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3A44" w:rsidRDefault="001247E0" w:rsidP="00F24012">
      <w:pPr>
        <w:pStyle w:val="Titel"/>
        <w:spacing w:line="276" w:lineRule="auto"/>
      </w:pPr>
      <w:bookmarkStart w:id="0" w:name="_GoBack"/>
      <w:bookmarkEnd w:id="0"/>
      <w:r w:rsidRPr="001247E0">
        <w:t>Apfelstrudel</w:t>
      </w:r>
      <w:r w:rsidR="00C53A44">
        <w:t xml:space="preserve"> </w:t>
      </w:r>
      <w:r w:rsidR="00CD3A3E" w:rsidRPr="00CD3A3E">
        <w:rPr>
          <w:b w:val="0"/>
        </w:rPr>
        <w:t>(</w:t>
      </w:r>
      <w:r w:rsidR="00C53A44" w:rsidRPr="00CD3A3E">
        <w:rPr>
          <w:b w:val="0"/>
        </w:rPr>
        <w:t>nach TipTopf auf der Seite 310</w:t>
      </w:r>
      <w:r w:rsidR="00CD3A3E" w:rsidRPr="00CD3A3E">
        <w:rPr>
          <w:b w:val="0"/>
        </w:rPr>
        <w:t>)</w:t>
      </w:r>
    </w:p>
    <w:p w:rsidR="00C53A44" w:rsidRPr="00C53A44" w:rsidRDefault="0080340A" w:rsidP="00F24012">
      <w:pPr>
        <w:spacing w:line="276" w:lineRule="auto"/>
      </w:pPr>
      <w:r>
        <w:rPr>
          <w:noProof/>
          <w:lang w:eastAsia="de-CH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334101</wp:posOffset>
            </wp:positionV>
            <wp:extent cx="2879090" cy="1919605"/>
            <wp:effectExtent l="0" t="0" r="0" b="4445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brina\AppData\Local\Microsoft\Windows\INetCache\Content.Word\IMG_18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577" cy="191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CH"/>
        </w:rPr>
        <mc:AlternateContent>
          <mc:Choice Requires="wps">
            <w:drawing>
              <wp:anchor distT="45720" distB="45720" distL="114300" distR="114300" simplePos="0" relativeHeight="251641856" behindDoc="0" locked="0" layoutInCell="1" allowOverlap="1">
                <wp:simplePos x="0" y="0"/>
                <wp:positionH relativeFrom="margin">
                  <wp:posOffset>3093720</wp:posOffset>
                </wp:positionH>
                <wp:positionV relativeFrom="paragraph">
                  <wp:posOffset>257901</wp:posOffset>
                </wp:positionV>
                <wp:extent cx="3077210" cy="8313420"/>
                <wp:effectExtent l="0" t="0" r="8890" b="0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7210" cy="8313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2E61" w:rsidRDefault="001247E0" w:rsidP="00C53A44">
                            <w:pPr>
                              <w:spacing w:after="240" w:line="276" w:lineRule="auto"/>
                              <w:rPr>
                                <w:b/>
                              </w:rPr>
                            </w:pPr>
                            <w:r w:rsidRPr="001247E0">
                              <w:rPr>
                                <w:b/>
                              </w:rPr>
                              <w:t>Mise en Place</w:t>
                            </w:r>
                            <w:r w:rsidR="001734A5">
                              <w:rPr>
                                <w:b/>
                              </w:rPr>
                              <w:t xml:space="preserve"> für den Teig</w:t>
                            </w:r>
                            <w:r w:rsidRPr="001247E0">
                              <w:rPr>
                                <w:b/>
                              </w:rPr>
                              <w:t xml:space="preserve">: </w:t>
                            </w:r>
                          </w:p>
                          <w:p w:rsidR="001247E0" w:rsidRDefault="00172E61" w:rsidP="00C53A44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</w:pPr>
                            <w:r w:rsidRPr="00172E61">
                              <w:t>Grosse Schüssel, Esslöffel, Kaffeelöffel, kleine Schüssel, Kelle</w:t>
                            </w:r>
                          </w:p>
                          <w:p w:rsidR="00172E61" w:rsidRDefault="00172E61" w:rsidP="00C53A44">
                            <w:pPr>
                              <w:pStyle w:val="Listenabsatz"/>
                              <w:spacing w:line="276" w:lineRule="auto"/>
                            </w:pPr>
                          </w:p>
                          <w:p w:rsidR="00172E61" w:rsidRDefault="00172E61" w:rsidP="00C53A44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</w:pPr>
                            <w:r>
                              <w:t>Mehl, Salz, Ei, Wasser, Öl</w:t>
                            </w:r>
                          </w:p>
                          <w:p w:rsidR="00172E61" w:rsidRDefault="00172E61" w:rsidP="00C53A44">
                            <w:pPr>
                              <w:pStyle w:val="Listenabsatz"/>
                              <w:spacing w:line="276" w:lineRule="auto"/>
                            </w:pPr>
                          </w:p>
                          <w:p w:rsidR="00172E61" w:rsidRDefault="00172E61" w:rsidP="00C53A44">
                            <w:pPr>
                              <w:spacing w:line="276" w:lineRule="auto"/>
                              <w:rPr>
                                <w:b/>
                              </w:rPr>
                            </w:pPr>
                          </w:p>
                          <w:p w:rsidR="0080340A" w:rsidRDefault="0080340A" w:rsidP="00C53A44">
                            <w:pPr>
                              <w:spacing w:line="276" w:lineRule="auto"/>
                              <w:rPr>
                                <w:b/>
                              </w:rPr>
                            </w:pPr>
                          </w:p>
                          <w:p w:rsidR="0080340A" w:rsidRPr="00172E61" w:rsidRDefault="0080340A" w:rsidP="00C53A44">
                            <w:pPr>
                              <w:spacing w:line="276" w:lineRule="auto"/>
                              <w:rPr>
                                <w:b/>
                              </w:rPr>
                            </w:pPr>
                          </w:p>
                          <w:p w:rsidR="00684581" w:rsidRDefault="00684581" w:rsidP="00C53A44">
                            <w:pPr>
                              <w:spacing w:after="240" w:line="276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Ei aufschlagen:</w:t>
                            </w:r>
                          </w:p>
                          <w:p w:rsidR="00684581" w:rsidRDefault="00684581" w:rsidP="00684581">
                            <w:pPr>
                              <w:spacing w:line="276" w:lineRule="auto"/>
                            </w:pPr>
                            <w:r w:rsidRPr="00DF1C7A">
                              <w:rPr>
                                <w:highlight w:val="yellow"/>
                              </w:rPr>
                              <w:t>Gratistipp:</w:t>
                            </w:r>
                          </w:p>
                          <w:p w:rsidR="00684581" w:rsidRDefault="00684581" w:rsidP="001B514A">
                            <w:pPr>
                              <w:spacing w:line="276" w:lineRule="auto"/>
                            </w:pPr>
                            <w:r>
                              <w:t xml:space="preserve">Das Ei kann mit einem Messer leichter aufgeschlagen werden. Das Ei zuerst in der keinen Schüssel aufschlagen. Falls etwas Schale mitkommt, kann </w:t>
                            </w:r>
                            <w:r w:rsidR="000948DD">
                              <w:t>sie</w:t>
                            </w:r>
                            <w:r>
                              <w:t xml:space="preserve"> einfacher entfernt werden.</w:t>
                            </w:r>
                          </w:p>
                          <w:p w:rsidR="001B514A" w:rsidRDefault="001B514A" w:rsidP="001B514A">
                            <w:pPr>
                              <w:spacing w:line="276" w:lineRule="auto"/>
                            </w:pPr>
                          </w:p>
                          <w:p w:rsidR="002D4920" w:rsidRDefault="002D4920" w:rsidP="001B514A">
                            <w:pPr>
                              <w:spacing w:line="276" w:lineRule="auto"/>
                            </w:pPr>
                          </w:p>
                          <w:p w:rsidR="002D4920" w:rsidRPr="001B514A" w:rsidRDefault="002D4920" w:rsidP="001B514A">
                            <w:pPr>
                              <w:spacing w:line="276" w:lineRule="auto"/>
                            </w:pPr>
                          </w:p>
                          <w:p w:rsidR="00172E61" w:rsidRPr="00172E61" w:rsidRDefault="00172E61" w:rsidP="00C53A44">
                            <w:pPr>
                              <w:spacing w:after="240" w:line="276" w:lineRule="auto"/>
                              <w:rPr>
                                <w:b/>
                              </w:rPr>
                            </w:pPr>
                            <w:r w:rsidRPr="00172E61">
                              <w:rPr>
                                <w:b/>
                              </w:rPr>
                              <w:t>Teig herstellen:</w:t>
                            </w:r>
                          </w:p>
                          <w:p w:rsidR="00172E61" w:rsidRDefault="009A7D06" w:rsidP="00C53A44">
                            <w:pPr>
                              <w:spacing w:line="276" w:lineRule="auto"/>
                            </w:pPr>
                            <w:r>
                              <w:t xml:space="preserve">1. </w:t>
                            </w:r>
                            <w:r w:rsidR="00872EB7">
                              <w:t>Mehl in Schüssel geben und eine Mulde bauen.</w:t>
                            </w:r>
                          </w:p>
                          <w:p w:rsidR="00872EB7" w:rsidRDefault="00872EB7" w:rsidP="00C53A44">
                            <w:pPr>
                              <w:spacing w:line="276" w:lineRule="auto"/>
                            </w:pPr>
                            <w:r>
                              <w:t>Salz, Wasser, Öl und Ei dazugeben.</w:t>
                            </w:r>
                          </w:p>
                          <w:p w:rsidR="009A7D06" w:rsidRDefault="009A7D06" w:rsidP="00C53A44">
                            <w:pPr>
                              <w:spacing w:line="276" w:lineRule="auto"/>
                            </w:pPr>
                            <w:r>
                              <w:t xml:space="preserve">2. </w:t>
                            </w:r>
                            <w:r w:rsidR="0070255E">
                              <w:t xml:space="preserve">Teig mit der Kelle von der Mitte aus anrühren </w:t>
                            </w:r>
                          </w:p>
                          <w:p w:rsidR="009A7D06" w:rsidRDefault="009A7D06" w:rsidP="00C53A44">
                            <w:pPr>
                              <w:spacing w:line="276" w:lineRule="auto"/>
                            </w:pPr>
                            <w:r>
                              <w:t xml:space="preserve">3. Teig gut </w:t>
                            </w:r>
                            <w:r w:rsidR="0070255E">
                              <w:t>knet</w:t>
                            </w:r>
                            <w:r>
                              <w:t>en</w:t>
                            </w:r>
                          </w:p>
                          <w:p w:rsidR="0070255E" w:rsidRDefault="009A7D06" w:rsidP="00C53A44">
                            <w:pPr>
                              <w:spacing w:line="276" w:lineRule="auto"/>
                            </w:pPr>
                            <w:r>
                              <w:t>4. Bis</w:t>
                            </w:r>
                            <w:r w:rsidR="0070255E">
                              <w:t xml:space="preserve"> er glatt und geschmeidig ist.</w:t>
                            </w:r>
                          </w:p>
                          <w:p w:rsidR="0070255E" w:rsidRDefault="0070255E" w:rsidP="00C53A44">
                            <w:pPr>
                              <w:spacing w:line="276" w:lineRule="auto"/>
                            </w:pPr>
                          </w:p>
                          <w:p w:rsidR="001734A5" w:rsidRDefault="001734A5" w:rsidP="00C53A44">
                            <w:pPr>
                              <w:spacing w:line="276" w:lineRule="auto"/>
                            </w:pPr>
                          </w:p>
                          <w:p w:rsidR="00C53A44" w:rsidRDefault="00C53A44" w:rsidP="008A21D6"/>
                          <w:p w:rsidR="008A21D6" w:rsidRPr="00172E61" w:rsidRDefault="008A21D6" w:rsidP="008A21D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43.6pt;margin-top:20.3pt;width:242.3pt;height:654.6pt;z-index:251641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" stroked="f">
                <v:textbox>
                  <w:txbxContent>
                    <w:p w:rsidR="00172E61" w:rsidRDefault="001247E0" w:rsidP="00C53A44">
                      <w:pPr>
                        <w:spacing w:after="240" w:line="276" w:lineRule="auto"/>
                        <w:rPr>
                          <w:b/>
                        </w:rPr>
                      </w:pPr>
                      <w:r w:rsidRPr="001247E0">
                        <w:rPr>
                          <w:b/>
                        </w:rPr>
                        <w:t>Mise en Place</w:t>
                      </w:r>
                      <w:r w:rsidR="001734A5">
                        <w:rPr>
                          <w:b/>
                        </w:rPr>
                        <w:t xml:space="preserve"> für den Teig</w:t>
                      </w:r>
                      <w:r w:rsidRPr="001247E0">
                        <w:rPr>
                          <w:b/>
                        </w:rPr>
                        <w:t xml:space="preserve">: </w:t>
                      </w:r>
                    </w:p>
                    <w:p w:rsidR="001247E0" w:rsidRDefault="00172E61" w:rsidP="00C53A44">
                      <w:pPr>
                        <w:pStyle w:val="Listenabsatz"/>
                        <w:numPr>
                          <w:ilvl w:val="0"/>
                          <w:numId w:val="1"/>
                        </w:numPr>
                        <w:spacing w:line="276" w:lineRule="auto"/>
                      </w:pPr>
                      <w:r w:rsidRPr="00172E61">
                        <w:t>Grosse Schüssel, Esslöffel, Kaffeelöffel, kleine Schüssel, Kelle</w:t>
                      </w:r>
                    </w:p>
                    <w:p w:rsidR="00172E61" w:rsidRDefault="00172E61" w:rsidP="00C53A44">
                      <w:pPr>
                        <w:pStyle w:val="Listenabsatz"/>
                        <w:spacing w:line="276" w:lineRule="auto"/>
                      </w:pPr>
                    </w:p>
                    <w:p w:rsidR="00172E61" w:rsidRDefault="00172E61" w:rsidP="00C53A44">
                      <w:pPr>
                        <w:pStyle w:val="Listenabsatz"/>
                        <w:numPr>
                          <w:ilvl w:val="0"/>
                          <w:numId w:val="1"/>
                        </w:numPr>
                        <w:spacing w:line="276" w:lineRule="auto"/>
                      </w:pPr>
                      <w:r>
                        <w:t>Mehl, Salz, Ei, Wasser, Öl</w:t>
                      </w:r>
                    </w:p>
                    <w:p w:rsidR="00172E61" w:rsidRDefault="00172E61" w:rsidP="00C53A44">
                      <w:pPr>
                        <w:pStyle w:val="Listenabsatz"/>
                        <w:spacing w:line="276" w:lineRule="auto"/>
                      </w:pPr>
                    </w:p>
                    <w:p w:rsidR="00172E61" w:rsidRDefault="00172E61" w:rsidP="00C53A44">
                      <w:pPr>
                        <w:spacing w:line="276" w:lineRule="auto"/>
                        <w:rPr>
                          <w:b/>
                        </w:rPr>
                      </w:pPr>
                    </w:p>
                    <w:p w:rsidR="0080340A" w:rsidRDefault="0080340A" w:rsidP="00C53A44">
                      <w:pPr>
                        <w:spacing w:line="276" w:lineRule="auto"/>
                        <w:rPr>
                          <w:b/>
                        </w:rPr>
                      </w:pPr>
                    </w:p>
                    <w:p w:rsidR="0080340A" w:rsidRPr="00172E61" w:rsidRDefault="0080340A" w:rsidP="00C53A44">
                      <w:pPr>
                        <w:spacing w:line="276" w:lineRule="auto"/>
                        <w:rPr>
                          <w:b/>
                        </w:rPr>
                      </w:pPr>
                    </w:p>
                    <w:p w:rsidR="00684581" w:rsidRDefault="00684581" w:rsidP="00C53A44">
                      <w:pPr>
                        <w:spacing w:after="240" w:line="276" w:lineRule="auto"/>
                        <w:rPr>
                          <w:b/>
                        </w:rPr>
                      </w:pPr>
                      <w:proofErr w:type="spellStart"/>
                      <w:r>
                        <w:rPr>
                          <w:b/>
                        </w:rPr>
                        <w:t>Ei</w:t>
                      </w:r>
                      <w:proofErr w:type="spellEnd"/>
                      <w:r>
                        <w:rPr>
                          <w:b/>
                        </w:rPr>
                        <w:t xml:space="preserve"> aufschlagen:</w:t>
                      </w:r>
                    </w:p>
                    <w:p w:rsidR="00684581" w:rsidRDefault="00684581" w:rsidP="00684581">
                      <w:pPr>
                        <w:spacing w:line="276" w:lineRule="auto"/>
                      </w:pPr>
                      <w:r w:rsidRPr="00DF1C7A">
                        <w:rPr>
                          <w:highlight w:val="yellow"/>
                        </w:rPr>
                        <w:t>Gratistipp:</w:t>
                      </w:r>
                    </w:p>
                    <w:p w:rsidR="00684581" w:rsidRDefault="00684581" w:rsidP="001B514A">
                      <w:pPr>
                        <w:spacing w:line="276" w:lineRule="auto"/>
                      </w:pPr>
                      <w:r>
                        <w:t xml:space="preserve">Das Ei kann mit einem Messer leichter aufgeschlagen werden. Das Ei zuerst in der keinen Schüssel aufschlagen. Falls etwas Schale mitkommt, kann </w:t>
                      </w:r>
                      <w:r w:rsidR="000948DD">
                        <w:t>sie</w:t>
                      </w:r>
                      <w:r>
                        <w:t xml:space="preserve"> einfacher entfernt werden.</w:t>
                      </w:r>
                    </w:p>
                    <w:p w:rsidR="001B514A" w:rsidRDefault="001B514A" w:rsidP="001B514A">
                      <w:pPr>
                        <w:spacing w:line="276" w:lineRule="auto"/>
                      </w:pPr>
                    </w:p>
                    <w:p w:rsidR="002D4920" w:rsidRDefault="002D4920" w:rsidP="001B514A">
                      <w:pPr>
                        <w:spacing w:line="276" w:lineRule="auto"/>
                      </w:pPr>
                    </w:p>
                    <w:p w:rsidR="002D4920" w:rsidRPr="001B514A" w:rsidRDefault="002D4920" w:rsidP="001B514A">
                      <w:pPr>
                        <w:spacing w:line="276" w:lineRule="auto"/>
                      </w:pPr>
                    </w:p>
                    <w:p w:rsidR="00172E61" w:rsidRPr="00172E61" w:rsidRDefault="00172E61" w:rsidP="00C53A44">
                      <w:pPr>
                        <w:spacing w:after="240" w:line="276" w:lineRule="auto"/>
                        <w:rPr>
                          <w:b/>
                        </w:rPr>
                      </w:pPr>
                      <w:r w:rsidRPr="00172E61">
                        <w:rPr>
                          <w:b/>
                        </w:rPr>
                        <w:t>Teig herstellen:</w:t>
                      </w:r>
                    </w:p>
                    <w:p w:rsidR="00172E61" w:rsidRDefault="009A7D06" w:rsidP="00C53A44">
                      <w:pPr>
                        <w:spacing w:line="276" w:lineRule="auto"/>
                      </w:pPr>
                      <w:r>
                        <w:t xml:space="preserve">1. </w:t>
                      </w:r>
                      <w:r w:rsidR="00872EB7">
                        <w:t>Mehl in Schüssel geben und eine Mulde bauen.</w:t>
                      </w:r>
                    </w:p>
                    <w:p w:rsidR="00872EB7" w:rsidRDefault="00872EB7" w:rsidP="00C53A44">
                      <w:pPr>
                        <w:spacing w:line="276" w:lineRule="auto"/>
                      </w:pPr>
                      <w:r>
                        <w:t>Salz, Wasser, Öl und Ei dazugeben.</w:t>
                      </w:r>
                    </w:p>
                    <w:p w:rsidR="009A7D06" w:rsidRDefault="009A7D06" w:rsidP="00C53A44">
                      <w:pPr>
                        <w:spacing w:line="276" w:lineRule="auto"/>
                      </w:pPr>
                      <w:r>
                        <w:t xml:space="preserve">2. </w:t>
                      </w:r>
                      <w:r w:rsidR="0070255E">
                        <w:t xml:space="preserve">Teig mit der Kelle von der Mitte aus anrühren </w:t>
                      </w:r>
                    </w:p>
                    <w:p w:rsidR="009A7D06" w:rsidRDefault="009A7D06" w:rsidP="00C53A44">
                      <w:pPr>
                        <w:spacing w:line="276" w:lineRule="auto"/>
                      </w:pPr>
                      <w:r>
                        <w:t xml:space="preserve">3. Teig gut </w:t>
                      </w:r>
                      <w:r w:rsidR="0070255E">
                        <w:t>knet</w:t>
                      </w:r>
                      <w:r>
                        <w:t>en</w:t>
                      </w:r>
                    </w:p>
                    <w:p w:rsidR="0070255E" w:rsidRDefault="009A7D06" w:rsidP="00C53A44">
                      <w:pPr>
                        <w:spacing w:line="276" w:lineRule="auto"/>
                      </w:pPr>
                      <w:r>
                        <w:t>4. Bis</w:t>
                      </w:r>
                      <w:r w:rsidR="0070255E">
                        <w:t xml:space="preserve"> er glatt und geschmeidig ist.</w:t>
                      </w:r>
                    </w:p>
                    <w:p w:rsidR="0070255E" w:rsidRDefault="0070255E" w:rsidP="00C53A44">
                      <w:pPr>
                        <w:spacing w:line="276" w:lineRule="auto"/>
                      </w:pPr>
                    </w:p>
                    <w:p w:rsidR="001734A5" w:rsidRDefault="001734A5" w:rsidP="00C53A44">
                      <w:pPr>
                        <w:spacing w:line="276" w:lineRule="auto"/>
                      </w:pPr>
                    </w:p>
                    <w:p w:rsidR="00C53A44" w:rsidRDefault="00C53A44" w:rsidP="008A21D6"/>
                    <w:p w:rsidR="008A21D6" w:rsidRPr="00172E61" w:rsidRDefault="008A21D6" w:rsidP="008A21D6"/>
                  </w:txbxContent>
                </v:textbox>
                <w10:wrap type="square" anchorx="margin"/>
              </v:shape>
            </w:pict>
          </mc:Fallback>
        </mc:AlternateContent>
      </w:r>
    </w:p>
    <w:p w:rsidR="00C53A44" w:rsidRPr="00C53A44" w:rsidRDefault="00C53A44" w:rsidP="00F24012">
      <w:pPr>
        <w:spacing w:line="276" w:lineRule="auto"/>
      </w:pPr>
    </w:p>
    <w:p w:rsidR="00C53A44" w:rsidRPr="00C53A44" w:rsidRDefault="0087429E" w:rsidP="00F24012">
      <w:pPr>
        <w:spacing w:line="276" w:lineRule="auto"/>
      </w:pP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22225</wp:posOffset>
                </wp:positionV>
                <wp:extent cx="2868931" cy="2058862"/>
                <wp:effectExtent l="19050" t="0" r="7620" b="0"/>
                <wp:wrapNone/>
                <wp:docPr id="22" name="Gruppieren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8931" cy="2058862"/>
                          <a:chOff x="5880" y="19189"/>
                          <a:chExt cx="2167781" cy="1566605"/>
                        </a:xfrm>
                      </wpg:grpSpPr>
                      <wpg:grpSp>
                        <wpg:cNvPr id="7" name="Gruppieren 7"/>
                        <wpg:cNvGrpSpPr/>
                        <wpg:grpSpPr>
                          <a:xfrm>
                            <a:off x="5880" y="19189"/>
                            <a:ext cx="2167781" cy="1566605"/>
                            <a:chOff x="5734" y="18467"/>
                            <a:chExt cx="2114195" cy="1507694"/>
                          </a:xfrm>
                        </wpg:grpSpPr>
                        <pic:pic xmlns:pic="http://schemas.openxmlformats.org/drawingml/2006/picture">
                          <pic:nvPicPr>
                            <pic:cNvPr id="6" name="Grafik 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847" t="33339" r="9197" b="16612"/>
                            <a:stretch/>
                          </pic:blipFill>
                          <pic:spPr bwMode="auto">
                            <a:xfrm>
                              <a:off x="5734" y="729322"/>
                              <a:ext cx="2114195" cy="79683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" name="Grafik 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8352" t="26469" r="20190" b="10708"/>
                            <a:stretch/>
                          </pic:blipFill>
                          <pic:spPr bwMode="auto">
                            <a:xfrm>
                              <a:off x="10638" y="20893"/>
                              <a:ext cx="1017223" cy="6888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Grafik 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8162" t="28378" r="15808" b="5810"/>
                            <a:stretch/>
                          </pic:blipFill>
                          <pic:spPr bwMode="auto">
                            <a:xfrm>
                              <a:off x="1054920" y="18467"/>
                              <a:ext cx="1061839" cy="674357"/>
                            </a:xfrm>
                            <a:prstGeom prst="rect">
                              <a:avLst/>
                            </a:prstGeom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8" name="Textfeld 8"/>
                        <wps:cNvSpPr txBox="1"/>
                        <wps:spPr>
                          <a:xfrm>
                            <a:off x="10886" y="478972"/>
                            <a:ext cx="266065" cy="25019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txbx>
                          <w:txbxContent>
                            <w:p w:rsidR="00684581" w:rsidRPr="00684581" w:rsidRDefault="00684581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  <w:r w:rsidRPr="00684581">
                                <w:rPr>
                                  <w:b/>
                                  <w:color w:val="FF000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feld 9"/>
                        <wps:cNvSpPr txBox="1"/>
                        <wps:spPr>
                          <a:xfrm>
                            <a:off x="1083129" y="473529"/>
                            <a:ext cx="266428" cy="25028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txbx>
                          <w:txbxContent>
                            <w:p w:rsidR="00684581" w:rsidRPr="00684581" w:rsidRDefault="00684581" w:rsidP="00684581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feld 10"/>
                        <wps:cNvSpPr txBox="1"/>
                        <wps:spPr>
                          <a:xfrm>
                            <a:off x="16329" y="1322614"/>
                            <a:ext cx="266428" cy="250281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txbx>
                          <w:txbxContent>
                            <w:p w:rsidR="001B514A" w:rsidRPr="00684581" w:rsidRDefault="001B514A" w:rsidP="001B514A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uppieren 22" o:spid="_x0000_s1027" style="position:absolute;margin-left:0;margin-top:1.75pt;width:225.9pt;height:162.1pt;z-index:251659264;mso-position-horizontal:left;mso-position-horizontal-relative:margin;mso-width-relative:margin;mso-height-relative:margin" coordorigin="58,191" coordsize="21677,1566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">
                <v:group id="Gruppieren 7" o:spid="_x0000_s1028" style="position:absolute;left:58;top:191;width:21678;height:15666" coordorigin="57,184" coordsize="21141,15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fik 6" o:spid="_x0000_s1029" type="#_x0000_t75" style="position:absolute;left:57;top:7293;width:21142;height:79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">
                    <v:imagedata r:id="rId12" o:title="" croptop="21849f" cropbottom="10887f" cropleft="1866f" cropright="6027f"/>
                  </v:shape>
                  <v:shape id="Grafik 4" o:spid="_x0000_s1030" type="#_x0000_t75" style="position:absolute;left:106;top:208;width:10172;height:6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">
                    <v:imagedata r:id="rId13" o:title="" croptop="17347f" cropbottom="7018f" cropleft="12027f" cropright="13232f"/>
                  </v:shape>
                  <v:shape id="Grafik 5" o:spid="_x0000_s1031" type="#_x0000_t75" style="position:absolute;left:10549;top:184;width:10618;height:67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">
                    <v:imagedata r:id="rId14" o:title="" croptop="18598f" cropbottom="3808f" cropleft="11903f" cropright="10360f"/>
                  </v:shape>
                </v:group>
                <v:shape id="Textfeld 8" o:spid="_x0000_s1032" type="#_x0000_t202" style="position:absolute;left:108;top:4789;width:2661;height:2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" filled="f" strokecolor="red" strokeweight="2.25pt">
                  <v:textbox>
                    <w:txbxContent>
                      <w:p w:rsidR="00684581" w:rsidRPr="00684581" w:rsidRDefault="00684581">
                        <w:pPr>
                          <w:rPr>
                            <w:b/>
                            <w:color w:val="FF0000"/>
                          </w:rPr>
                        </w:pPr>
                        <w:r w:rsidRPr="00684581">
                          <w:rPr>
                            <w:b/>
                            <w:color w:val="FF0000"/>
                          </w:rPr>
                          <w:t>1</w:t>
                        </w:r>
                      </w:p>
                    </w:txbxContent>
                  </v:textbox>
                </v:shape>
                <v:shape id="Textfeld 9" o:spid="_x0000_s1033" type="#_x0000_t202" style="position:absolute;left:10831;top:4735;width:2664;height:25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" filled="f" strokecolor="red" strokeweight="2.25pt">
                  <v:textbox>
                    <w:txbxContent>
                      <w:p w:rsidR="00684581" w:rsidRPr="00684581" w:rsidRDefault="00684581" w:rsidP="00684581">
                        <w:pPr>
                          <w:rPr>
                            <w:b/>
                            <w:color w:val="FF0000"/>
                          </w:rPr>
                        </w:pPr>
                        <w:r>
                          <w:rPr>
                            <w:b/>
                            <w:color w:val="FF0000"/>
                          </w:rPr>
                          <w:t>2</w:t>
                        </w:r>
                      </w:p>
                    </w:txbxContent>
                  </v:textbox>
                </v:shape>
                <v:shape id="Textfeld 10" o:spid="_x0000_s1034" type="#_x0000_t202" style="position:absolute;left:163;top:13226;width:2664;height:2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" filled="f" strokecolor="red" strokeweight="2.25pt">
                  <v:textbox>
                    <w:txbxContent>
                      <w:p w:rsidR="001B514A" w:rsidRPr="00684581" w:rsidRDefault="001B514A" w:rsidP="001B514A">
                        <w:pPr>
                          <w:rPr>
                            <w:b/>
                            <w:color w:val="FF0000"/>
                          </w:rPr>
                        </w:pPr>
                        <w:r>
                          <w:rPr>
                            <w:b/>
                            <w:color w:val="FF0000"/>
                          </w:rPr>
                          <w:t>3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C53A44" w:rsidRPr="00C53A44" w:rsidRDefault="00C53A44" w:rsidP="00F24012">
      <w:pPr>
        <w:spacing w:line="276" w:lineRule="auto"/>
      </w:pPr>
    </w:p>
    <w:p w:rsidR="00C53A44" w:rsidRPr="00C53A44" w:rsidRDefault="00C53A44" w:rsidP="00F24012">
      <w:pPr>
        <w:spacing w:line="276" w:lineRule="auto"/>
      </w:pPr>
    </w:p>
    <w:p w:rsidR="00C53A44" w:rsidRPr="00C53A44" w:rsidRDefault="00C53A44" w:rsidP="00F24012">
      <w:pPr>
        <w:spacing w:line="276" w:lineRule="auto"/>
      </w:pPr>
    </w:p>
    <w:p w:rsidR="00C53A44" w:rsidRPr="00C53A44" w:rsidRDefault="00C53A44" w:rsidP="00F24012">
      <w:pPr>
        <w:spacing w:line="276" w:lineRule="auto"/>
      </w:pPr>
    </w:p>
    <w:p w:rsidR="00C53A44" w:rsidRPr="00C53A44" w:rsidRDefault="00C53A44" w:rsidP="00F24012">
      <w:pPr>
        <w:spacing w:line="276" w:lineRule="auto"/>
      </w:pPr>
    </w:p>
    <w:p w:rsidR="00C53A44" w:rsidRPr="00C53A44" w:rsidRDefault="00C53A44" w:rsidP="00F24012">
      <w:pPr>
        <w:spacing w:line="276" w:lineRule="auto"/>
      </w:pPr>
    </w:p>
    <w:p w:rsidR="00C53A44" w:rsidRPr="00C53A44" w:rsidRDefault="00C53A44" w:rsidP="00F24012">
      <w:pPr>
        <w:spacing w:line="276" w:lineRule="auto"/>
      </w:pPr>
    </w:p>
    <w:p w:rsidR="00C53A44" w:rsidRPr="00C53A44" w:rsidRDefault="00C53A44" w:rsidP="00F24012">
      <w:pPr>
        <w:spacing w:line="276" w:lineRule="auto"/>
      </w:pPr>
    </w:p>
    <w:p w:rsidR="00C53A44" w:rsidRPr="00C53A44" w:rsidRDefault="002D4920" w:rsidP="00F24012">
      <w:pPr>
        <w:spacing w:line="276" w:lineRule="auto"/>
      </w:pP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177981</wp:posOffset>
                </wp:positionV>
                <wp:extent cx="2876414" cy="2351556"/>
                <wp:effectExtent l="0" t="0" r="635" b="10795"/>
                <wp:wrapNone/>
                <wp:docPr id="21" name="Gruppieren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6414" cy="2351556"/>
                          <a:chOff x="2462" y="17089"/>
                          <a:chExt cx="2138191" cy="1654929"/>
                        </a:xfrm>
                      </wpg:grpSpPr>
                      <wpg:grpSp>
                        <wpg:cNvPr id="16" name="Gruppieren 16"/>
                        <wpg:cNvGrpSpPr/>
                        <wpg:grpSpPr>
                          <a:xfrm>
                            <a:off x="2462" y="17089"/>
                            <a:ext cx="2138191" cy="1654929"/>
                            <a:chOff x="2462" y="17089"/>
                            <a:chExt cx="2138191" cy="1654929"/>
                          </a:xfrm>
                        </wpg:grpSpPr>
                        <pic:pic xmlns:pic="http://schemas.openxmlformats.org/drawingml/2006/picture">
                          <pic:nvPicPr>
                            <pic:cNvPr id="11" name="Grafik 1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2310" t="3414" r="15157" b="3691"/>
                            <a:stretch/>
                          </pic:blipFill>
                          <pic:spPr bwMode="auto">
                            <a:xfrm>
                              <a:off x="10898" y="24495"/>
                              <a:ext cx="1018342" cy="8230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2" name="Grafik 1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0986" t="23490" r="15808" b="26"/>
                            <a:stretch/>
                          </pic:blipFill>
                          <pic:spPr bwMode="auto">
                            <a:xfrm>
                              <a:off x="1058764" y="17089"/>
                              <a:ext cx="1081889" cy="8263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Grafik 14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0773" t="39150" r="33439" b="4158"/>
                            <a:stretch/>
                          </pic:blipFill>
                          <pic:spPr bwMode="auto">
                            <a:xfrm>
                              <a:off x="2462" y="860617"/>
                              <a:ext cx="1026728" cy="80221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Grafik 1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6473" t="17039" r="25192" b="25116"/>
                            <a:stretch/>
                          </pic:blipFill>
                          <pic:spPr bwMode="auto">
                            <a:xfrm>
                              <a:off x="1063728" y="860724"/>
                              <a:ext cx="1073988" cy="81129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7" name="Textfeld 17"/>
                        <wps:cNvSpPr txBox="1"/>
                        <wps:spPr>
                          <a:xfrm>
                            <a:off x="16328" y="587829"/>
                            <a:ext cx="266065" cy="25019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txbx>
                          <w:txbxContent>
                            <w:p w:rsidR="009A7D06" w:rsidRPr="00684581" w:rsidRDefault="009A7D06" w:rsidP="009A7D06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  <w:r w:rsidRPr="00684581">
                                <w:rPr>
                                  <w:b/>
                                  <w:color w:val="FF000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Textfeld 18"/>
                        <wps:cNvSpPr txBox="1"/>
                        <wps:spPr>
                          <a:xfrm>
                            <a:off x="1066800" y="593272"/>
                            <a:ext cx="266065" cy="25019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txbx>
                          <w:txbxContent>
                            <w:p w:rsidR="009A7D06" w:rsidRPr="00684581" w:rsidRDefault="009A7D06" w:rsidP="009A7D06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Textfeld 19"/>
                        <wps:cNvSpPr txBox="1"/>
                        <wps:spPr>
                          <a:xfrm>
                            <a:off x="10885" y="1404258"/>
                            <a:ext cx="266065" cy="25019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txbx>
                          <w:txbxContent>
                            <w:p w:rsidR="009A7D06" w:rsidRPr="00684581" w:rsidRDefault="009A7D06" w:rsidP="009A7D06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Textfeld 20"/>
                        <wps:cNvSpPr txBox="1"/>
                        <wps:spPr>
                          <a:xfrm>
                            <a:off x="1072242" y="1415143"/>
                            <a:ext cx="266065" cy="25019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txbx>
                          <w:txbxContent>
                            <w:p w:rsidR="009A7D06" w:rsidRPr="00684581" w:rsidRDefault="009A7D06" w:rsidP="009A7D06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uppieren 21" o:spid="_x0000_s1035" style="position:absolute;margin-left:0;margin-top:14pt;width:226.5pt;height:185.15pt;z-index:251673600;mso-position-horizontal:left;mso-position-horizontal-relative:margin;mso-width-relative:margin;mso-height-relative:margin" coordorigin="24,170" coordsize="21381,165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">
                <v:group id="Gruppieren 16" o:spid="_x0000_s1036" style="position:absolute;left:24;top:170;width:21382;height:16550" coordorigin="24,170" coordsize="21381,165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Grafik 11" o:spid="_x0000_s1037" type="#_x0000_t75" style="position:absolute;left:108;top:244;width:10184;height:8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">
                    <v:imagedata r:id="rId19" o:title="" croptop="2237f" cropbottom="2419f" cropleft="8067f" cropright="9933f"/>
                  </v:shape>
                  <v:shape id="Grafik 12" o:spid="_x0000_s1038" type="#_x0000_t75" style="position:absolute;left:10587;top:170;width:10819;height:82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">
                    <v:imagedata r:id="rId20" o:title="" croptop="15394f" cropbottom="17f" cropleft="13753f" cropright="10360f"/>
                  </v:shape>
                  <v:shape id="Grafik 14" o:spid="_x0000_s1039" type="#_x0000_t75" style="position:absolute;left:24;top:8606;width:10267;height:8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">
                    <v:imagedata r:id="rId21" o:title="" croptop="25657f" cropbottom="2725f" cropleft="13614f" cropright="21915f"/>
                  </v:shape>
                  <v:shape id="Grafik 15" o:spid="_x0000_s1040" type="#_x0000_t75" style="position:absolute;left:10637;top:8607;width:10740;height:8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">
                    <v:imagedata r:id="rId22" o:title="" croptop="11167f" cropbottom="16460f" cropleft="17349f" cropright="16510f"/>
                  </v:shape>
                </v:group>
                <v:shape id="Textfeld 17" o:spid="_x0000_s1041" type="#_x0000_t202" style="position:absolute;left:163;top:5878;width:2660;height:2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" filled="f" strokecolor="red" strokeweight="2.25pt">
                  <v:textbox>
                    <w:txbxContent>
                      <w:p w:rsidR="009A7D06" w:rsidRPr="00684581" w:rsidRDefault="009A7D06" w:rsidP="009A7D06">
                        <w:pPr>
                          <w:rPr>
                            <w:b/>
                            <w:color w:val="FF0000"/>
                          </w:rPr>
                        </w:pPr>
                        <w:r w:rsidRPr="00684581">
                          <w:rPr>
                            <w:b/>
                            <w:color w:val="FF0000"/>
                          </w:rPr>
                          <w:t>1</w:t>
                        </w:r>
                      </w:p>
                    </w:txbxContent>
                  </v:textbox>
                </v:shape>
                <v:shape id="Textfeld 18" o:spid="_x0000_s1042" type="#_x0000_t202" style="position:absolute;left:10668;top:5932;width:2660;height:2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" filled="f" strokecolor="red" strokeweight="2.25pt">
                  <v:textbox>
                    <w:txbxContent>
                      <w:p w:rsidR="009A7D06" w:rsidRPr="00684581" w:rsidRDefault="009A7D06" w:rsidP="009A7D06">
                        <w:pPr>
                          <w:rPr>
                            <w:b/>
                            <w:color w:val="FF0000"/>
                          </w:rPr>
                        </w:pPr>
                        <w:r>
                          <w:rPr>
                            <w:b/>
                            <w:color w:val="FF0000"/>
                          </w:rPr>
                          <w:t>2</w:t>
                        </w:r>
                      </w:p>
                    </w:txbxContent>
                  </v:textbox>
                </v:shape>
                <v:shape id="Textfeld 19" o:spid="_x0000_s1043" type="#_x0000_t202" style="position:absolute;left:108;top:14042;width:2661;height:2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" filled="f" strokecolor="red" strokeweight="2.25pt">
                  <v:textbox>
                    <w:txbxContent>
                      <w:p w:rsidR="009A7D06" w:rsidRPr="00684581" w:rsidRDefault="009A7D06" w:rsidP="009A7D06">
                        <w:pPr>
                          <w:rPr>
                            <w:b/>
                            <w:color w:val="FF0000"/>
                          </w:rPr>
                        </w:pPr>
                        <w:r>
                          <w:rPr>
                            <w:b/>
                            <w:color w:val="FF0000"/>
                          </w:rPr>
                          <w:t>3</w:t>
                        </w:r>
                      </w:p>
                    </w:txbxContent>
                  </v:textbox>
                </v:shape>
                <v:shape id="Textfeld 20" o:spid="_x0000_s1044" type="#_x0000_t202" style="position:absolute;left:10722;top:14151;width:2661;height:2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" filled="f" strokecolor="red" strokeweight="2.25pt">
                  <v:textbox>
                    <w:txbxContent>
                      <w:p w:rsidR="009A7D06" w:rsidRPr="00684581" w:rsidRDefault="009A7D06" w:rsidP="009A7D06">
                        <w:pPr>
                          <w:rPr>
                            <w:b/>
                            <w:color w:val="FF0000"/>
                          </w:rPr>
                        </w:pPr>
                        <w:r>
                          <w:rPr>
                            <w:b/>
                            <w:color w:val="FF0000"/>
                          </w:rPr>
                          <w:t>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C53A44" w:rsidRPr="00C53A44" w:rsidRDefault="00C53A44" w:rsidP="00F24012">
      <w:pPr>
        <w:spacing w:line="276" w:lineRule="auto"/>
      </w:pPr>
    </w:p>
    <w:p w:rsidR="00C53A44" w:rsidRPr="00C53A44" w:rsidRDefault="00C53A44" w:rsidP="00F24012">
      <w:pPr>
        <w:spacing w:line="276" w:lineRule="auto"/>
      </w:pPr>
    </w:p>
    <w:p w:rsidR="00C53A44" w:rsidRPr="00C53A44" w:rsidRDefault="00C53A44" w:rsidP="00F24012">
      <w:pPr>
        <w:spacing w:line="276" w:lineRule="auto"/>
      </w:pPr>
    </w:p>
    <w:p w:rsidR="00C53A44" w:rsidRPr="00C53A44" w:rsidRDefault="00C53A44" w:rsidP="00F24012">
      <w:pPr>
        <w:spacing w:line="276" w:lineRule="auto"/>
      </w:pPr>
    </w:p>
    <w:p w:rsidR="00C53A44" w:rsidRPr="00C53A44" w:rsidRDefault="00C53A44" w:rsidP="00F24012">
      <w:pPr>
        <w:spacing w:line="276" w:lineRule="auto"/>
      </w:pPr>
    </w:p>
    <w:p w:rsidR="00C53A44" w:rsidRPr="00C53A44" w:rsidRDefault="00C53A44" w:rsidP="00F24012">
      <w:pPr>
        <w:spacing w:line="276" w:lineRule="auto"/>
      </w:pPr>
    </w:p>
    <w:p w:rsidR="00C53A44" w:rsidRPr="00C53A44" w:rsidRDefault="00C53A44" w:rsidP="00F24012">
      <w:pPr>
        <w:spacing w:line="276" w:lineRule="auto"/>
      </w:pPr>
    </w:p>
    <w:p w:rsidR="009A7D06" w:rsidRDefault="009A7D06" w:rsidP="00F24012">
      <w:pPr>
        <w:spacing w:line="276" w:lineRule="auto"/>
      </w:pPr>
    </w:p>
    <w:p w:rsidR="00C53A44" w:rsidRPr="00C53A44" w:rsidRDefault="00C53A44" w:rsidP="00F24012">
      <w:pPr>
        <w:spacing w:line="276" w:lineRule="auto"/>
      </w:pPr>
    </w:p>
    <w:p w:rsidR="00C53A44" w:rsidRPr="00C53A44" w:rsidRDefault="00C53A44" w:rsidP="00F24012">
      <w:pPr>
        <w:spacing w:line="276" w:lineRule="auto"/>
      </w:pPr>
    </w:p>
    <w:p w:rsidR="00C53A44" w:rsidRPr="00C53A44" w:rsidRDefault="00C53A44" w:rsidP="00F24012">
      <w:pPr>
        <w:spacing w:line="276" w:lineRule="auto"/>
      </w:pPr>
    </w:p>
    <w:p w:rsidR="00D81D7F" w:rsidRDefault="00BA2E20" w:rsidP="00F24012">
      <w:pPr>
        <w:tabs>
          <w:tab w:val="left" w:pos="6444"/>
        </w:tabs>
        <w:spacing w:line="276" w:lineRule="auto"/>
      </w:pPr>
      <w:r>
        <w:rPr>
          <w:noProof/>
          <w:lang w:eastAsia="de-CH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2249805</wp:posOffset>
            </wp:positionV>
            <wp:extent cx="2879725" cy="1919605"/>
            <wp:effectExtent l="0" t="0" r="0" b="4445"/>
            <wp:wrapSquare wrapText="bothSides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abrina\AppData\Local\Microsoft\Windows\INetCache\Content.Word\IMG_190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91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CH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76835</wp:posOffset>
            </wp:positionV>
            <wp:extent cx="2879725" cy="1997075"/>
            <wp:effectExtent l="0" t="0" r="0" b="3175"/>
            <wp:wrapSquare wrapText="bothSides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abrina\AppData\Local\Microsoft\Windows\INetCache\Content.Word\IMG_19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54" t="11559" r="19372" b="35600"/>
                    <a:stretch/>
                  </pic:blipFill>
                  <pic:spPr bwMode="auto">
                    <a:xfrm>
                      <a:off x="0" y="0"/>
                      <a:ext cx="2879725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340A">
        <w:rPr>
          <w:noProof/>
          <w:lang w:eastAsia="de-CH"/>
        </w:rPr>
        <mc:AlternateContent>
          <mc:Choice Requires="wps">
            <w:drawing>
              <wp:anchor distT="45720" distB="45720" distL="114300" distR="114300" simplePos="0" relativeHeight="251643904" behindDoc="0" locked="0" layoutInCell="1" allowOverlap="1" wp14:anchorId="1E2A084C" wp14:editId="4D8CFBCA">
                <wp:simplePos x="0" y="0"/>
                <wp:positionH relativeFrom="margin">
                  <wp:posOffset>3044734</wp:posOffset>
                </wp:positionH>
                <wp:positionV relativeFrom="paragraph">
                  <wp:posOffset>182</wp:posOffset>
                </wp:positionV>
                <wp:extent cx="3077210" cy="9029700"/>
                <wp:effectExtent l="0" t="0" r="8890" b="0"/>
                <wp:wrapSquare wrapText="bothSides"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7210" cy="902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E4814" w:rsidRDefault="000E4814" w:rsidP="000E4814">
                            <w:pPr>
                              <w:spacing w:line="276" w:lineRule="auto"/>
                            </w:pPr>
                            <w:r>
                              <w:t>Schüssel mit heissem Wasser ausspülen und über den Teig legen.</w:t>
                            </w:r>
                          </w:p>
                          <w:p w:rsidR="000E4814" w:rsidRDefault="00782F99" w:rsidP="000E4814">
                            <w:pPr>
                              <w:spacing w:line="276" w:lineRule="auto"/>
                            </w:pPr>
                            <w:r>
                              <w:t xml:space="preserve">Ca. </w:t>
                            </w:r>
                            <w:r w:rsidR="000E4814">
                              <w:t>30 Min. ruhen lassen</w:t>
                            </w:r>
                            <w:r>
                              <w:t>.</w:t>
                            </w:r>
                          </w:p>
                          <w:p w:rsidR="000E4814" w:rsidRDefault="000E4814" w:rsidP="00467652">
                            <w:pPr>
                              <w:spacing w:after="240" w:line="276" w:lineRule="auto"/>
                              <w:rPr>
                                <w:b/>
                              </w:rPr>
                            </w:pPr>
                          </w:p>
                          <w:p w:rsidR="00D81D7F" w:rsidRDefault="00D81D7F" w:rsidP="00467652">
                            <w:pPr>
                              <w:spacing w:after="240" w:line="276" w:lineRule="auto"/>
                              <w:rPr>
                                <w:b/>
                              </w:rPr>
                            </w:pPr>
                          </w:p>
                          <w:p w:rsidR="0080340A" w:rsidRDefault="0080340A" w:rsidP="00467652">
                            <w:pPr>
                              <w:spacing w:after="240" w:line="276" w:lineRule="auto"/>
                              <w:rPr>
                                <w:b/>
                              </w:rPr>
                            </w:pPr>
                          </w:p>
                          <w:p w:rsidR="0080340A" w:rsidRDefault="0080340A" w:rsidP="00467652">
                            <w:pPr>
                              <w:spacing w:after="240" w:line="276" w:lineRule="auto"/>
                              <w:rPr>
                                <w:b/>
                              </w:rPr>
                            </w:pPr>
                          </w:p>
                          <w:p w:rsidR="00C53A44" w:rsidRPr="00DF1C7A" w:rsidRDefault="00C53A44" w:rsidP="00467652">
                            <w:pPr>
                              <w:spacing w:after="240" w:line="276" w:lineRule="auto"/>
                              <w:rPr>
                                <w:b/>
                              </w:rPr>
                            </w:pPr>
                            <w:r w:rsidRPr="00DF1C7A">
                              <w:rPr>
                                <w:b/>
                              </w:rPr>
                              <w:t>Mise en Place für die Füllung:</w:t>
                            </w:r>
                          </w:p>
                          <w:p w:rsidR="00C53A44" w:rsidRDefault="00C53A44" w:rsidP="00467652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</w:pPr>
                            <w:r>
                              <w:t>Sparschäler, Messer, Raffel, Zitronenraffel, Zitronenpresse, Esslöffel, Schüssel</w:t>
                            </w:r>
                          </w:p>
                          <w:p w:rsidR="00C53A44" w:rsidRDefault="00C53A44" w:rsidP="00467652">
                            <w:pPr>
                              <w:spacing w:line="276" w:lineRule="auto"/>
                            </w:pPr>
                          </w:p>
                          <w:p w:rsidR="00C53A44" w:rsidRDefault="00C53A44" w:rsidP="00467652">
                            <w:pPr>
                              <w:pStyle w:val="Listenabsatz"/>
                              <w:numPr>
                                <w:ilvl w:val="0"/>
                                <w:numId w:val="3"/>
                              </w:numPr>
                              <w:spacing w:line="276" w:lineRule="auto"/>
                            </w:pPr>
                            <w:r>
                              <w:t xml:space="preserve">Äpfel, Zitrone, Zucker, Sultaninen, </w:t>
                            </w:r>
                            <w:r w:rsidR="00D81D7F">
                              <w:t xml:space="preserve">evtl. </w:t>
                            </w:r>
                            <w:r>
                              <w:t>Zimt</w:t>
                            </w:r>
                          </w:p>
                          <w:p w:rsidR="00C53A44" w:rsidRDefault="00C53A44" w:rsidP="00467652">
                            <w:pPr>
                              <w:pStyle w:val="Listenabsatz"/>
                              <w:spacing w:line="276" w:lineRule="auto"/>
                            </w:pPr>
                          </w:p>
                          <w:p w:rsidR="0080340A" w:rsidRDefault="0080340A" w:rsidP="00467652">
                            <w:pPr>
                              <w:pStyle w:val="Listenabsatz"/>
                              <w:spacing w:line="276" w:lineRule="auto"/>
                            </w:pPr>
                          </w:p>
                          <w:p w:rsidR="00C53A44" w:rsidRPr="00C53A44" w:rsidRDefault="00C53A44" w:rsidP="00467652">
                            <w:pPr>
                              <w:spacing w:after="240" w:line="276" w:lineRule="auto"/>
                              <w:rPr>
                                <w:b/>
                              </w:rPr>
                            </w:pPr>
                            <w:r w:rsidRPr="00C53A44">
                              <w:rPr>
                                <w:b/>
                              </w:rPr>
                              <w:t>Füllung zubereiten:</w:t>
                            </w:r>
                          </w:p>
                          <w:p w:rsidR="002644C5" w:rsidRDefault="002644C5" w:rsidP="00467652">
                            <w:pPr>
                              <w:spacing w:line="276" w:lineRule="auto"/>
                            </w:pPr>
                            <w:r>
                              <w:t xml:space="preserve">1. </w:t>
                            </w:r>
                            <w:r w:rsidR="00C53A44">
                              <w:t xml:space="preserve">Äpfel schälen </w:t>
                            </w:r>
                          </w:p>
                          <w:p w:rsidR="00C53A44" w:rsidRDefault="002644C5" w:rsidP="00467652">
                            <w:pPr>
                              <w:spacing w:line="276" w:lineRule="auto"/>
                            </w:pPr>
                            <w:r>
                              <w:t>2.</w:t>
                            </w:r>
                            <w:r w:rsidR="00C53A44">
                              <w:t xml:space="preserve"> </w:t>
                            </w:r>
                            <w:r w:rsidR="00A93AEF">
                              <w:t>Äpfel</w:t>
                            </w:r>
                            <w:r w:rsidR="00C53A44">
                              <w:t xml:space="preserve"> raffeln</w:t>
                            </w:r>
                          </w:p>
                          <w:p w:rsidR="002644C5" w:rsidRDefault="002644C5" w:rsidP="00467652">
                            <w:pPr>
                              <w:spacing w:line="276" w:lineRule="auto"/>
                            </w:pPr>
                            <w:r>
                              <w:t xml:space="preserve">3. </w:t>
                            </w:r>
                            <w:r w:rsidR="00C53A44">
                              <w:t>Zitrone raffeln</w:t>
                            </w:r>
                            <w:r>
                              <w:t xml:space="preserve"> </w:t>
                            </w:r>
                          </w:p>
                          <w:p w:rsidR="002644C5" w:rsidRDefault="002644C5" w:rsidP="00467652">
                            <w:pPr>
                              <w:spacing w:line="276" w:lineRule="auto"/>
                            </w:pPr>
                            <w:r>
                              <w:t>4.</w:t>
                            </w:r>
                            <w:r w:rsidR="00C53A44">
                              <w:t xml:space="preserve"> </w:t>
                            </w:r>
                            <w:r>
                              <w:t xml:space="preserve">Zitrone </w:t>
                            </w:r>
                            <w:r w:rsidR="00C53A44">
                              <w:t xml:space="preserve">auspressen </w:t>
                            </w:r>
                          </w:p>
                          <w:p w:rsidR="00C53A44" w:rsidRDefault="002644C5" w:rsidP="00467652">
                            <w:pPr>
                              <w:spacing w:line="276" w:lineRule="auto"/>
                            </w:pPr>
                            <w:r>
                              <w:t>Alles</w:t>
                            </w:r>
                            <w:r w:rsidR="00C53A44">
                              <w:t xml:space="preserve"> </w:t>
                            </w:r>
                            <w:r w:rsidR="000203F0" w:rsidRPr="000203F0">
                              <w:rPr>
                                <w:highlight w:val="magenta"/>
                              </w:rPr>
                              <w:t>schnell</w:t>
                            </w:r>
                            <w:r w:rsidR="000203F0">
                              <w:t xml:space="preserve"> </w:t>
                            </w:r>
                            <w:r w:rsidR="00C53A44">
                              <w:t>zu den Äpfeln geben</w:t>
                            </w:r>
                            <w:r>
                              <w:t xml:space="preserve"> und gut</w:t>
                            </w:r>
                            <w:r w:rsidR="00C53A44">
                              <w:t xml:space="preserve"> mischen</w:t>
                            </w:r>
                            <w:r w:rsidR="000203F0">
                              <w:t>, damit sie nicht braun werden</w:t>
                            </w:r>
                            <w:r w:rsidR="00C53A44">
                              <w:t>!</w:t>
                            </w:r>
                          </w:p>
                          <w:p w:rsidR="00C53A44" w:rsidRDefault="00C53A44" w:rsidP="00467652">
                            <w:pPr>
                              <w:spacing w:line="276" w:lineRule="auto"/>
                            </w:pPr>
                            <w:r w:rsidRPr="00C53A44">
                              <w:rPr>
                                <w:highlight w:val="yellow"/>
                              </w:rPr>
                              <w:t>Gratistipp:</w:t>
                            </w:r>
                          </w:p>
                          <w:p w:rsidR="00C53A44" w:rsidRDefault="00C53A44" w:rsidP="00467652">
                            <w:pPr>
                              <w:spacing w:line="276" w:lineRule="auto"/>
                            </w:pPr>
                            <w:r>
                              <w:t>Die Äpfel können auch in Stücke geschnitten werden. Dabei muss der Apfel geschält und der Kern mit dem Apfelausstecher entfernt werden.</w:t>
                            </w:r>
                          </w:p>
                          <w:p w:rsidR="00C53A44" w:rsidRDefault="00C53A44" w:rsidP="00467652">
                            <w:pPr>
                              <w:spacing w:line="276" w:lineRule="auto"/>
                            </w:pPr>
                          </w:p>
                          <w:p w:rsidR="00C53A44" w:rsidRDefault="00C53A44" w:rsidP="00467652">
                            <w:pPr>
                              <w:spacing w:line="276" w:lineRule="auto"/>
                            </w:pPr>
                            <w:r>
                              <w:t xml:space="preserve">Zucker, Sultaninen und </w:t>
                            </w:r>
                            <w:r w:rsidR="007D6C74">
                              <w:t xml:space="preserve">evtl. </w:t>
                            </w:r>
                            <w:r>
                              <w:t>Zimt beifügen und mischen.</w:t>
                            </w:r>
                          </w:p>
                          <w:p w:rsidR="00C53A44" w:rsidRDefault="00C53A44" w:rsidP="00467652">
                            <w:pPr>
                              <w:spacing w:line="276" w:lineRule="auto"/>
                            </w:pPr>
                          </w:p>
                          <w:p w:rsidR="00C53A44" w:rsidRDefault="00C53A44" w:rsidP="00467652">
                            <w:pPr>
                              <w:spacing w:line="276" w:lineRule="auto"/>
                            </w:pPr>
                          </w:p>
                          <w:p w:rsidR="00C53A44" w:rsidRPr="00172E61" w:rsidRDefault="00C53A44" w:rsidP="00467652">
                            <w:pPr>
                              <w:spacing w:line="276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E2A084C" id="_x0000_s1045" type="#_x0000_t202" style="position:absolute;margin-left:239.75pt;margin-top:0;width:242.3pt;height:711pt;z-index:251643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" stroked="f">
                <v:textbox>
                  <w:txbxContent>
                    <w:p w:rsidR="000E4814" w:rsidRDefault="000E4814" w:rsidP="000E4814">
                      <w:pPr>
                        <w:spacing w:line="276" w:lineRule="auto"/>
                      </w:pPr>
                      <w:r>
                        <w:t>Schüssel mit heissem Wasser ausspülen und über den Teig legen.</w:t>
                      </w:r>
                    </w:p>
                    <w:p w:rsidR="000E4814" w:rsidRDefault="00782F99" w:rsidP="000E4814">
                      <w:pPr>
                        <w:spacing w:line="276" w:lineRule="auto"/>
                      </w:pPr>
                      <w:r>
                        <w:t xml:space="preserve">Ca. </w:t>
                      </w:r>
                      <w:r w:rsidR="000E4814">
                        <w:t>30 Min. ruhen lassen</w:t>
                      </w:r>
                      <w:r>
                        <w:t>.</w:t>
                      </w:r>
                    </w:p>
                    <w:p w:rsidR="000E4814" w:rsidRDefault="000E4814" w:rsidP="00467652">
                      <w:pPr>
                        <w:spacing w:after="240" w:line="276" w:lineRule="auto"/>
                        <w:rPr>
                          <w:b/>
                        </w:rPr>
                      </w:pPr>
                    </w:p>
                    <w:p w:rsidR="00D81D7F" w:rsidRDefault="00D81D7F" w:rsidP="00467652">
                      <w:pPr>
                        <w:spacing w:after="240" w:line="276" w:lineRule="auto"/>
                        <w:rPr>
                          <w:b/>
                        </w:rPr>
                      </w:pPr>
                    </w:p>
                    <w:p w:rsidR="0080340A" w:rsidRDefault="0080340A" w:rsidP="00467652">
                      <w:pPr>
                        <w:spacing w:after="240" w:line="276" w:lineRule="auto"/>
                        <w:rPr>
                          <w:b/>
                        </w:rPr>
                      </w:pPr>
                    </w:p>
                    <w:p w:rsidR="0080340A" w:rsidRDefault="0080340A" w:rsidP="00467652">
                      <w:pPr>
                        <w:spacing w:after="240" w:line="276" w:lineRule="auto"/>
                        <w:rPr>
                          <w:b/>
                        </w:rPr>
                      </w:pPr>
                    </w:p>
                    <w:p w:rsidR="00C53A44" w:rsidRPr="00DF1C7A" w:rsidRDefault="00C53A44" w:rsidP="00467652">
                      <w:pPr>
                        <w:spacing w:after="240" w:line="276" w:lineRule="auto"/>
                        <w:rPr>
                          <w:b/>
                        </w:rPr>
                      </w:pPr>
                      <w:r w:rsidRPr="00DF1C7A">
                        <w:rPr>
                          <w:b/>
                        </w:rPr>
                        <w:t>Mise en Place für die Füllung:</w:t>
                      </w:r>
                    </w:p>
                    <w:p w:rsidR="00C53A44" w:rsidRDefault="00C53A44" w:rsidP="00467652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line="276" w:lineRule="auto"/>
                      </w:pPr>
                      <w:r>
                        <w:t>Sparschäler, Messer, Raffel, Zitronenraffel, Zitronenpresse, Esslöffel, Schüssel</w:t>
                      </w:r>
                    </w:p>
                    <w:p w:rsidR="00C53A44" w:rsidRDefault="00C53A44" w:rsidP="00467652">
                      <w:pPr>
                        <w:spacing w:line="276" w:lineRule="auto"/>
                      </w:pPr>
                    </w:p>
                    <w:p w:rsidR="00C53A44" w:rsidRDefault="00C53A44" w:rsidP="00467652">
                      <w:pPr>
                        <w:pStyle w:val="Listenabsatz"/>
                        <w:numPr>
                          <w:ilvl w:val="0"/>
                          <w:numId w:val="3"/>
                        </w:numPr>
                        <w:spacing w:line="276" w:lineRule="auto"/>
                      </w:pPr>
                      <w:r>
                        <w:t xml:space="preserve">Äpfel, Zitrone, Zucker, Sultaninen, </w:t>
                      </w:r>
                      <w:r w:rsidR="00D81D7F">
                        <w:t xml:space="preserve">evtl. </w:t>
                      </w:r>
                      <w:r>
                        <w:t>Zimt</w:t>
                      </w:r>
                    </w:p>
                    <w:p w:rsidR="00C53A44" w:rsidRDefault="00C53A44" w:rsidP="00467652">
                      <w:pPr>
                        <w:pStyle w:val="Listenabsatz"/>
                        <w:spacing w:line="276" w:lineRule="auto"/>
                      </w:pPr>
                    </w:p>
                    <w:p w:rsidR="0080340A" w:rsidRDefault="0080340A" w:rsidP="00467652">
                      <w:pPr>
                        <w:pStyle w:val="Listenabsatz"/>
                        <w:spacing w:line="276" w:lineRule="auto"/>
                      </w:pPr>
                    </w:p>
                    <w:p w:rsidR="00C53A44" w:rsidRPr="00C53A44" w:rsidRDefault="00C53A44" w:rsidP="00467652">
                      <w:pPr>
                        <w:spacing w:after="240" w:line="276" w:lineRule="auto"/>
                        <w:rPr>
                          <w:b/>
                        </w:rPr>
                      </w:pPr>
                      <w:r w:rsidRPr="00C53A44">
                        <w:rPr>
                          <w:b/>
                        </w:rPr>
                        <w:t>Füllung zubereiten:</w:t>
                      </w:r>
                    </w:p>
                    <w:p w:rsidR="002644C5" w:rsidRDefault="002644C5" w:rsidP="00467652">
                      <w:pPr>
                        <w:spacing w:line="276" w:lineRule="auto"/>
                      </w:pPr>
                      <w:r>
                        <w:t xml:space="preserve">1. </w:t>
                      </w:r>
                      <w:r w:rsidR="00C53A44">
                        <w:t xml:space="preserve">Äpfel schälen </w:t>
                      </w:r>
                    </w:p>
                    <w:p w:rsidR="00C53A44" w:rsidRDefault="002644C5" w:rsidP="00467652">
                      <w:pPr>
                        <w:spacing w:line="276" w:lineRule="auto"/>
                      </w:pPr>
                      <w:r>
                        <w:t>2.</w:t>
                      </w:r>
                      <w:r w:rsidR="00C53A44">
                        <w:t xml:space="preserve"> </w:t>
                      </w:r>
                      <w:r w:rsidR="00A93AEF">
                        <w:t>Äpfel</w:t>
                      </w:r>
                      <w:r w:rsidR="00C53A44">
                        <w:t xml:space="preserve"> raffeln</w:t>
                      </w:r>
                    </w:p>
                    <w:p w:rsidR="002644C5" w:rsidRDefault="002644C5" w:rsidP="00467652">
                      <w:pPr>
                        <w:spacing w:line="276" w:lineRule="auto"/>
                      </w:pPr>
                      <w:r>
                        <w:t xml:space="preserve">3. </w:t>
                      </w:r>
                      <w:r w:rsidR="00C53A44">
                        <w:t>Zitrone raffeln</w:t>
                      </w:r>
                      <w:r>
                        <w:t xml:space="preserve"> </w:t>
                      </w:r>
                    </w:p>
                    <w:p w:rsidR="002644C5" w:rsidRDefault="002644C5" w:rsidP="00467652">
                      <w:pPr>
                        <w:spacing w:line="276" w:lineRule="auto"/>
                      </w:pPr>
                      <w:r>
                        <w:t>4.</w:t>
                      </w:r>
                      <w:r w:rsidR="00C53A44">
                        <w:t xml:space="preserve"> </w:t>
                      </w:r>
                      <w:r>
                        <w:t xml:space="preserve">Zitrone </w:t>
                      </w:r>
                      <w:r w:rsidR="00C53A44">
                        <w:t xml:space="preserve">auspressen </w:t>
                      </w:r>
                    </w:p>
                    <w:p w:rsidR="00C53A44" w:rsidRDefault="002644C5" w:rsidP="00467652">
                      <w:pPr>
                        <w:spacing w:line="276" w:lineRule="auto"/>
                      </w:pPr>
                      <w:r>
                        <w:t>Alles</w:t>
                      </w:r>
                      <w:r w:rsidR="00C53A44">
                        <w:t xml:space="preserve"> </w:t>
                      </w:r>
                      <w:r w:rsidR="000203F0" w:rsidRPr="000203F0">
                        <w:rPr>
                          <w:highlight w:val="magenta"/>
                        </w:rPr>
                        <w:t>schnell</w:t>
                      </w:r>
                      <w:r w:rsidR="000203F0">
                        <w:t xml:space="preserve"> </w:t>
                      </w:r>
                      <w:r w:rsidR="00C53A44">
                        <w:t>zu den Äpfeln geben</w:t>
                      </w:r>
                      <w:r>
                        <w:t xml:space="preserve"> und gut</w:t>
                      </w:r>
                      <w:r w:rsidR="00C53A44">
                        <w:t xml:space="preserve"> mischen</w:t>
                      </w:r>
                      <w:r w:rsidR="000203F0">
                        <w:t>, damit sie nicht braun werden</w:t>
                      </w:r>
                      <w:r w:rsidR="00C53A44">
                        <w:t>!</w:t>
                      </w:r>
                    </w:p>
                    <w:p w:rsidR="00C53A44" w:rsidRDefault="00C53A44" w:rsidP="00467652">
                      <w:pPr>
                        <w:spacing w:line="276" w:lineRule="auto"/>
                      </w:pPr>
                      <w:r w:rsidRPr="00C53A44">
                        <w:rPr>
                          <w:highlight w:val="yellow"/>
                        </w:rPr>
                        <w:t>Gratistipp:</w:t>
                      </w:r>
                    </w:p>
                    <w:p w:rsidR="00C53A44" w:rsidRDefault="00C53A44" w:rsidP="00467652">
                      <w:pPr>
                        <w:spacing w:line="276" w:lineRule="auto"/>
                      </w:pPr>
                      <w:r>
                        <w:t>Die Äpfel können auch in Stücke geschnitten werden. Dabei muss der Apfel geschält und der Kern mit dem Apfelausstecher entfernt werden.</w:t>
                      </w:r>
                    </w:p>
                    <w:p w:rsidR="00C53A44" w:rsidRDefault="00C53A44" w:rsidP="00467652">
                      <w:pPr>
                        <w:spacing w:line="276" w:lineRule="auto"/>
                      </w:pPr>
                    </w:p>
                    <w:p w:rsidR="00C53A44" w:rsidRDefault="00C53A44" w:rsidP="00467652">
                      <w:pPr>
                        <w:spacing w:line="276" w:lineRule="auto"/>
                      </w:pPr>
                      <w:r>
                        <w:t xml:space="preserve">Zucker, Sultaninen und </w:t>
                      </w:r>
                      <w:r w:rsidR="007D6C74">
                        <w:t xml:space="preserve">evtl. </w:t>
                      </w:r>
                      <w:r>
                        <w:t>Zimt beifügen und mischen.</w:t>
                      </w:r>
                    </w:p>
                    <w:p w:rsidR="00C53A44" w:rsidRDefault="00C53A44" w:rsidP="00467652">
                      <w:pPr>
                        <w:spacing w:line="276" w:lineRule="auto"/>
                      </w:pPr>
                    </w:p>
                    <w:p w:rsidR="00C53A44" w:rsidRDefault="00C53A44" w:rsidP="00467652">
                      <w:pPr>
                        <w:spacing w:line="276" w:lineRule="auto"/>
                      </w:pPr>
                    </w:p>
                    <w:p w:rsidR="00C53A44" w:rsidRPr="00172E61" w:rsidRDefault="00C53A44" w:rsidP="00467652">
                      <w:pPr>
                        <w:spacing w:line="276" w:lineRule="auto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D81D7F" w:rsidRPr="00D81D7F" w:rsidRDefault="00EB00FF" w:rsidP="00D81D7F"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margin">
                  <wp:posOffset>-16771</wp:posOffset>
                </wp:positionH>
                <wp:positionV relativeFrom="paragraph">
                  <wp:posOffset>36643</wp:posOffset>
                </wp:positionV>
                <wp:extent cx="2866509" cy="2093595"/>
                <wp:effectExtent l="0" t="0" r="0" b="1905"/>
                <wp:wrapNone/>
                <wp:docPr id="13" name="Gruppieren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66509" cy="2093595"/>
                          <a:chOff x="-1738" y="10449"/>
                          <a:chExt cx="2179584" cy="1627245"/>
                        </a:xfrm>
                      </wpg:grpSpPr>
                      <wpg:grpSp>
                        <wpg:cNvPr id="29" name="Gruppieren 29"/>
                        <wpg:cNvGrpSpPr/>
                        <wpg:grpSpPr>
                          <a:xfrm>
                            <a:off x="-1738" y="10449"/>
                            <a:ext cx="2179584" cy="1627245"/>
                            <a:chOff x="-1738" y="10449"/>
                            <a:chExt cx="2179584" cy="1627245"/>
                          </a:xfrm>
                        </wpg:grpSpPr>
                        <pic:pic xmlns:pic="http://schemas.openxmlformats.org/drawingml/2006/picture">
                          <pic:nvPicPr>
                            <pic:cNvPr id="25" name="Grafik 25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810" t="16583" r="11819" b="10397"/>
                            <a:stretch/>
                          </pic:blipFill>
                          <pic:spPr bwMode="auto">
                            <a:xfrm>
                              <a:off x="23" y="10452"/>
                              <a:ext cx="1087259" cy="8151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6" name="Grafik 26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0731" t="8570" r="9841" b="13789"/>
                            <a:stretch/>
                          </pic:blipFill>
                          <pic:spPr bwMode="auto">
                            <a:xfrm>
                              <a:off x="1104003" y="10449"/>
                              <a:ext cx="1073843" cy="81840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7" name="Grafik 2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7684" t="13395" r="16682" b="17460"/>
                            <a:stretch/>
                          </pic:blipFill>
                          <pic:spPr bwMode="auto">
                            <a:xfrm>
                              <a:off x="-1738" y="853399"/>
                              <a:ext cx="1092159" cy="7842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" name="Grafik 2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1980" t="17136" r="19761" b="8936"/>
                            <a:stretch/>
                          </pic:blipFill>
                          <pic:spPr bwMode="auto">
                            <a:xfrm>
                              <a:off x="1110133" y="853399"/>
                              <a:ext cx="1062567" cy="7842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30" name="Textfeld 30"/>
                        <wps:cNvSpPr txBox="1"/>
                        <wps:spPr>
                          <a:xfrm>
                            <a:off x="10886" y="544285"/>
                            <a:ext cx="270451" cy="26312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txbx>
                          <w:txbxContent>
                            <w:p w:rsidR="002644C5" w:rsidRPr="00684581" w:rsidRDefault="002644C5" w:rsidP="002644C5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  <w:r w:rsidRPr="00684581">
                                <w:rPr>
                                  <w:b/>
                                  <w:color w:val="FF000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feld 31"/>
                        <wps:cNvSpPr txBox="1"/>
                        <wps:spPr>
                          <a:xfrm>
                            <a:off x="1110343" y="560614"/>
                            <a:ext cx="270451" cy="26312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txbx>
                          <w:txbxContent>
                            <w:p w:rsidR="002644C5" w:rsidRPr="00684581" w:rsidRDefault="002644C5" w:rsidP="002644C5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7" name="Textfeld 197"/>
                        <wps:cNvSpPr txBox="1"/>
                        <wps:spPr>
                          <a:xfrm>
                            <a:off x="10886" y="1360714"/>
                            <a:ext cx="270451" cy="26312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txbx>
                          <w:txbxContent>
                            <w:p w:rsidR="002644C5" w:rsidRPr="00684581" w:rsidRDefault="002644C5" w:rsidP="002644C5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8" name="Textfeld 198"/>
                        <wps:cNvSpPr txBox="1"/>
                        <wps:spPr>
                          <a:xfrm>
                            <a:off x="1121229" y="1366157"/>
                            <a:ext cx="270451" cy="26312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txbx>
                          <w:txbxContent>
                            <w:p w:rsidR="002644C5" w:rsidRPr="00684581" w:rsidRDefault="002644C5" w:rsidP="002644C5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id="Gruppieren 13" o:spid="_x0000_s1046" style="position:absolute;margin-left:-1.3pt;margin-top:2.9pt;width:225.7pt;height:164.85pt;z-index:251689984;mso-position-horizontal-relative:margin;mso-width-relative:margin;mso-height-relative:margin" coordorigin="-17,104" coordsize="21795,1627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">
                <v:group id="Gruppieren 29" o:spid="_x0000_s1047" style="position:absolute;left:-17;top:104;width:21795;height:16272" coordorigin="-17,104" coordsize="21795,16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Grafik 25" o:spid="_x0000_s1048" type="#_x0000_t75" style="position:absolute;top:104;width:10872;height:8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">
                    <v:imagedata r:id="rId29" o:title="" croptop="10868f" cropbottom="6814f" cropleft="14293f" cropright="7746f"/>
                  </v:shape>
                  <v:shape id="Grafik 26" o:spid="_x0000_s1049" type="#_x0000_t75" style="position:absolute;left:11040;top:104;width:10738;height:8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">
                    <v:imagedata r:id="rId30" o:title="" croptop="5616f" cropbottom="9037f" cropleft="13586f" cropright="6449f"/>
                  </v:shape>
                  <v:shape id="Grafik 27" o:spid="_x0000_s1050" type="#_x0000_t75" style="position:absolute;left:-17;top:8533;width:10921;height:7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">
                    <v:imagedata r:id="rId31" o:title="" croptop="8779f" cropbottom="11443f" cropleft="11589f" cropright="10933f"/>
                  </v:shape>
                  <v:shape id="Grafik 28" o:spid="_x0000_s1051" type="#_x0000_t75" style="position:absolute;left:11101;top:8533;width:10626;height:78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">
                    <v:imagedata r:id="rId32" o:title="" croptop="11230f" cropbottom="5856f" cropleft="7851f" cropright="12951f"/>
                  </v:shape>
                </v:group>
                <v:shape id="Textfeld 30" o:spid="_x0000_s1052" type="#_x0000_t202" style="position:absolute;left:108;top:5442;width:2705;height:2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" filled="f" strokecolor="red" strokeweight="2.25pt">
                  <v:textbox>
                    <w:txbxContent>
                      <w:p w:rsidR="002644C5" w:rsidRPr="00684581" w:rsidRDefault="002644C5" w:rsidP="002644C5">
                        <w:pPr>
                          <w:rPr>
                            <w:b/>
                            <w:color w:val="FF0000"/>
                          </w:rPr>
                        </w:pPr>
                        <w:r w:rsidRPr="00684581">
                          <w:rPr>
                            <w:b/>
                            <w:color w:val="FF0000"/>
                          </w:rPr>
                          <w:t>1</w:t>
                        </w:r>
                      </w:p>
                    </w:txbxContent>
                  </v:textbox>
                </v:shape>
                <v:shape id="Textfeld 31" o:spid="_x0000_s1053" type="#_x0000_t202" style="position:absolute;left:11103;top:5606;width:2704;height:2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" filled="f" strokecolor="red" strokeweight="2.25pt">
                  <v:textbox>
                    <w:txbxContent>
                      <w:p w:rsidR="002644C5" w:rsidRPr="00684581" w:rsidRDefault="002644C5" w:rsidP="002644C5">
                        <w:pPr>
                          <w:rPr>
                            <w:b/>
                            <w:color w:val="FF0000"/>
                          </w:rPr>
                        </w:pPr>
                        <w:r>
                          <w:rPr>
                            <w:b/>
                            <w:color w:val="FF0000"/>
                          </w:rPr>
                          <w:t>2</w:t>
                        </w:r>
                      </w:p>
                    </w:txbxContent>
                  </v:textbox>
                </v:shape>
                <v:shape id="Textfeld 197" o:spid="_x0000_s1054" type="#_x0000_t202" style="position:absolute;left:108;top:13607;width:2705;height:2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" filled="f" strokecolor="red" strokeweight="2.25pt">
                  <v:textbox>
                    <w:txbxContent>
                      <w:p w:rsidR="002644C5" w:rsidRPr="00684581" w:rsidRDefault="002644C5" w:rsidP="002644C5">
                        <w:pPr>
                          <w:rPr>
                            <w:b/>
                            <w:color w:val="FF0000"/>
                          </w:rPr>
                        </w:pPr>
                        <w:r>
                          <w:rPr>
                            <w:b/>
                            <w:color w:val="FF0000"/>
                          </w:rPr>
                          <w:t>3</w:t>
                        </w:r>
                      </w:p>
                    </w:txbxContent>
                  </v:textbox>
                </v:shape>
                <v:shape id="Textfeld 198" o:spid="_x0000_s1055" type="#_x0000_t202" style="position:absolute;left:11212;top:13661;width:2704;height:26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" filled="f" strokecolor="red" strokeweight="2.25pt">
                  <v:textbox>
                    <w:txbxContent>
                      <w:p w:rsidR="002644C5" w:rsidRPr="00684581" w:rsidRDefault="002644C5" w:rsidP="002644C5">
                        <w:pPr>
                          <w:rPr>
                            <w:b/>
                            <w:color w:val="FF0000"/>
                          </w:rPr>
                        </w:pPr>
                        <w:r>
                          <w:rPr>
                            <w:b/>
                            <w:color w:val="FF0000"/>
                          </w:rPr>
                          <w:t>4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D81D7F" w:rsidRDefault="00D81D7F" w:rsidP="00D81D7F"/>
    <w:p w:rsidR="00F25C38" w:rsidRDefault="00D81D7F" w:rsidP="00D81D7F">
      <w:pPr>
        <w:tabs>
          <w:tab w:val="left" w:pos="934"/>
        </w:tabs>
      </w:pPr>
      <w:r>
        <w:tab/>
      </w:r>
    </w:p>
    <w:p w:rsidR="00F25C38" w:rsidRPr="00F25C38" w:rsidRDefault="00F25C38" w:rsidP="00F25C38"/>
    <w:p w:rsidR="00F25C38" w:rsidRPr="00F25C38" w:rsidRDefault="00F25C38" w:rsidP="00F25C38"/>
    <w:p w:rsidR="00F25C38" w:rsidRPr="00F25C38" w:rsidRDefault="00F25C38" w:rsidP="00F25C38"/>
    <w:p w:rsidR="00F25C38" w:rsidRPr="00F25C38" w:rsidRDefault="00F25C38" w:rsidP="00F25C38"/>
    <w:p w:rsidR="00F25C38" w:rsidRPr="00F25C38" w:rsidRDefault="00F25C38" w:rsidP="00F25C38"/>
    <w:p w:rsidR="00F25C38" w:rsidRPr="00F25C38" w:rsidRDefault="00EB00FF" w:rsidP="00F25C38">
      <w:r>
        <w:rPr>
          <w:noProof/>
          <w:lang w:eastAsia="de-CH"/>
        </w:rPr>
        <w:drawing>
          <wp:anchor distT="0" distB="0" distL="114300" distR="114300" simplePos="0" relativeHeight="251723776" behindDoc="0" locked="0" layoutInCell="1" allowOverlap="1" wp14:anchorId="721223BF" wp14:editId="3CF25085">
            <wp:simplePos x="0" y="0"/>
            <wp:positionH relativeFrom="margin">
              <wp:posOffset>-15240</wp:posOffset>
            </wp:positionH>
            <wp:positionV relativeFrom="paragraph">
              <wp:posOffset>238760</wp:posOffset>
            </wp:positionV>
            <wp:extent cx="2879725" cy="2019300"/>
            <wp:effectExtent l="0" t="0" r="0" b="0"/>
            <wp:wrapSquare wrapText="bothSides"/>
            <wp:docPr id="199" name="Grafik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abrina\AppData\Local\Microsoft\Windows\INetCache\Content.Word\IMG_19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1" t="3269" r="11123" b="4716"/>
                    <a:stretch/>
                  </pic:blipFill>
                  <pic:spPr bwMode="auto">
                    <a:xfrm>
                      <a:off x="0" y="0"/>
                      <a:ext cx="28797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5C38" w:rsidRPr="00F25C38" w:rsidRDefault="00F25C38" w:rsidP="00F25C38"/>
    <w:p w:rsidR="00C53A44" w:rsidRDefault="00971359" w:rsidP="0080340A">
      <w:pPr>
        <w:tabs>
          <w:tab w:val="left" w:pos="1731"/>
        </w:tabs>
      </w:pPr>
      <w:r>
        <w:rPr>
          <w:noProof/>
          <w:lang w:eastAsia="de-CH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1905</wp:posOffset>
            </wp:positionH>
            <wp:positionV relativeFrom="paragraph">
              <wp:posOffset>1905</wp:posOffset>
            </wp:positionV>
            <wp:extent cx="2879090" cy="1918970"/>
            <wp:effectExtent l="0" t="0" r="0" b="5080"/>
            <wp:wrapSquare wrapText="bothSides"/>
            <wp:docPr id="200" name="Grafik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abrina\AppData\Local\Microsoft\Windows\INetCache\Content.Word\IMG_192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0ED5"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margin">
                  <wp:posOffset>9525</wp:posOffset>
                </wp:positionH>
                <wp:positionV relativeFrom="paragraph">
                  <wp:posOffset>2268855</wp:posOffset>
                </wp:positionV>
                <wp:extent cx="2853055" cy="2144395"/>
                <wp:effectExtent l="0" t="0" r="4445" b="8255"/>
                <wp:wrapSquare wrapText="bothSides"/>
                <wp:docPr id="205" name="Gruppieren 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53055" cy="2144395"/>
                          <a:chOff x="5443" y="-15851"/>
                          <a:chExt cx="2153805" cy="1790332"/>
                        </a:xfrm>
                      </wpg:grpSpPr>
                      <wpg:grpSp>
                        <wpg:cNvPr id="203" name="Gruppieren 203"/>
                        <wpg:cNvGrpSpPr/>
                        <wpg:grpSpPr>
                          <a:xfrm>
                            <a:off x="5443" y="-15851"/>
                            <a:ext cx="2153805" cy="735306"/>
                            <a:chOff x="5443" y="-15851"/>
                            <a:chExt cx="2153805" cy="735306"/>
                          </a:xfrm>
                        </wpg:grpSpPr>
                        <pic:pic xmlns:pic="http://schemas.openxmlformats.org/drawingml/2006/picture">
                          <pic:nvPicPr>
                            <pic:cNvPr id="201" name="Grafik 20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b="8539"/>
                            <a:stretch/>
                          </pic:blipFill>
                          <pic:spPr bwMode="auto">
                            <a:xfrm>
                              <a:off x="5443" y="-15851"/>
                              <a:ext cx="1091236" cy="73530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202" name="Grafik 20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3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6236" b="1"/>
                            <a:stretch/>
                          </pic:blipFill>
                          <pic:spPr bwMode="auto">
                            <a:xfrm>
                              <a:off x="1100233" y="-12112"/>
                              <a:ext cx="1059015" cy="7315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04" name="Grafik 20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76" b="22610"/>
                          <a:stretch/>
                        </pic:blipFill>
                        <pic:spPr bwMode="auto">
                          <a:xfrm>
                            <a:off x="5443" y="728317"/>
                            <a:ext cx="2153805" cy="1046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508F5B68" id="Gruppieren 205" o:spid="_x0000_s1026" style="position:absolute;margin-left:.75pt;margin-top:178.65pt;width:224.65pt;height:168.85pt;z-index:251697152;mso-position-horizontal-relative:margin;mso-width-relative:margin;mso-height-relative:margin" coordorigin="54,-158" coordsize="21538,179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">
                <v:group id="Gruppieren 203" o:spid="_x0000_s1027" style="position:absolute;left:54;top:-158;width:21538;height:7352" coordorigin="54,-158" coordsize="21538,7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2VX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4Do8z4QjI9S8AAAD//wMAUEsBAi0AFAAGAAgAAAAhANvh9svuAAAAhQEAABMAAAAAAAAA&#10;AAAAAAAAAAAAAFtDb250ZW50X1R5cGVzXS54bWxQSwECLQAUAAYACAAAACEAWvQsW78AAAAVAQAA&#10;CwAAAAAAAAAAAAAAAAAfAQAAX3JlbHMvLnJlbHNQSwECLQAUAAYACAAAACEAYDNlV8YAAADcAAAA&#10;DwAAAAAAAAAAAAAAAAAHAgAAZHJzL2Rvd25yZXYueG1sUEsFBgAAAAADAAMAtwAAAPoCAAAAAA==&#10;">
                  <v:shape id="Grafik 201" o:spid="_x0000_s1028" type="#_x0000_t75" style="position:absolute;left:54;top:-158;width:10912;height:7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">
                    <v:imagedata r:id="rId38" o:title="" cropbottom="5596f"/>
                  </v:shape>
                  <v:shape id="Grafik 202" o:spid="_x0000_s1029" type="#_x0000_t75" style="position:absolute;left:11002;top:-121;width:10590;height:7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">
                    <v:imagedata r:id="rId39" o:title="" croptop="4087f" cropbottom="1f"/>
                  </v:shape>
                </v:group>
                <v:shape id="Grafik 204" o:spid="_x0000_s1030" type="#_x0000_t75" style="position:absolute;left:54;top:7283;width:21538;height:10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">
                  <v:imagedata r:id="rId40" o:title="" croptop="7521f" cropbottom="14818f"/>
                </v:shape>
                <w10:wrap type="square" anchorx="margin"/>
              </v:group>
            </w:pict>
          </mc:Fallback>
        </mc:AlternateContent>
      </w:r>
      <w:r w:rsidR="0080340A">
        <w:rPr>
          <w:noProof/>
          <w:lang w:eastAsia="de-CH"/>
        </w:rPr>
        <mc:AlternateContent>
          <mc:Choice Requires="wps">
            <w:drawing>
              <wp:anchor distT="45720" distB="45720" distL="114300" distR="114300" simplePos="0" relativeHeight="251648000" behindDoc="0" locked="0" layoutInCell="1" allowOverlap="1" wp14:anchorId="210B7488" wp14:editId="4F825474">
                <wp:simplePos x="0" y="0"/>
                <wp:positionH relativeFrom="margin">
                  <wp:posOffset>3044735</wp:posOffset>
                </wp:positionH>
                <wp:positionV relativeFrom="paragraph">
                  <wp:posOffset>0</wp:posOffset>
                </wp:positionV>
                <wp:extent cx="3077210" cy="9029700"/>
                <wp:effectExtent l="0" t="0" r="8890" b="0"/>
                <wp:wrapSquare wrapText="bothSides"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7210" cy="902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144E" w:rsidRPr="00B9144E" w:rsidRDefault="00B9144E" w:rsidP="00B9144E">
                            <w:pPr>
                              <w:spacing w:after="240"/>
                              <w:rPr>
                                <w:b/>
                              </w:rPr>
                            </w:pPr>
                            <w:r w:rsidRPr="00B9144E">
                              <w:rPr>
                                <w:b/>
                              </w:rPr>
                              <w:t>Mise en Place für das Formen:</w:t>
                            </w:r>
                          </w:p>
                          <w:p w:rsidR="00B9144E" w:rsidRDefault="00CE6FEE" w:rsidP="00B9144E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Wallholz</w:t>
                            </w:r>
                            <w:r w:rsidR="00B9144E">
                              <w:t>, sauberes Küchentuch, Pinsel, Pfanne, Esslöffel, Blech, Backpapier</w:t>
                            </w:r>
                          </w:p>
                          <w:p w:rsidR="00B9144E" w:rsidRDefault="00B9144E" w:rsidP="00B9144E"/>
                          <w:p w:rsidR="00B9144E" w:rsidRDefault="00B9144E" w:rsidP="00B9144E">
                            <w:pPr>
                              <w:pStyle w:val="Listenabsatz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Füllung, Strudelteig, Butter, Mehl</w:t>
                            </w:r>
                          </w:p>
                          <w:p w:rsidR="00B9144E" w:rsidRDefault="00B9144E" w:rsidP="00B9144E"/>
                          <w:p w:rsidR="0080340A" w:rsidRDefault="0080340A" w:rsidP="00B9144E"/>
                          <w:p w:rsidR="0080340A" w:rsidRDefault="0080340A" w:rsidP="00B9144E"/>
                          <w:p w:rsidR="00C32811" w:rsidRPr="00C32811" w:rsidRDefault="00C32811" w:rsidP="00467652">
                            <w:pPr>
                              <w:spacing w:after="240" w:line="276" w:lineRule="auto"/>
                              <w:rPr>
                                <w:b/>
                              </w:rPr>
                            </w:pPr>
                            <w:r w:rsidRPr="00C32811">
                              <w:rPr>
                                <w:b/>
                              </w:rPr>
                              <w:t>Teig auswallen:</w:t>
                            </w:r>
                          </w:p>
                          <w:p w:rsidR="00C32811" w:rsidRDefault="00C32811" w:rsidP="00467652">
                            <w:pPr>
                              <w:spacing w:line="276" w:lineRule="auto"/>
                            </w:pPr>
                            <w:r>
                              <w:t xml:space="preserve">Sauberes Küchentuch und </w:t>
                            </w:r>
                            <w:r w:rsidR="00CE6FEE">
                              <w:t>Wallholz</w:t>
                            </w:r>
                            <w:r>
                              <w:t xml:space="preserve"> mit Mehl einreiben</w:t>
                            </w:r>
                            <w:r w:rsidR="007D6C74">
                              <w:t>.</w:t>
                            </w:r>
                          </w:p>
                          <w:p w:rsidR="00C32811" w:rsidRDefault="00C32811" w:rsidP="00467652">
                            <w:pPr>
                              <w:spacing w:line="276" w:lineRule="auto"/>
                            </w:pPr>
                          </w:p>
                          <w:p w:rsidR="00C32811" w:rsidRDefault="00C32811" w:rsidP="00467652">
                            <w:pPr>
                              <w:spacing w:line="276" w:lineRule="auto"/>
                            </w:pPr>
                            <w:r>
                              <w:t>Teig auf dem Küchentuch rechteckig auswallen</w:t>
                            </w:r>
                            <w:r w:rsidR="00C71203">
                              <w:t>.</w:t>
                            </w:r>
                          </w:p>
                          <w:p w:rsidR="00884AEF" w:rsidRDefault="00884AEF" w:rsidP="00467652">
                            <w:pPr>
                              <w:spacing w:line="276" w:lineRule="auto"/>
                            </w:pPr>
                          </w:p>
                          <w:p w:rsidR="00884AEF" w:rsidRDefault="00884AEF" w:rsidP="00467652">
                            <w:pPr>
                              <w:spacing w:line="276" w:lineRule="auto"/>
                            </w:pPr>
                          </w:p>
                          <w:p w:rsidR="0080340A" w:rsidRDefault="0080340A" w:rsidP="00467652">
                            <w:pPr>
                              <w:spacing w:line="276" w:lineRule="auto"/>
                            </w:pPr>
                          </w:p>
                          <w:p w:rsidR="0080340A" w:rsidRDefault="0080340A" w:rsidP="00467652">
                            <w:pPr>
                              <w:spacing w:line="276" w:lineRule="auto"/>
                            </w:pPr>
                          </w:p>
                          <w:p w:rsidR="00C71203" w:rsidRDefault="00C71203" w:rsidP="00467652">
                            <w:pPr>
                              <w:spacing w:line="276" w:lineRule="auto"/>
                            </w:pPr>
                            <w:r>
                              <w:t xml:space="preserve">Der Teig </w:t>
                            </w:r>
                            <w:r w:rsidR="00A93AEF">
                              <w:t xml:space="preserve">sehr </w:t>
                            </w:r>
                            <w:r>
                              <w:t>dünn auswallen, damit er wie Seidenpapier wird.</w:t>
                            </w:r>
                          </w:p>
                          <w:p w:rsidR="00884AEF" w:rsidRDefault="00884AEF" w:rsidP="00884AEF">
                            <w:pPr>
                              <w:spacing w:line="276" w:lineRule="auto"/>
                            </w:pPr>
                            <w:r w:rsidRPr="00C71203">
                              <w:rPr>
                                <w:highlight w:val="yellow"/>
                              </w:rPr>
                              <w:t>Gratistipp:</w:t>
                            </w:r>
                          </w:p>
                          <w:p w:rsidR="00884AEF" w:rsidRDefault="00884AEF" w:rsidP="00884AEF">
                            <w:pPr>
                              <w:spacing w:line="276" w:lineRule="auto"/>
                            </w:pPr>
                            <w:r>
                              <w:t xml:space="preserve">Ein kariertes Küchentuch hilft dazu, den Teig rechteckig auszuwallen. Genug dünn ist er, wenn das Muster des Küchentuchs </w:t>
                            </w:r>
                            <w:r w:rsidR="000C0D00">
                              <w:t xml:space="preserve">gut </w:t>
                            </w:r>
                            <w:r w:rsidR="00A93AEF">
                              <w:t>ersichtlich ist</w:t>
                            </w:r>
                            <w:r>
                              <w:t>.</w:t>
                            </w:r>
                            <w:r w:rsidR="00A93AEF">
                              <w:t xml:space="preserve"> </w:t>
                            </w:r>
                          </w:p>
                          <w:p w:rsidR="00884AEF" w:rsidRDefault="00884AEF" w:rsidP="00467652">
                            <w:pPr>
                              <w:spacing w:line="276" w:lineRule="auto"/>
                            </w:pPr>
                          </w:p>
                          <w:p w:rsidR="0080340A" w:rsidRDefault="0080340A" w:rsidP="00467652">
                            <w:pPr>
                              <w:spacing w:line="276" w:lineRule="auto"/>
                            </w:pPr>
                          </w:p>
                          <w:p w:rsidR="00385753" w:rsidRDefault="00C71203" w:rsidP="00467652">
                            <w:pPr>
                              <w:spacing w:line="276" w:lineRule="auto"/>
                            </w:pPr>
                            <w:r>
                              <w:t>Butter schmelzen</w:t>
                            </w:r>
                            <w:r w:rsidR="00385753">
                              <w:t>.</w:t>
                            </w:r>
                          </w:p>
                          <w:p w:rsidR="00385753" w:rsidRDefault="00385753" w:rsidP="00467652">
                            <w:pPr>
                              <w:spacing w:line="276" w:lineRule="auto"/>
                            </w:pPr>
                          </w:p>
                          <w:p w:rsidR="00385753" w:rsidRDefault="00385753" w:rsidP="00467652">
                            <w:pPr>
                              <w:spacing w:line="276" w:lineRule="auto"/>
                            </w:pPr>
                          </w:p>
                          <w:p w:rsidR="00385753" w:rsidRDefault="00385753" w:rsidP="00467652">
                            <w:pPr>
                              <w:spacing w:line="276" w:lineRule="auto"/>
                            </w:pPr>
                          </w:p>
                          <w:p w:rsidR="00385753" w:rsidRDefault="00385753" w:rsidP="00467652">
                            <w:pPr>
                              <w:spacing w:line="276" w:lineRule="auto"/>
                            </w:pPr>
                          </w:p>
                          <w:p w:rsidR="00C71203" w:rsidRDefault="00C71203" w:rsidP="00467652">
                            <w:pPr>
                              <w:spacing w:line="276" w:lineRule="auto"/>
                            </w:pPr>
                          </w:p>
                          <w:p w:rsidR="00C71203" w:rsidRDefault="00C71203" w:rsidP="00467652">
                            <w:pPr>
                              <w:spacing w:line="276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10B7488" id="_x0000_s1056" type="#_x0000_t202" style="position:absolute;margin-left:239.75pt;margin-top:0;width:242.3pt;height:711pt;z-index:251648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" stroked="f">
                <v:textbox>
                  <w:txbxContent>
                    <w:p w:rsidR="00B9144E" w:rsidRPr="00B9144E" w:rsidRDefault="00B9144E" w:rsidP="00B9144E">
                      <w:pPr>
                        <w:spacing w:after="240"/>
                        <w:rPr>
                          <w:b/>
                        </w:rPr>
                      </w:pPr>
                      <w:r w:rsidRPr="00B9144E">
                        <w:rPr>
                          <w:b/>
                        </w:rPr>
                        <w:t>Mise en Place für das Formen:</w:t>
                      </w:r>
                    </w:p>
                    <w:p w:rsidR="00B9144E" w:rsidRDefault="00CE6FEE" w:rsidP="00B9144E">
                      <w:pPr>
                        <w:pStyle w:val="Listenabsatz"/>
                        <w:numPr>
                          <w:ilvl w:val="0"/>
                          <w:numId w:val="4"/>
                        </w:numPr>
                      </w:pPr>
                      <w:proofErr w:type="spellStart"/>
                      <w:r>
                        <w:t>Wallholz</w:t>
                      </w:r>
                      <w:proofErr w:type="spellEnd"/>
                      <w:r w:rsidR="00B9144E">
                        <w:t>, sauberes Küchentuch, Pinsel, Pfanne, Esslöffel, Blech, Backpapier</w:t>
                      </w:r>
                    </w:p>
                    <w:p w:rsidR="00B9144E" w:rsidRDefault="00B9144E" w:rsidP="00B9144E"/>
                    <w:p w:rsidR="00B9144E" w:rsidRDefault="00B9144E" w:rsidP="00B9144E">
                      <w:pPr>
                        <w:pStyle w:val="Listenabsatz"/>
                        <w:numPr>
                          <w:ilvl w:val="0"/>
                          <w:numId w:val="4"/>
                        </w:numPr>
                      </w:pPr>
                      <w:r>
                        <w:t>Füllung, Strudelteig, Butter, Mehl</w:t>
                      </w:r>
                    </w:p>
                    <w:p w:rsidR="00B9144E" w:rsidRDefault="00B9144E" w:rsidP="00B9144E"/>
                    <w:p w:rsidR="0080340A" w:rsidRDefault="0080340A" w:rsidP="00B9144E"/>
                    <w:p w:rsidR="0080340A" w:rsidRDefault="0080340A" w:rsidP="00B9144E"/>
                    <w:p w:rsidR="00C32811" w:rsidRPr="00C32811" w:rsidRDefault="00C32811" w:rsidP="00467652">
                      <w:pPr>
                        <w:spacing w:after="240" w:line="276" w:lineRule="auto"/>
                        <w:rPr>
                          <w:b/>
                        </w:rPr>
                      </w:pPr>
                      <w:r w:rsidRPr="00C32811">
                        <w:rPr>
                          <w:b/>
                        </w:rPr>
                        <w:t>Teig auswallen:</w:t>
                      </w:r>
                    </w:p>
                    <w:p w:rsidR="00C32811" w:rsidRDefault="00C32811" w:rsidP="00467652">
                      <w:pPr>
                        <w:spacing w:line="276" w:lineRule="auto"/>
                      </w:pPr>
                      <w:r>
                        <w:t xml:space="preserve">Sauberes Küchentuch und </w:t>
                      </w:r>
                      <w:r w:rsidR="00CE6FEE">
                        <w:t>Wallholz</w:t>
                      </w:r>
                      <w:bookmarkStart w:id="1" w:name="_GoBack"/>
                      <w:bookmarkEnd w:id="1"/>
                      <w:r>
                        <w:t xml:space="preserve"> mit Mehl einreiben</w:t>
                      </w:r>
                      <w:r w:rsidR="007D6C74">
                        <w:t>.</w:t>
                      </w:r>
                    </w:p>
                    <w:p w:rsidR="00C32811" w:rsidRDefault="00C32811" w:rsidP="00467652">
                      <w:pPr>
                        <w:spacing w:line="276" w:lineRule="auto"/>
                      </w:pPr>
                    </w:p>
                    <w:p w:rsidR="00C32811" w:rsidRDefault="00C32811" w:rsidP="00467652">
                      <w:pPr>
                        <w:spacing w:line="276" w:lineRule="auto"/>
                      </w:pPr>
                      <w:r>
                        <w:t>Teig auf dem Küchentuch rechteckig auswallen</w:t>
                      </w:r>
                      <w:r w:rsidR="00C71203">
                        <w:t>.</w:t>
                      </w:r>
                    </w:p>
                    <w:p w:rsidR="00884AEF" w:rsidRDefault="00884AEF" w:rsidP="00467652">
                      <w:pPr>
                        <w:spacing w:line="276" w:lineRule="auto"/>
                      </w:pPr>
                    </w:p>
                    <w:p w:rsidR="00884AEF" w:rsidRDefault="00884AEF" w:rsidP="00467652">
                      <w:pPr>
                        <w:spacing w:line="276" w:lineRule="auto"/>
                      </w:pPr>
                    </w:p>
                    <w:p w:rsidR="0080340A" w:rsidRDefault="0080340A" w:rsidP="00467652">
                      <w:pPr>
                        <w:spacing w:line="276" w:lineRule="auto"/>
                      </w:pPr>
                    </w:p>
                    <w:p w:rsidR="0080340A" w:rsidRDefault="0080340A" w:rsidP="00467652">
                      <w:pPr>
                        <w:spacing w:line="276" w:lineRule="auto"/>
                      </w:pPr>
                    </w:p>
                    <w:p w:rsidR="00C71203" w:rsidRDefault="00C71203" w:rsidP="00467652">
                      <w:pPr>
                        <w:spacing w:line="276" w:lineRule="auto"/>
                      </w:pPr>
                      <w:r>
                        <w:t xml:space="preserve">Der Teig </w:t>
                      </w:r>
                      <w:r w:rsidR="00A93AEF">
                        <w:t xml:space="preserve">sehr </w:t>
                      </w:r>
                      <w:r>
                        <w:t>dünn auswallen, damit er wie Seidenpapier wird.</w:t>
                      </w:r>
                    </w:p>
                    <w:p w:rsidR="00884AEF" w:rsidRDefault="00884AEF" w:rsidP="00884AEF">
                      <w:pPr>
                        <w:spacing w:line="276" w:lineRule="auto"/>
                      </w:pPr>
                      <w:r w:rsidRPr="00C71203">
                        <w:rPr>
                          <w:highlight w:val="yellow"/>
                        </w:rPr>
                        <w:t>Gratistipp:</w:t>
                      </w:r>
                    </w:p>
                    <w:p w:rsidR="00884AEF" w:rsidRDefault="00884AEF" w:rsidP="00884AEF">
                      <w:pPr>
                        <w:spacing w:line="276" w:lineRule="auto"/>
                      </w:pPr>
                      <w:r>
                        <w:t xml:space="preserve">Ein kariertes Küchentuch hilft dazu, den Teig rechteckig auszuwallen. Genug dünn ist er, wenn das Muster des Küchentuchs </w:t>
                      </w:r>
                      <w:r w:rsidR="000C0D00">
                        <w:t xml:space="preserve">gut </w:t>
                      </w:r>
                      <w:r w:rsidR="00A93AEF">
                        <w:t>ersichtlich ist</w:t>
                      </w:r>
                      <w:r>
                        <w:t>.</w:t>
                      </w:r>
                      <w:r w:rsidR="00A93AEF">
                        <w:t xml:space="preserve"> </w:t>
                      </w:r>
                    </w:p>
                    <w:p w:rsidR="00884AEF" w:rsidRDefault="00884AEF" w:rsidP="00467652">
                      <w:pPr>
                        <w:spacing w:line="276" w:lineRule="auto"/>
                      </w:pPr>
                    </w:p>
                    <w:p w:rsidR="0080340A" w:rsidRDefault="0080340A" w:rsidP="00467652">
                      <w:pPr>
                        <w:spacing w:line="276" w:lineRule="auto"/>
                      </w:pPr>
                    </w:p>
                    <w:p w:rsidR="00385753" w:rsidRDefault="00C71203" w:rsidP="00467652">
                      <w:pPr>
                        <w:spacing w:line="276" w:lineRule="auto"/>
                      </w:pPr>
                      <w:r>
                        <w:t>Butter schmelzen</w:t>
                      </w:r>
                      <w:r w:rsidR="00385753">
                        <w:t>.</w:t>
                      </w:r>
                    </w:p>
                    <w:p w:rsidR="00385753" w:rsidRDefault="00385753" w:rsidP="00467652">
                      <w:pPr>
                        <w:spacing w:line="276" w:lineRule="auto"/>
                      </w:pPr>
                    </w:p>
                    <w:p w:rsidR="00385753" w:rsidRDefault="00385753" w:rsidP="00467652">
                      <w:pPr>
                        <w:spacing w:line="276" w:lineRule="auto"/>
                      </w:pPr>
                    </w:p>
                    <w:p w:rsidR="00385753" w:rsidRDefault="00385753" w:rsidP="00467652">
                      <w:pPr>
                        <w:spacing w:line="276" w:lineRule="auto"/>
                      </w:pPr>
                    </w:p>
                    <w:p w:rsidR="00385753" w:rsidRDefault="00385753" w:rsidP="00467652">
                      <w:pPr>
                        <w:spacing w:line="276" w:lineRule="auto"/>
                      </w:pPr>
                    </w:p>
                    <w:p w:rsidR="00C71203" w:rsidRDefault="00C71203" w:rsidP="00467652">
                      <w:pPr>
                        <w:spacing w:line="276" w:lineRule="auto"/>
                      </w:pPr>
                    </w:p>
                    <w:p w:rsidR="00C71203" w:rsidRDefault="00C71203" w:rsidP="00467652">
                      <w:pPr>
                        <w:spacing w:line="276" w:lineRule="auto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0340A">
        <w:tab/>
      </w:r>
    </w:p>
    <w:p w:rsidR="00C53A44" w:rsidRPr="00C53A44" w:rsidRDefault="00C53A44" w:rsidP="00F24012">
      <w:pPr>
        <w:spacing w:line="276" w:lineRule="auto"/>
      </w:pPr>
    </w:p>
    <w:p w:rsidR="00C53A44" w:rsidRPr="00C53A44" w:rsidRDefault="00402526" w:rsidP="00F24012">
      <w:pPr>
        <w:spacing w:line="276" w:lineRule="auto"/>
      </w:pPr>
      <w:r>
        <w:rPr>
          <w:noProof/>
          <w:lang w:eastAsia="de-CH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268605</wp:posOffset>
            </wp:positionV>
            <wp:extent cx="2879090" cy="1918970"/>
            <wp:effectExtent l="0" t="0" r="0" b="5080"/>
            <wp:wrapSquare wrapText="bothSides"/>
            <wp:docPr id="206" name="Grafik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Sabrina\AppData\Local\Microsoft\Windows\INetCache\Content.Word\IMG_193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3A44" w:rsidRPr="00C53A44" w:rsidRDefault="00402526" w:rsidP="00F24012">
      <w:pPr>
        <w:spacing w:line="276" w:lineRule="auto"/>
      </w:pPr>
      <w:r>
        <w:rPr>
          <w:noProof/>
          <w:lang w:eastAsia="de-CH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2195195</wp:posOffset>
            </wp:positionV>
            <wp:extent cx="2880360" cy="1590675"/>
            <wp:effectExtent l="0" t="0" r="0" b="9525"/>
            <wp:wrapSquare wrapText="bothSides"/>
            <wp:docPr id="207" name="Grafik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Sabrina\AppData\Local\Microsoft\Windows\INetCache\Content.Word\IMG_19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52" r="12583" b="12185"/>
                    <a:stretch/>
                  </pic:blipFill>
                  <pic:spPr bwMode="auto">
                    <a:xfrm>
                      <a:off x="0" y="0"/>
                      <a:ext cx="288036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5753" w:rsidRDefault="00D65B07" w:rsidP="00884AEF">
      <w:pPr>
        <w:spacing w:line="276" w:lineRule="auto"/>
      </w:pPr>
      <w:r>
        <w:rPr>
          <w:noProof/>
          <w:lang w:eastAsia="de-CH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520E3187" wp14:editId="058EF7EA">
                <wp:simplePos x="0" y="0"/>
                <wp:positionH relativeFrom="margin">
                  <wp:posOffset>3180806</wp:posOffset>
                </wp:positionH>
                <wp:positionV relativeFrom="paragraph">
                  <wp:posOffset>454</wp:posOffset>
                </wp:positionV>
                <wp:extent cx="3077210" cy="9029700"/>
                <wp:effectExtent l="0" t="0" r="8890" b="0"/>
                <wp:wrapSquare wrapText="bothSides"/>
                <wp:docPr id="2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7210" cy="902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340A" w:rsidRDefault="0080340A" w:rsidP="0080340A">
                            <w:pPr>
                              <w:spacing w:line="276" w:lineRule="auto"/>
                            </w:pPr>
                            <w:r>
                              <w:t>Teig mit Butter einpinseln.</w:t>
                            </w:r>
                          </w:p>
                          <w:p w:rsidR="0080340A" w:rsidRDefault="0080340A" w:rsidP="0080340A">
                            <w:pPr>
                              <w:spacing w:line="276" w:lineRule="auto"/>
                            </w:pPr>
                            <w:r>
                              <w:t>Den Rest für später aufheben.</w:t>
                            </w:r>
                          </w:p>
                          <w:p w:rsidR="0080340A" w:rsidRDefault="0080340A" w:rsidP="004726F4">
                            <w:pPr>
                              <w:spacing w:line="276" w:lineRule="auto"/>
                            </w:pPr>
                          </w:p>
                          <w:p w:rsidR="00D65B07" w:rsidRDefault="00D65B07" w:rsidP="004726F4">
                            <w:pPr>
                              <w:spacing w:line="276" w:lineRule="auto"/>
                            </w:pPr>
                          </w:p>
                          <w:p w:rsidR="00D65B07" w:rsidRDefault="00D65B07" w:rsidP="004726F4">
                            <w:pPr>
                              <w:spacing w:line="276" w:lineRule="auto"/>
                            </w:pPr>
                          </w:p>
                          <w:p w:rsidR="00D65B07" w:rsidRDefault="00D65B07" w:rsidP="004726F4">
                            <w:pPr>
                              <w:spacing w:line="276" w:lineRule="auto"/>
                            </w:pPr>
                          </w:p>
                          <w:p w:rsidR="00D65B07" w:rsidRDefault="00D65B07" w:rsidP="004726F4">
                            <w:pPr>
                              <w:spacing w:line="276" w:lineRule="auto"/>
                            </w:pPr>
                          </w:p>
                          <w:p w:rsidR="00D65B07" w:rsidRDefault="00D65B07" w:rsidP="004726F4">
                            <w:pPr>
                              <w:spacing w:line="276" w:lineRule="auto"/>
                            </w:pPr>
                          </w:p>
                          <w:p w:rsidR="004726F4" w:rsidRDefault="000C0D00" w:rsidP="004726F4">
                            <w:pPr>
                              <w:spacing w:line="276" w:lineRule="auto"/>
                            </w:pPr>
                            <w:r>
                              <w:t>Füllung auf Teig ver</w:t>
                            </w:r>
                            <w:r w:rsidR="004726F4">
                              <w:t xml:space="preserve">teilen. </w:t>
                            </w:r>
                          </w:p>
                          <w:p w:rsidR="004726F4" w:rsidRDefault="004726F4" w:rsidP="004726F4">
                            <w:pPr>
                              <w:spacing w:line="276" w:lineRule="auto"/>
                            </w:pPr>
                            <w:r>
                              <w:t>Dabei 3 Seiten mit</w:t>
                            </w:r>
                            <w:r w:rsidR="000C0D00">
                              <w:t xml:space="preserve"> einem Rand von 3 cm Breite</w:t>
                            </w:r>
                            <w:r>
                              <w:t xml:space="preserve"> freilassen.</w:t>
                            </w:r>
                          </w:p>
                          <w:p w:rsidR="004726F4" w:rsidRDefault="004726F4" w:rsidP="004726F4">
                            <w:pPr>
                              <w:spacing w:line="276" w:lineRule="auto"/>
                            </w:pPr>
                          </w:p>
                          <w:p w:rsidR="004726F4" w:rsidRDefault="004726F4" w:rsidP="004726F4">
                            <w:pPr>
                              <w:spacing w:line="276" w:lineRule="auto"/>
                            </w:pPr>
                          </w:p>
                          <w:p w:rsidR="004726F4" w:rsidRDefault="004726F4" w:rsidP="004726F4">
                            <w:pPr>
                              <w:spacing w:line="276" w:lineRule="auto"/>
                            </w:pPr>
                          </w:p>
                          <w:p w:rsidR="004726F4" w:rsidRDefault="004726F4" w:rsidP="004726F4">
                            <w:pPr>
                              <w:spacing w:line="276" w:lineRule="auto"/>
                            </w:pPr>
                          </w:p>
                          <w:p w:rsidR="00D65B07" w:rsidRDefault="00D65B07" w:rsidP="004726F4">
                            <w:pPr>
                              <w:spacing w:line="276" w:lineRule="auto"/>
                            </w:pPr>
                          </w:p>
                          <w:p w:rsidR="00D65B07" w:rsidRDefault="00D65B07" w:rsidP="004726F4">
                            <w:pPr>
                              <w:spacing w:line="276" w:lineRule="auto"/>
                            </w:pPr>
                          </w:p>
                          <w:p w:rsidR="005E63B2" w:rsidRDefault="004726F4" w:rsidP="00D65B07">
                            <w:pPr>
                              <w:spacing w:line="276" w:lineRule="auto"/>
                            </w:pPr>
                            <w:r>
                              <w:t>Seitenränd</w:t>
                            </w:r>
                            <w:r w:rsidR="000C0D00">
                              <w:t>er einklappen und dann mit dem Küchent</w:t>
                            </w:r>
                            <w:r>
                              <w:t>uch einrollen.</w:t>
                            </w:r>
                          </w:p>
                          <w:p w:rsidR="005E63B2" w:rsidRDefault="005E63B2" w:rsidP="004726F4"/>
                          <w:p w:rsidR="005E63B2" w:rsidRDefault="005E63B2" w:rsidP="004726F4"/>
                          <w:p w:rsidR="004726F4" w:rsidRDefault="004726F4" w:rsidP="004726F4">
                            <w:pPr>
                              <w:spacing w:line="276" w:lineRule="auto"/>
                            </w:pPr>
                          </w:p>
                          <w:p w:rsidR="004726F4" w:rsidRDefault="004726F4" w:rsidP="004726F4">
                            <w:pPr>
                              <w:spacing w:line="276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520E3187" id="_x0000_s1057" type="#_x0000_t202" style="position:absolute;margin-left:250.45pt;margin-top:.05pt;width:242.3pt;height:711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" stroked="f">
                <v:textbox>
                  <w:txbxContent>
                    <w:p w:rsidR="0080340A" w:rsidRDefault="0080340A" w:rsidP="0080340A">
                      <w:pPr>
                        <w:spacing w:line="276" w:lineRule="auto"/>
                      </w:pPr>
                      <w:r>
                        <w:t>Teig mit Butter einpinseln.</w:t>
                      </w:r>
                    </w:p>
                    <w:p w:rsidR="0080340A" w:rsidRDefault="0080340A" w:rsidP="0080340A">
                      <w:pPr>
                        <w:spacing w:line="276" w:lineRule="auto"/>
                      </w:pPr>
                      <w:r>
                        <w:t>Den Rest für später aufheben.</w:t>
                      </w:r>
                    </w:p>
                    <w:p w:rsidR="0080340A" w:rsidRDefault="0080340A" w:rsidP="004726F4">
                      <w:pPr>
                        <w:spacing w:line="276" w:lineRule="auto"/>
                      </w:pPr>
                    </w:p>
                    <w:p w:rsidR="00D65B07" w:rsidRDefault="00D65B07" w:rsidP="004726F4">
                      <w:pPr>
                        <w:spacing w:line="276" w:lineRule="auto"/>
                      </w:pPr>
                    </w:p>
                    <w:p w:rsidR="00D65B07" w:rsidRDefault="00D65B07" w:rsidP="004726F4">
                      <w:pPr>
                        <w:spacing w:line="276" w:lineRule="auto"/>
                      </w:pPr>
                    </w:p>
                    <w:p w:rsidR="00D65B07" w:rsidRDefault="00D65B07" w:rsidP="004726F4">
                      <w:pPr>
                        <w:spacing w:line="276" w:lineRule="auto"/>
                      </w:pPr>
                    </w:p>
                    <w:p w:rsidR="00D65B07" w:rsidRDefault="00D65B07" w:rsidP="004726F4">
                      <w:pPr>
                        <w:spacing w:line="276" w:lineRule="auto"/>
                      </w:pPr>
                    </w:p>
                    <w:p w:rsidR="00D65B07" w:rsidRDefault="00D65B07" w:rsidP="004726F4">
                      <w:pPr>
                        <w:spacing w:line="276" w:lineRule="auto"/>
                      </w:pPr>
                    </w:p>
                    <w:p w:rsidR="004726F4" w:rsidRDefault="000C0D00" w:rsidP="004726F4">
                      <w:pPr>
                        <w:spacing w:line="276" w:lineRule="auto"/>
                      </w:pPr>
                      <w:r>
                        <w:t>Füllung auf Teig ver</w:t>
                      </w:r>
                      <w:r w:rsidR="004726F4">
                        <w:t xml:space="preserve">teilen. </w:t>
                      </w:r>
                    </w:p>
                    <w:p w:rsidR="004726F4" w:rsidRDefault="004726F4" w:rsidP="004726F4">
                      <w:pPr>
                        <w:spacing w:line="276" w:lineRule="auto"/>
                      </w:pPr>
                      <w:r>
                        <w:t>Dabei 3 Seiten mit</w:t>
                      </w:r>
                      <w:r w:rsidR="000C0D00">
                        <w:t xml:space="preserve"> einem Rand von 3 cm Breite</w:t>
                      </w:r>
                      <w:r>
                        <w:t xml:space="preserve"> freilassen.</w:t>
                      </w:r>
                    </w:p>
                    <w:p w:rsidR="004726F4" w:rsidRDefault="004726F4" w:rsidP="004726F4">
                      <w:pPr>
                        <w:spacing w:line="276" w:lineRule="auto"/>
                      </w:pPr>
                    </w:p>
                    <w:p w:rsidR="004726F4" w:rsidRDefault="004726F4" w:rsidP="004726F4">
                      <w:pPr>
                        <w:spacing w:line="276" w:lineRule="auto"/>
                      </w:pPr>
                    </w:p>
                    <w:p w:rsidR="004726F4" w:rsidRDefault="004726F4" w:rsidP="004726F4">
                      <w:pPr>
                        <w:spacing w:line="276" w:lineRule="auto"/>
                      </w:pPr>
                    </w:p>
                    <w:p w:rsidR="004726F4" w:rsidRDefault="004726F4" w:rsidP="004726F4">
                      <w:pPr>
                        <w:spacing w:line="276" w:lineRule="auto"/>
                      </w:pPr>
                    </w:p>
                    <w:p w:rsidR="00D65B07" w:rsidRDefault="00D65B07" w:rsidP="004726F4">
                      <w:pPr>
                        <w:spacing w:line="276" w:lineRule="auto"/>
                      </w:pPr>
                    </w:p>
                    <w:p w:rsidR="00D65B07" w:rsidRDefault="00D65B07" w:rsidP="004726F4">
                      <w:pPr>
                        <w:spacing w:line="276" w:lineRule="auto"/>
                      </w:pPr>
                    </w:p>
                    <w:p w:rsidR="005E63B2" w:rsidRDefault="004726F4" w:rsidP="00D65B07">
                      <w:pPr>
                        <w:spacing w:line="276" w:lineRule="auto"/>
                      </w:pPr>
                      <w:r>
                        <w:t>Seitenränd</w:t>
                      </w:r>
                      <w:r w:rsidR="000C0D00">
                        <w:t>er einklappen und dann mit dem Küchent</w:t>
                      </w:r>
                      <w:r>
                        <w:t>uch einrollen.</w:t>
                      </w:r>
                    </w:p>
                    <w:p w:rsidR="005E63B2" w:rsidRDefault="005E63B2" w:rsidP="004726F4"/>
                    <w:p w:rsidR="005E63B2" w:rsidRDefault="005E63B2" w:rsidP="004726F4"/>
                    <w:p w:rsidR="004726F4" w:rsidRDefault="004726F4" w:rsidP="004726F4">
                      <w:pPr>
                        <w:spacing w:line="276" w:lineRule="auto"/>
                      </w:pPr>
                    </w:p>
                    <w:p w:rsidR="004726F4" w:rsidRDefault="004726F4" w:rsidP="004726F4">
                      <w:pPr>
                        <w:spacing w:line="276" w:lineRule="auto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de-CH"/>
        </w:rPr>
        <w:drawing>
          <wp:inline distT="0" distB="0" distL="0" distR="0">
            <wp:extent cx="2880000" cy="1920000"/>
            <wp:effectExtent l="0" t="0" r="0" b="4445"/>
            <wp:docPr id="227" name="Grafik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brina\AppData\Local\Microsoft\Windows\INetCache\Content.Word\IMG_194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753" w:rsidRDefault="00402526" w:rsidP="00884AEF">
      <w:pPr>
        <w:spacing w:line="276" w:lineRule="auto"/>
      </w:pPr>
      <w:r>
        <w:rPr>
          <w:noProof/>
          <w:lang w:eastAsia="de-CH"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204107</wp:posOffset>
            </wp:positionV>
            <wp:extent cx="2879090" cy="1919605"/>
            <wp:effectExtent l="0" t="0" r="0" b="4445"/>
            <wp:wrapSquare wrapText="bothSides"/>
            <wp:docPr id="212" name="Grafik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Sabrina\AppData\Local\Microsoft\Windows\INetCache\Content.Word\IMG_194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577" cy="191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4F4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5259EB8" wp14:editId="0F46A6B4">
                <wp:simplePos x="0" y="0"/>
                <wp:positionH relativeFrom="column">
                  <wp:posOffset>441960</wp:posOffset>
                </wp:positionH>
                <wp:positionV relativeFrom="paragraph">
                  <wp:posOffset>409152</wp:posOffset>
                </wp:positionV>
                <wp:extent cx="1846385" cy="1283677"/>
                <wp:effectExtent l="19050" t="19050" r="20955" b="12065"/>
                <wp:wrapNone/>
                <wp:docPr id="230" name="Rechteck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385" cy="128367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262CDC4" id="Rechteck 230" o:spid="_x0000_s1026" style="position:absolute;margin-left:34.8pt;margin-top:32.2pt;width:145.4pt;height:101.1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" filled="f" strokecolor="red" strokeweight="2.25pt"/>
            </w:pict>
          </mc:Fallback>
        </mc:AlternateContent>
      </w:r>
      <w:r w:rsidR="003C54F4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606181</wp:posOffset>
                </wp:positionH>
                <wp:positionV relativeFrom="paragraph">
                  <wp:posOffset>414655</wp:posOffset>
                </wp:positionV>
                <wp:extent cx="1512277" cy="1072124"/>
                <wp:effectExtent l="19050" t="19050" r="12065" b="13970"/>
                <wp:wrapNone/>
                <wp:docPr id="229" name="Rechteck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2277" cy="1072124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1B11D03" id="Rechteck 229" o:spid="_x0000_s1026" style="position:absolute;margin-left:47.75pt;margin-top:32.65pt;width:119.1pt;height:84.4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" filled="f" strokecolor="red" strokeweight="2.25pt"/>
            </w:pict>
          </mc:Fallback>
        </mc:AlternateContent>
      </w:r>
    </w:p>
    <w:p w:rsidR="00C53A44" w:rsidRPr="00C53A44" w:rsidRDefault="00971359" w:rsidP="00D65B07">
      <w:pPr>
        <w:spacing w:line="276" w:lineRule="auto"/>
        <w:jc w:val="center"/>
      </w:pPr>
      <w:r>
        <w:rPr>
          <w:noProof/>
          <w:lang w:eastAsia="de-CH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2199640</wp:posOffset>
                </wp:positionV>
                <wp:extent cx="2874645" cy="3380105"/>
                <wp:effectExtent l="0" t="0" r="1905" b="0"/>
                <wp:wrapSquare wrapText="bothSides"/>
                <wp:docPr id="225" name="Gruppieren 2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4645" cy="3380105"/>
                          <a:chOff x="0" y="0"/>
                          <a:chExt cx="2874645" cy="3380105"/>
                        </a:xfrm>
                      </wpg:grpSpPr>
                      <pic:pic xmlns:pic="http://schemas.openxmlformats.org/drawingml/2006/picture">
                        <pic:nvPicPr>
                          <pic:cNvPr id="218" name="Grafik 2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0" r="1501" b="17992"/>
                          <a:stretch/>
                        </pic:blipFill>
                        <pic:spPr bwMode="auto">
                          <a:xfrm>
                            <a:off x="0" y="1225550"/>
                            <a:ext cx="1361440" cy="75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9" name="Grafik 2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38" r="2911" b="23240"/>
                          <a:stretch/>
                        </pic:blipFill>
                        <pic:spPr bwMode="auto">
                          <a:xfrm>
                            <a:off x="1371600" y="1225550"/>
                            <a:ext cx="1494790" cy="753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0" name="Grafik 2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53" b="21927"/>
                          <a:stretch/>
                        </pic:blipFill>
                        <pic:spPr bwMode="auto">
                          <a:xfrm>
                            <a:off x="0" y="1993900"/>
                            <a:ext cx="2868295" cy="1386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" name="Grafik 21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40" t="27257" r="12138" b="24967"/>
                          <a:stretch/>
                        </pic:blipFill>
                        <pic:spPr bwMode="auto">
                          <a:xfrm>
                            <a:off x="0" y="0"/>
                            <a:ext cx="2874645" cy="1216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group w14:anchorId="46790416" id="Gruppieren 225" o:spid="_x0000_s1026" style="position:absolute;margin-left:.15pt;margin-top:173.2pt;width:226.35pt;height:266.15pt;z-index:251719680" coordsize="28746,338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">
                <v:shape id="Grafik 218" o:spid="_x0000_s1027" type="#_x0000_t75" style="position:absolute;top:12255;width:13614;height: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">
                  <v:imagedata r:id="rId49" o:title="" croptop="-13f" cropbottom="11791f" cropright="984f"/>
                </v:shape>
                <v:shape id="Grafik 219" o:spid="_x0000_s1028" type="#_x0000_t75" style="position:absolute;left:13716;top:12255;width:14947;height:75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">
                  <v:imagedata r:id="rId50" o:title="" croptop="2188f" cropbottom="15231f" cropright="1908f"/>
                </v:shape>
                <v:shape id="Grafik 220" o:spid="_x0000_s1029" type="#_x0000_t75" style="position:absolute;top:19939;width:28682;height:13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">
                  <v:imagedata r:id="rId51" o:title="" croptop="3639f" cropbottom="14370f"/>
                </v:shape>
                <v:shape id="Grafik 216" o:spid="_x0000_s1030" type="#_x0000_t75" style="position:absolute;width:28746;height:12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">
                  <v:imagedata r:id="rId52" o:title="" croptop="17863f" cropbottom="16362f" cropleft="8284f" cropright="7955f"/>
                </v:shape>
                <w10:wrap type="square"/>
              </v:group>
            </w:pict>
          </mc:Fallback>
        </mc:AlternateContent>
      </w:r>
    </w:p>
    <w:p w:rsidR="00C53A44" w:rsidRPr="00C53A44" w:rsidRDefault="00C53A44" w:rsidP="00F24012">
      <w:pPr>
        <w:spacing w:line="276" w:lineRule="auto"/>
      </w:pPr>
    </w:p>
    <w:p w:rsidR="00C53A44" w:rsidRPr="00C53A44" w:rsidRDefault="00C53A44" w:rsidP="00F24012">
      <w:pPr>
        <w:spacing w:line="276" w:lineRule="auto"/>
      </w:pPr>
    </w:p>
    <w:p w:rsidR="005E63B2" w:rsidRDefault="005E63B2" w:rsidP="00F24012">
      <w:pPr>
        <w:spacing w:after="160" w:line="276" w:lineRule="auto"/>
      </w:pPr>
    </w:p>
    <w:p w:rsidR="005E63B2" w:rsidRPr="005E63B2" w:rsidRDefault="005E63B2" w:rsidP="005E63B2"/>
    <w:p w:rsidR="005E63B2" w:rsidRPr="005E63B2" w:rsidRDefault="00E45249" w:rsidP="005E63B2">
      <w:r>
        <w:rPr>
          <w:noProof/>
          <w:lang w:eastAsia="de-CH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2264410</wp:posOffset>
            </wp:positionV>
            <wp:extent cx="2880000" cy="1919754"/>
            <wp:effectExtent l="0" t="0" r="0" b="4445"/>
            <wp:wrapSquare wrapText="bothSides"/>
            <wp:docPr id="224" name="Grafik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Sabrina\AppData\Local\Microsoft\Windows\INetCache\Content.Word\IMG_196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91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e-CH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45720</wp:posOffset>
            </wp:positionV>
            <wp:extent cx="2879725" cy="1919605"/>
            <wp:effectExtent l="0" t="0" r="0" b="4445"/>
            <wp:wrapSquare wrapText="bothSides"/>
            <wp:docPr id="223" name="Grafik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Sabrina\AppData\Local\Microsoft\Windows\INetCache\Content.Word\IMG_196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191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5B07">
        <w:rPr>
          <w:noProof/>
          <w:lang w:eastAsia="de-CH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224AA178" wp14:editId="24213510">
                <wp:simplePos x="0" y="0"/>
                <wp:positionH relativeFrom="margin">
                  <wp:posOffset>3197134</wp:posOffset>
                </wp:positionH>
                <wp:positionV relativeFrom="paragraph">
                  <wp:posOffset>0</wp:posOffset>
                </wp:positionV>
                <wp:extent cx="3077210" cy="9029700"/>
                <wp:effectExtent l="0" t="0" r="8890" b="0"/>
                <wp:wrapSquare wrapText="bothSides"/>
                <wp:docPr id="22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7210" cy="902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5B07" w:rsidRDefault="00D65B07" w:rsidP="00D65B07">
                            <w:r>
                              <w:t xml:space="preserve">Strudel auf </w:t>
                            </w:r>
                            <w:r w:rsidR="000C0D00">
                              <w:t xml:space="preserve">das </w:t>
                            </w:r>
                            <w:r>
                              <w:t>Blech legen und mit Butter bestreichen</w:t>
                            </w:r>
                          </w:p>
                          <w:p w:rsidR="00D65B07" w:rsidRDefault="00D65B07" w:rsidP="00D65B07"/>
                          <w:p w:rsidR="00D65B07" w:rsidRDefault="00D65B07" w:rsidP="00D65B07">
                            <w:r>
                              <w:t>Strudel in den vorgeheizten Ofen bei 200°C Ober-/Unterhitze in die Ofenmitte schieben. Für 30 – 40 Min. backen.</w:t>
                            </w:r>
                          </w:p>
                          <w:p w:rsidR="00D65B07" w:rsidRDefault="00D65B07" w:rsidP="00D65B07"/>
                          <w:p w:rsidR="00D65B07" w:rsidRDefault="00D65B07" w:rsidP="00D65B07"/>
                          <w:p w:rsidR="00D65B07" w:rsidRDefault="00D65B07" w:rsidP="00D65B07"/>
                          <w:p w:rsidR="00D65B07" w:rsidRDefault="00A93AEF" w:rsidP="00D65B07">
                            <w:r>
                              <w:t xml:space="preserve">Während </w:t>
                            </w:r>
                            <w:r w:rsidR="00D65B07">
                              <w:t>dem Backen nochmals mit Butter bestreichen.</w:t>
                            </w:r>
                          </w:p>
                          <w:p w:rsidR="00D65B07" w:rsidRDefault="00D65B07" w:rsidP="00D65B07"/>
                          <w:p w:rsidR="00D65B07" w:rsidRDefault="00D65B07" w:rsidP="00D65B07"/>
                          <w:p w:rsidR="00D65B07" w:rsidRDefault="00D65B07" w:rsidP="00D65B07"/>
                          <w:p w:rsidR="00D65B07" w:rsidRDefault="00D65B07" w:rsidP="00D65B07"/>
                          <w:p w:rsidR="00D65B07" w:rsidRDefault="00D65B07" w:rsidP="00D65B07"/>
                          <w:p w:rsidR="00D65B07" w:rsidRDefault="00D65B07" w:rsidP="00D65B07"/>
                          <w:p w:rsidR="00D65B07" w:rsidRDefault="00D65B07" w:rsidP="00D65B07"/>
                          <w:p w:rsidR="00D65B07" w:rsidRPr="00172E61" w:rsidRDefault="00D65B07" w:rsidP="00D65B07">
                            <w:r>
                              <w:t>Aus Backofen nehmen</w:t>
                            </w:r>
                            <w:r w:rsidR="00A93AEF">
                              <w:t>, mit Butter bestreichen</w:t>
                            </w:r>
                            <w:r>
                              <w:t xml:space="preserve"> und auskühlen lassen.</w:t>
                            </w:r>
                          </w:p>
                          <w:p w:rsidR="00D65B07" w:rsidRDefault="00D65B07" w:rsidP="00D65B07"/>
                          <w:p w:rsidR="00D65B07" w:rsidRDefault="00D65B07" w:rsidP="00D65B07"/>
                          <w:p w:rsidR="00D65B07" w:rsidRDefault="00D65B07" w:rsidP="00D65B07">
                            <w:pPr>
                              <w:spacing w:line="276" w:lineRule="auto"/>
                            </w:pPr>
                          </w:p>
                          <w:p w:rsidR="00D65B07" w:rsidRDefault="00D65B07" w:rsidP="00D65B07">
                            <w:pPr>
                              <w:spacing w:line="276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224AA178" id="_x0000_s1058" type="#_x0000_t202" style="position:absolute;margin-left:251.75pt;margin-top:0;width:242.3pt;height:711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" stroked="f">
                <v:textbox>
                  <w:txbxContent>
                    <w:p w:rsidR="00D65B07" w:rsidRDefault="00D65B07" w:rsidP="00D65B07">
                      <w:r>
                        <w:t xml:space="preserve">Strudel auf </w:t>
                      </w:r>
                      <w:r w:rsidR="000C0D00">
                        <w:t xml:space="preserve">das </w:t>
                      </w:r>
                      <w:r>
                        <w:t>Blech legen und mit Butter bestreichen</w:t>
                      </w:r>
                    </w:p>
                    <w:p w:rsidR="00D65B07" w:rsidRDefault="00D65B07" w:rsidP="00D65B07"/>
                    <w:p w:rsidR="00D65B07" w:rsidRDefault="00D65B07" w:rsidP="00D65B07">
                      <w:r>
                        <w:t>Strudel in den vorgeheizten Ofen bei 200°C Ober-/Unterhitze in die Ofenmitte schieben. Für 30 – 40 Min. backen.</w:t>
                      </w:r>
                    </w:p>
                    <w:p w:rsidR="00D65B07" w:rsidRDefault="00D65B07" w:rsidP="00D65B07"/>
                    <w:p w:rsidR="00D65B07" w:rsidRDefault="00D65B07" w:rsidP="00D65B07"/>
                    <w:p w:rsidR="00D65B07" w:rsidRDefault="00D65B07" w:rsidP="00D65B07"/>
                    <w:p w:rsidR="00D65B07" w:rsidRDefault="00A93AEF" w:rsidP="00D65B07">
                      <w:r>
                        <w:t xml:space="preserve">Während </w:t>
                      </w:r>
                      <w:r w:rsidR="00D65B07">
                        <w:t>dem Backen nochmals mit Butter bestreichen.</w:t>
                      </w:r>
                    </w:p>
                    <w:p w:rsidR="00D65B07" w:rsidRDefault="00D65B07" w:rsidP="00D65B07"/>
                    <w:p w:rsidR="00D65B07" w:rsidRDefault="00D65B07" w:rsidP="00D65B07"/>
                    <w:p w:rsidR="00D65B07" w:rsidRDefault="00D65B07" w:rsidP="00D65B07"/>
                    <w:p w:rsidR="00D65B07" w:rsidRDefault="00D65B07" w:rsidP="00D65B07"/>
                    <w:p w:rsidR="00D65B07" w:rsidRDefault="00D65B07" w:rsidP="00D65B07"/>
                    <w:p w:rsidR="00D65B07" w:rsidRDefault="00D65B07" w:rsidP="00D65B07"/>
                    <w:p w:rsidR="00D65B07" w:rsidRDefault="00D65B07" w:rsidP="00D65B07"/>
                    <w:p w:rsidR="00D65B07" w:rsidRPr="00172E61" w:rsidRDefault="00D65B07" w:rsidP="00D65B07">
                      <w:r>
                        <w:t>Aus Backofen nehmen</w:t>
                      </w:r>
                      <w:r w:rsidR="00A93AEF">
                        <w:t>, mit Butter bestreichen</w:t>
                      </w:r>
                      <w:r>
                        <w:t xml:space="preserve"> und auskühlen lassen.</w:t>
                      </w:r>
                    </w:p>
                    <w:p w:rsidR="00D65B07" w:rsidRDefault="00D65B07" w:rsidP="00D65B07"/>
                    <w:p w:rsidR="00D65B07" w:rsidRDefault="00D65B07" w:rsidP="00D65B07"/>
                    <w:p w:rsidR="00D65B07" w:rsidRDefault="00D65B07" w:rsidP="00D65B07">
                      <w:pPr>
                        <w:spacing w:line="276" w:lineRule="auto"/>
                      </w:pPr>
                    </w:p>
                    <w:p w:rsidR="00D65B07" w:rsidRDefault="00D65B07" w:rsidP="00D65B07">
                      <w:pPr>
                        <w:spacing w:line="276" w:lineRule="auto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E63B2" w:rsidRPr="005E63B2" w:rsidRDefault="005E63B2" w:rsidP="005E63B2"/>
    <w:p w:rsidR="005E63B2" w:rsidRPr="005E63B2" w:rsidRDefault="005E63B2" w:rsidP="005E63B2"/>
    <w:p w:rsidR="005E63B2" w:rsidRPr="005E63B2" w:rsidRDefault="005E63B2" w:rsidP="005E63B2"/>
    <w:p w:rsidR="005E63B2" w:rsidRPr="005E63B2" w:rsidRDefault="005E63B2" w:rsidP="005E63B2"/>
    <w:p w:rsidR="005E63B2" w:rsidRDefault="005E63B2" w:rsidP="005E63B2"/>
    <w:p w:rsidR="00D65B07" w:rsidRDefault="00D65B07" w:rsidP="005E63B2"/>
    <w:p w:rsidR="00D65B07" w:rsidRDefault="00D65B07" w:rsidP="005E63B2"/>
    <w:p w:rsidR="00D65B07" w:rsidRDefault="00D65B07" w:rsidP="005E63B2"/>
    <w:p w:rsidR="00D65B07" w:rsidRDefault="00D65B07" w:rsidP="005E63B2"/>
    <w:p w:rsidR="00D65B07" w:rsidRDefault="00D65B07" w:rsidP="005E63B2"/>
    <w:p w:rsidR="00D65B07" w:rsidRDefault="00D65B07" w:rsidP="005E63B2"/>
    <w:p w:rsidR="00D65B07" w:rsidRDefault="00D65B07" w:rsidP="005E63B2"/>
    <w:p w:rsidR="00D65B07" w:rsidRDefault="00D65B07" w:rsidP="005E63B2"/>
    <w:p w:rsidR="00D65B07" w:rsidRDefault="00D65B07" w:rsidP="005E63B2"/>
    <w:p w:rsidR="00D65B07" w:rsidRDefault="00D65B07" w:rsidP="005E63B2"/>
    <w:p w:rsidR="00D65B07" w:rsidRDefault="00D65B07" w:rsidP="005E63B2"/>
    <w:p w:rsidR="00D65B07" w:rsidRDefault="00D65B07" w:rsidP="005E63B2"/>
    <w:p w:rsidR="00C53A44" w:rsidRPr="005E63B2" w:rsidRDefault="00C53A44" w:rsidP="005E63B2"/>
    <w:sectPr w:rsidR="00C53A44" w:rsidRPr="005E63B2">
      <w:footerReference w:type="default" r:id="rId55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5BF5" w:rsidRDefault="00155BF5" w:rsidP="00467652">
      <w:pPr>
        <w:spacing w:after="0"/>
      </w:pPr>
      <w:r>
        <w:separator/>
      </w:r>
    </w:p>
  </w:endnote>
  <w:endnote w:type="continuationSeparator" w:id="0">
    <w:p w:rsidR="00155BF5" w:rsidRDefault="00155BF5" w:rsidP="0046765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7652" w:rsidRPr="00467652" w:rsidRDefault="00467652">
    <w:pPr>
      <w:pStyle w:val="Fuzeile"/>
      <w:rPr>
        <w:sz w:val="22"/>
      </w:rPr>
    </w:pPr>
    <w:r w:rsidRPr="00467652">
      <w:rPr>
        <w:sz w:val="22"/>
      </w:rPr>
      <w:t>Pädagogische Hochschule St. Gallen</w:t>
    </w:r>
    <w:r>
      <w:rPr>
        <w:sz w:val="22"/>
      </w:rPr>
      <w:tab/>
    </w:r>
    <w:r>
      <w:rPr>
        <w:sz w:val="22"/>
      </w:rPr>
      <w:tab/>
      <w:t>Sabrina Hartmann</w:t>
    </w:r>
  </w:p>
  <w:p w:rsidR="00467652" w:rsidRPr="00467652" w:rsidRDefault="00467652">
    <w:pPr>
      <w:pStyle w:val="Fuzeile"/>
      <w:rPr>
        <w:sz w:val="18"/>
      </w:rPr>
    </w:pPr>
    <w:r>
      <w:rPr>
        <w:sz w:val="18"/>
      </w:rPr>
      <w:t>Wirtschaft, Arbeit, Haushalt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5BF5" w:rsidRDefault="00155BF5" w:rsidP="00467652">
      <w:pPr>
        <w:spacing w:after="0"/>
      </w:pPr>
      <w:r>
        <w:separator/>
      </w:r>
    </w:p>
  </w:footnote>
  <w:footnote w:type="continuationSeparator" w:id="0">
    <w:p w:rsidR="00155BF5" w:rsidRDefault="00155BF5" w:rsidP="00467652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633FB"/>
    <w:multiLevelType w:val="hybridMultilevel"/>
    <w:tmpl w:val="59243E5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5217C7"/>
    <w:multiLevelType w:val="hybridMultilevel"/>
    <w:tmpl w:val="06F0A98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D93671"/>
    <w:multiLevelType w:val="hybridMultilevel"/>
    <w:tmpl w:val="7D6879B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290E29"/>
    <w:multiLevelType w:val="hybridMultilevel"/>
    <w:tmpl w:val="C7C6A03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revisionView w:inkAnnotation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47E0"/>
    <w:rsid w:val="000203F0"/>
    <w:rsid w:val="000948DD"/>
    <w:rsid w:val="000A0555"/>
    <w:rsid w:val="000C0D00"/>
    <w:rsid w:val="000E4814"/>
    <w:rsid w:val="001247E0"/>
    <w:rsid w:val="00155BF5"/>
    <w:rsid w:val="00172E61"/>
    <w:rsid w:val="001734A5"/>
    <w:rsid w:val="001B514A"/>
    <w:rsid w:val="002644C5"/>
    <w:rsid w:val="002851C2"/>
    <w:rsid w:val="002B30E2"/>
    <w:rsid w:val="002D4920"/>
    <w:rsid w:val="002F66FF"/>
    <w:rsid w:val="00360EF7"/>
    <w:rsid w:val="00385753"/>
    <w:rsid w:val="003C54F4"/>
    <w:rsid w:val="003E1326"/>
    <w:rsid w:val="003E4E09"/>
    <w:rsid w:val="00402526"/>
    <w:rsid w:val="0045145D"/>
    <w:rsid w:val="00463696"/>
    <w:rsid w:val="00467652"/>
    <w:rsid w:val="004726F4"/>
    <w:rsid w:val="004752AE"/>
    <w:rsid w:val="004D4C58"/>
    <w:rsid w:val="005326C5"/>
    <w:rsid w:val="005B0678"/>
    <w:rsid w:val="005B2C15"/>
    <w:rsid w:val="005E63B2"/>
    <w:rsid w:val="005E740E"/>
    <w:rsid w:val="005F4F4B"/>
    <w:rsid w:val="00684581"/>
    <w:rsid w:val="006F0ED5"/>
    <w:rsid w:val="006F1B1A"/>
    <w:rsid w:val="0070255E"/>
    <w:rsid w:val="00782F99"/>
    <w:rsid w:val="007D6C74"/>
    <w:rsid w:val="007E7477"/>
    <w:rsid w:val="0080101F"/>
    <w:rsid w:val="0080340A"/>
    <w:rsid w:val="00822C5D"/>
    <w:rsid w:val="00872EB7"/>
    <w:rsid w:val="0087429E"/>
    <w:rsid w:val="00884AEF"/>
    <w:rsid w:val="008A21D6"/>
    <w:rsid w:val="008B5D09"/>
    <w:rsid w:val="00971359"/>
    <w:rsid w:val="00981E3B"/>
    <w:rsid w:val="009A7D06"/>
    <w:rsid w:val="009D4486"/>
    <w:rsid w:val="009E38D3"/>
    <w:rsid w:val="00A17EE0"/>
    <w:rsid w:val="00A93AEF"/>
    <w:rsid w:val="00A979DD"/>
    <w:rsid w:val="00AA403C"/>
    <w:rsid w:val="00B853F6"/>
    <w:rsid w:val="00B9144E"/>
    <w:rsid w:val="00BA2E20"/>
    <w:rsid w:val="00BC28EB"/>
    <w:rsid w:val="00C066EF"/>
    <w:rsid w:val="00C24070"/>
    <w:rsid w:val="00C32811"/>
    <w:rsid w:val="00C53A44"/>
    <w:rsid w:val="00C71203"/>
    <w:rsid w:val="00C7153B"/>
    <w:rsid w:val="00CD3A3E"/>
    <w:rsid w:val="00CE6FEE"/>
    <w:rsid w:val="00D65B07"/>
    <w:rsid w:val="00D81D7F"/>
    <w:rsid w:val="00D91BD0"/>
    <w:rsid w:val="00DF1C7A"/>
    <w:rsid w:val="00DF5F1F"/>
    <w:rsid w:val="00E45249"/>
    <w:rsid w:val="00EB00FF"/>
    <w:rsid w:val="00F24012"/>
    <w:rsid w:val="00F25C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A915C139-9284-46B4-8F04-2C7FCFA55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247E0"/>
    <w:pPr>
      <w:spacing w:after="120" w:line="240" w:lineRule="auto"/>
    </w:pPr>
    <w:rPr>
      <w:rFonts w:ascii="Arial" w:hAnsi="Arial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1247E0"/>
    <w:pPr>
      <w:spacing w:line="360" w:lineRule="auto"/>
      <w:contextualSpacing/>
    </w:pPr>
    <w:rPr>
      <w:rFonts w:eastAsiaTheme="majorEastAsia" w:cstheme="majorBidi"/>
      <w:b/>
      <w:spacing w:val="-10"/>
      <w:kern w:val="28"/>
      <w:sz w:val="3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1247E0"/>
    <w:rPr>
      <w:rFonts w:ascii="Arial" w:eastAsiaTheme="majorEastAsia" w:hAnsi="Arial" w:cstheme="majorBidi"/>
      <w:b/>
      <w:spacing w:val="-10"/>
      <w:kern w:val="28"/>
      <w:sz w:val="36"/>
      <w:szCs w:val="56"/>
    </w:rPr>
  </w:style>
  <w:style w:type="paragraph" w:styleId="Listenabsatz">
    <w:name w:val="List Paragraph"/>
    <w:basedOn w:val="Standard"/>
    <w:uiPriority w:val="34"/>
    <w:qFormat/>
    <w:rsid w:val="00172E61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467652"/>
    <w:pPr>
      <w:tabs>
        <w:tab w:val="center" w:pos="4536"/>
        <w:tab w:val="right" w:pos="9072"/>
      </w:tabs>
      <w:spacing w:after="0"/>
    </w:pPr>
  </w:style>
  <w:style w:type="character" w:customStyle="1" w:styleId="KopfzeileZchn">
    <w:name w:val="Kopfzeile Zchn"/>
    <w:basedOn w:val="Absatz-Standardschriftart"/>
    <w:link w:val="Kopfzeile"/>
    <w:uiPriority w:val="99"/>
    <w:rsid w:val="00467652"/>
    <w:rPr>
      <w:rFonts w:ascii="Arial" w:hAnsi="Arial"/>
      <w:sz w:val="24"/>
    </w:rPr>
  </w:style>
  <w:style w:type="paragraph" w:styleId="Fuzeile">
    <w:name w:val="footer"/>
    <w:basedOn w:val="Standard"/>
    <w:link w:val="FuzeileZchn"/>
    <w:uiPriority w:val="99"/>
    <w:unhideWhenUsed/>
    <w:rsid w:val="00467652"/>
    <w:pPr>
      <w:tabs>
        <w:tab w:val="center" w:pos="4536"/>
        <w:tab w:val="right" w:pos="9072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467652"/>
    <w:rPr>
      <w:rFonts w:ascii="Arial" w:hAnsi="Arial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74E7E5-6C12-4E97-AACF-332EC04F9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DA83FB5B</Template>
  <TotalTime>0</TotalTime>
  <Pages>4</Pages>
  <Words>18</Words>
  <Characters>117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Hartmann Sabrina Student PHSG</dc:creator>
  <cp:keywords/>
  <dc:description/>
  <cp:lastModifiedBy>Bamert Ursi PHSG</cp:lastModifiedBy>
  <cp:revision>2</cp:revision>
  <cp:lastPrinted>2017-10-06T08:45:00Z</cp:lastPrinted>
  <dcterms:created xsi:type="dcterms:W3CDTF">2018-03-26T16:07:00Z</dcterms:created>
  <dcterms:modified xsi:type="dcterms:W3CDTF">2018-03-26T16:07:00Z</dcterms:modified>
</cp:coreProperties>
</file>