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2B0" w:rsidRDefault="00E942B0" w:rsidP="00E942B0">
      <w:pPr>
        <w:pStyle w:val="berschrift1"/>
        <w:rPr>
          <w:b/>
        </w:rPr>
      </w:pPr>
      <w:bookmarkStart w:id="0" w:name="_GoBack"/>
      <w:bookmarkEnd w:id="0"/>
      <w:r w:rsidRPr="00E942B0">
        <w:rPr>
          <w:b/>
        </w:rPr>
        <w:t xml:space="preserve">Apfel – Tiramisu </w:t>
      </w:r>
    </w:p>
    <w:p w:rsidR="00E942B0" w:rsidRDefault="00E942B0" w:rsidP="00E942B0">
      <w:pPr>
        <w:ind w:left="-284"/>
      </w:pPr>
    </w:p>
    <w:p w:rsidR="00E942B0" w:rsidRDefault="003946BE" w:rsidP="00E942B0">
      <w:pPr>
        <w:rPr>
          <w:noProof/>
          <w:lang w:val="de-DE" w:eastAsia="de-DE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0309521" wp14:editId="52D5EAA7">
                <wp:simplePos x="0" y="0"/>
                <wp:positionH relativeFrom="column">
                  <wp:posOffset>2621915</wp:posOffset>
                </wp:positionH>
                <wp:positionV relativeFrom="paragraph">
                  <wp:posOffset>58420</wp:posOffset>
                </wp:positionV>
                <wp:extent cx="2247900" cy="1790065"/>
                <wp:effectExtent l="0" t="0" r="19050" b="19685"/>
                <wp:wrapTight wrapText="bothSides">
                  <wp:wrapPolygon edited="0">
                    <wp:start x="0" y="0"/>
                    <wp:lineTo x="0" y="21608"/>
                    <wp:lineTo x="21600" y="21608"/>
                    <wp:lineTo x="21600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79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B0" w:rsidRDefault="00E942B0" w:rsidP="008F0D6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E942B0">
                              <w:rPr>
                                <w:b/>
                              </w:rPr>
                              <w:t>Zutaten: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Apfel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2 dl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Apfelsaft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1 Teebeutel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Weihnachtstee</w:t>
                            </w:r>
                          </w:p>
                          <w:p w:rsidR="00E942B0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3 EL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Zucker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1 dl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Rahm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200 g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Mascarpone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Zimt</w:t>
                            </w:r>
                          </w:p>
                          <w:p w:rsidR="008F0D65" w:rsidRPr="008F0D65" w:rsidRDefault="008F0D65" w:rsidP="008F0D65">
                            <w:pPr>
                              <w:pStyle w:val="KeinLeerraum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>16</w:t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8F0D65">
                              <w:rPr>
                                <w:rFonts w:asciiTheme="majorHAnsi" w:hAnsiTheme="majorHAnsi" w:cstheme="majorHAnsi"/>
                              </w:rPr>
                              <w:tab/>
                              <w:t>Löffelbiskuit</w:t>
                            </w:r>
                          </w:p>
                          <w:p w:rsidR="008F0D65" w:rsidRPr="00E942B0" w:rsidRDefault="008F0D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030952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6.45pt;margin-top:4.6pt;width:177pt;height:140.9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">
                <v:textbox>
                  <w:txbxContent>
                    <w:p w:rsidR="00E942B0" w:rsidRDefault="00E942B0" w:rsidP="008F0D65">
                      <w:pPr>
                        <w:spacing w:after="0"/>
                        <w:rPr>
                          <w:b/>
                        </w:rPr>
                      </w:pPr>
                      <w:r w:rsidRPr="00E942B0">
                        <w:rPr>
                          <w:b/>
                        </w:rPr>
                        <w:t>Zutaten: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1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Apfel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2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>dl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>Apfelsaft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1 Teebeutel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Weihnachtstee</w:t>
                      </w:r>
                    </w:p>
                    <w:p w:rsidR="00E942B0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3 EL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Zucker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1 dl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Rahm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200 g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Mascarpone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Zimt</w:t>
                      </w:r>
                    </w:p>
                    <w:p w:rsidR="008F0D65" w:rsidRPr="008F0D65" w:rsidRDefault="008F0D65" w:rsidP="008F0D65">
                      <w:pPr>
                        <w:pStyle w:val="KeinLeerraum"/>
                        <w:rPr>
                          <w:rFonts w:asciiTheme="majorHAnsi" w:hAnsiTheme="majorHAnsi" w:cstheme="majorHAnsi"/>
                        </w:rPr>
                      </w:pPr>
                      <w:r w:rsidRPr="008F0D65">
                        <w:rPr>
                          <w:rFonts w:asciiTheme="majorHAnsi" w:hAnsiTheme="majorHAnsi" w:cstheme="majorHAnsi"/>
                        </w:rPr>
                        <w:t>16</w:t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8F0D65">
                        <w:rPr>
                          <w:rFonts w:asciiTheme="majorHAnsi" w:hAnsiTheme="majorHAnsi" w:cstheme="majorHAnsi"/>
                        </w:rPr>
                        <w:tab/>
                        <w:t>Löffelbiskuit</w:t>
                      </w:r>
                    </w:p>
                    <w:p w:rsidR="008F0D65" w:rsidRPr="00E942B0" w:rsidRDefault="008F0D65"/>
                  </w:txbxContent>
                </v:textbox>
                <w10:wrap type="tight"/>
              </v:shape>
            </w:pict>
          </mc:Fallback>
        </mc:AlternateContent>
      </w:r>
      <w:r w:rsidRPr="00E942B0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2DDE85CB" wp14:editId="4CBF794A">
            <wp:simplePos x="0" y="0"/>
            <wp:positionH relativeFrom="column">
              <wp:posOffset>-23495</wp:posOffset>
            </wp:positionH>
            <wp:positionV relativeFrom="paragraph">
              <wp:posOffset>48895</wp:posOffset>
            </wp:positionV>
            <wp:extent cx="2480357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01" y="21265"/>
                <wp:lineTo x="21401" y="0"/>
                <wp:lineTo x="0" y="0"/>
              </wp:wrapPolygon>
            </wp:wrapTight>
            <wp:docPr id="1" name="Grafik 1" descr="C:\Users\Hazel\AppData\Local\Temp\WhatsApp Image 2016-10-19 at 7.5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zel\AppData\Local\Temp\WhatsApp Image 2016-10-19 at 7.57.4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4189" r="3273" b="21737"/>
                    <a:stretch/>
                  </pic:blipFill>
                  <pic:spPr bwMode="auto">
                    <a:xfrm>
                      <a:off x="0" y="0"/>
                      <a:ext cx="24803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D65" w:rsidRDefault="008F0D65" w:rsidP="008F0D65">
      <w:pPr>
        <w:rPr>
          <w:noProof/>
          <w:lang w:val="de-DE" w:eastAsia="de-DE"/>
        </w:rPr>
      </w:pPr>
    </w:p>
    <w:p w:rsidR="008F0D65" w:rsidRPr="00E942B0" w:rsidRDefault="008F0D65" w:rsidP="008F0D65"/>
    <w:p w:rsidR="002602BE" w:rsidRPr="008F0D65" w:rsidRDefault="002602BE" w:rsidP="008F0D65"/>
    <w:p w:rsidR="008F0D65" w:rsidRDefault="008F0D65" w:rsidP="008F0D65">
      <w:pPr>
        <w:rPr>
          <w:noProof/>
          <w:lang w:val="de-DE" w:eastAsia="de-DE"/>
        </w:rPr>
      </w:pPr>
    </w:p>
    <w:p w:rsidR="008F0D65" w:rsidRDefault="008F0D65" w:rsidP="008F0D65">
      <w:pPr>
        <w:ind w:left="142"/>
        <w:rPr>
          <w:noProof/>
          <w:lang w:val="de-DE" w:eastAsia="de-DE"/>
        </w:rPr>
      </w:pPr>
    </w:p>
    <w:p w:rsidR="008F0D65" w:rsidRDefault="008F0D65" w:rsidP="00684D29">
      <w:pPr>
        <w:ind w:left="142" w:right="-1"/>
        <w:rPr>
          <w:noProof/>
          <w:lang w:val="de-DE" w:eastAsia="de-DE"/>
        </w:rPr>
      </w:pPr>
    </w:p>
    <w:p w:rsidR="003946BE" w:rsidRDefault="003946BE" w:rsidP="003946BE"/>
    <w:p w:rsidR="00FA3B96" w:rsidRDefault="00FA3B96" w:rsidP="003946BE">
      <w:pPr>
        <w:rPr>
          <w:noProof/>
          <w:lang w:val="de-DE" w:eastAsia="de-DE"/>
        </w:rPr>
      </w:pPr>
    </w:p>
    <w:p w:rsidR="003946BE" w:rsidRDefault="00FA3B96" w:rsidP="003946BE">
      <w:r w:rsidRPr="008F0D65">
        <w:rPr>
          <w:noProof/>
          <w:lang w:eastAsia="de-CH"/>
        </w:rPr>
        <w:drawing>
          <wp:anchor distT="0" distB="0" distL="114300" distR="114300" simplePos="0" relativeHeight="251668480" behindDoc="1" locked="0" layoutInCell="1" allowOverlap="1" wp14:anchorId="12299678" wp14:editId="607E2859">
            <wp:simplePos x="0" y="0"/>
            <wp:positionH relativeFrom="column">
              <wp:posOffset>2672080</wp:posOffset>
            </wp:positionH>
            <wp:positionV relativeFrom="paragraph">
              <wp:posOffset>227330</wp:posOffset>
            </wp:positionV>
            <wp:extent cx="192659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58" y="21405"/>
                <wp:lineTo x="21358" y="0"/>
                <wp:lineTo x="0" y="0"/>
              </wp:wrapPolygon>
            </wp:wrapTight>
            <wp:docPr id="8" name="Grafik 8" descr="C:\Users\Hazel\AppData\Local\Temp\WhatsApp Image 2016-10-19 at 7.5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zel\AppData\Local\Temp\WhatsApp Image 2016-10-19 at 7.57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1" t="16932" r="26248" b="26628"/>
                    <a:stretch/>
                  </pic:blipFill>
                  <pic:spPr bwMode="auto">
                    <a:xfrm>
                      <a:off x="0" y="0"/>
                      <a:ext cx="19265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D65">
        <w:rPr>
          <w:noProof/>
          <w:lang w:eastAsia="de-CH"/>
        </w:rPr>
        <w:drawing>
          <wp:anchor distT="0" distB="0" distL="114300" distR="114300" simplePos="0" relativeHeight="251667456" behindDoc="1" locked="0" layoutInCell="1" allowOverlap="1" wp14:anchorId="62DEC55B" wp14:editId="17462AE6">
            <wp:simplePos x="0" y="0"/>
            <wp:positionH relativeFrom="column">
              <wp:posOffset>4707890</wp:posOffset>
            </wp:positionH>
            <wp:positionV relativeFrom="paragraph">
              <wp:posOffset>230505</wp:posOffset>
            </wp:positionV>
            <wp:extent cx="159067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471" y="21405"/>
                <wp:lineTo x="21471" y="0"/>
                <wp:lineTo x="0" y="0"/>
              </wp:wrapPolygon>
            </wp:wrapTight>
            <wp:docPr id="6" name="Grafik 6" descr="C:\Users\Hazel\AppData\Local\Temp\WhatsApp Image 2016-10-19 at 7.57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zel\AppData\Local\Temp\WhatsApp Image 2016-10-19 at 7.57.5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24373" r="32001" b="32226"/>
                    <a:stretch/>
                  </pic:blipFill>
                  <pic:spPr bwMode="auto">
                    <a:xfrm>
                      <a:off x="0" y="0"/>
                      <a:ext cx="15906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6BE"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E8702D" wp14:editId="65245825">
                <wp:simplePos x="0" y="0"/>
                <wp:positionH relativeFrom="column">
                  <wp:posOffset>-26035</wp:posOffset>
                </wp:positionH>
                <wp:positionV relativeFrom="paragraph">
                  <wp:posOffset>1979295</wp:posOffset>
                </wp:positionV>
                <wp:extent cx="6457315" cy="53340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D65" w:rsidRPr="003946BE" w:rsidRDefault="00684D29" w:rsidP="00684D29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 w:rsidRPr="003946BE">
                              <w:rPr>
                                <w:b/>
                                <w:sz w:val="24"/>
                              </w:rPr>
                              <w:t>Apfel</w:t>
                            </w:r>
                            <w:r w:rsidR="008F0D65" w:rsidRPr="003946B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946BE">
                              <w:rPr>
                                <w:sz w:val="24"/>
                              </w:rPr>
                              <w:t>vierteln, den Kern entfernen und in dünne Schnitzchen schneiden.</w:t>
                            </w:r>
                          </w:p>
                          <w:p w:rsidR="00684D29" w:rsidRDefault="00FA3B96" w:rsidP="00684D29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3946BE">
                              <w:rPr>
                                <w:sz w:val="24"/>
                                <w:u w:val="single"/>
                              </w:rPr>
                              <w:t>A</w:t>
                            </w:r>
                            <w:r w:rsidRPr="00FA3B96">
                              <w:rPr>
                                <w:sz w:val="24"/>
                                <w:u w:val="single"/>
                              </w:rPr>
                              <w:t>C</w:t>
                            </w:r>
                            <w:r w:rsidRPr="003946BE">
                              <w:rPr>
                                <w:sz w:val="24"/>
                                <w:u w:val="single"/>
                              </w:rPr>
                              <w:t>HTUNG</w:t>
                            </w:r>
                            <w:r w:rsidR="00684D29" w:rsidRPr="003946BE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  <w:r w:rsidR="00684D29" w:rsidRPr="003946BE">
                              <w:rPr>
                                <w:sz w:val="24"/>
                              </w:rPr>
                              <w:t xml:space="preserve"> Achte auf deine Finger!  Nimm ein kleineres Messer, wenn du dich unsicher fühlst!</w:t>
                            </w:r>
                          </w:p>
                          <w:p w:rsidR="003946BE" w:rsidRPr="003946BE" w:rsidRDefault="003946BE" w:rsidP="00684D29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79E870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.05pt;margin-top:155.85pt;width:508.45pt;height:4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" strokecolor="white [3212]">
                <v:textbox>
                  <w:txbxContent>
                    <w:p w:rsidR="008F0D65" w:rsidRPr="003946BE" w:rsidRDefault="00684D29" w:rsidP="00684D29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 w:rsidRPr="003946BE">
                        <w:rPr>
                          <w:b/>
                          <w:sz w:val="24"/>
                        </w:rPr>
                        <w:t>Apfel</w:t>
                      </w:r>
                      <w:r w:rsidR="008F0D65" w:rsidRPr="003946BE">
                        <w:rPr>
                          <w:b/>
                          <w:sz w:val="24"/>
                        </w:rPr>
                        <w:t xml:space="preserve"> </w:t>
                      </w:r>
                      <w:r w:rsidRPr="003946BE">
                        <w:rPr>
                          <w:sz w:val="24"/>
                        </w:rPr>
                        <w:t>vierteln, den Kern entfernen und in dünne Schnitzchen schneiden.</w:t>
                      </w:r>
                    </w:p>
                    <w:p w:rsidR="00684D29" w:rsidRDefault="00FA3B96" w:rsidP="00684D29">
                      <w:pPr>
                        <w:spacing w:line="276" w:lineRule="auto"/>
                        <w:rPr>
                          <w:sz w:val="24"/>
                        </w:rPr>
                      </w:pPr>
                      <w:r w:rsidRPr="003946BE">
                        <w:rPr>
                          <w:sz w:val="24"/>
                          <w:u w:val="single"/>
                        </w:rPr>
                        <w:t>A</w:t>
                      </w:r>
                      <w:r w:rsidRPr="00FA3B96">
                        <w:rPr>
                          <w:sz w:val="24"/>
                          <w:u w:val="single"/>
                        </w:rPr>
                        <w:t>C</w:t>
                      </w:r>
                      <w:r w:rsidRPr="003946BE">
                        <w:rPr>
                          <w:sz w:val="24"/>
                          <w:u w:val="single"/>
                        </w:rPr>
                        <w:t>HTUNG</w:t>
                      </w:r>
                      <w:r w:rsidR="00684D29" w:rsidRPr="003946BE">
                        <w:rPr>
                          <w:sz w:val="24"/>
                          <w:u w:val="single"/>
                        </w:rPr>
                        <w:t>:</w:t>
                      </w:r>
                      <w:r w:rsidR="00684D29" w:rsidRPr="003946BE">
                        <w:rPr>
                          <w:sz w:val="24"/>
                        </w:rPr>
                        <w:t xml:space="preserve"> Achte auf deine Finger!  Nimm ein kleineres Messer, wenn du dich unsicher fühlst!</w:t>
                      </w:r>
                    </w:p>
                    <w:p w:rsidR="003946BE" w:rsidRPr="003946BE" w:rsidRDefault="003946BE" w:rsidP="00684D29">
                      <w:pPr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46BE" w:rsidRPr="008F0D65"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 wp14:anchorId="22ABB484" wp14:editId="3038F5E9">
            <wp:simplePos x="0" y="0"/>
            <wp:positionH relativeFrom="column">
              <wp:posOffset>-26670</wp:posOffset>
            </wp:positionH>
            <wp:positionV relativeFrom="paragraph">
              <wp:posOffset>226695</wp:posOffset>
            </wp:positionV>
            <wp:extent cx="259397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15" y="21405"/>
                <wp:lineTo x="21415" y="0"/>
                <wp:lineTo x="0" y="0"/>
              </wp:wrapPolygon>
            </wp:wrapTight>
            <wp:docPr id="5" name="Grafik 5" descr="C:\Users\Hazel\AppData\Local\Temp\WhatsApp Image 2016-10-19 at 7.57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zel\AppData\Local\Temp\WhatsApp Image 2016-10-19 at 7.57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19242" r="11327" b="24316"/>
                    <a:stretch/>
                  </pic:blipFill>
                  <pic:spPr bwMode="auto">
                    <a:xfrm>
                      <a:off x="0" y="0"/>
                      <a:ext cx="25939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6BE" w:rsidRDefault="00FA3B96" w:rsidP="003946BE">
      <w:r w:rsidRPr="00684D29">
        <w:rPr>
          <w:noProof/>
          <w:lang w:eastAsia="de-CH"/>
        </w:rPr>
        <w:drawing>
          <wp:anchor distT="0" distB="0" distL="114300" distR="114300" simplePos="0" relativeHeight="251672576" behindDoc="1" locked="0" layoutInCell="1" allowOverlap="1" wp14:anchorId="54D5F834" wp14:editId="2F9FC533">
            <wp:simplePos x="0" y="0"/>
            <wp:positionH relativeFrom="column">
              <wp:posOffset>2193290</wp:posOffset>
            </wp:positionH>
            <wp:positionV relativeFrom="paragraph">
              <wp:posOffset>2726055</wp:posOffset>
            </wp:positionV>
            <wp:extent cx="19634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76" y="21405"/>
                <wp:lineTo x="21376" y="0"/>
                <wp:lineTo x="0" y="0"/>
              </wp:wrapPolygon>
            </wp:wrapTight>
            <wp:docPr id="12" name="Grafik 12" descr="C:\Users\Hazel\AppData\Local\Temp\WhatsApp Image 2016-10-19 at 7.57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zel\AppData\Local\Temp\WhatsApp Image 2016-10-19 at 7.57.2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0" t="27436" r="14163" b="19649"/>
                    <a:stretch/>
                  </pic:blipFill>
                  <pic:spPr bwMode="auto">
                    <a:xfrm>
                      <a:off x="0" y="0"/>
                      <a:ext cx="19634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84D29">
        <w:rPr>
          <w:noProof/>
          <w:lang w:eastAsia="de-CH"/>
        </w:rPr>
        <w:drawing>
          <wp:anchor distT="0" distB="0" distL="114300" distR="114300" simplePos="0" relativeHeight="251673600" behindDoc="1" locked="0" layoutInCell="1" allowOverlap="1" wp14:anchorId="1F24621C" wp14:editId="51D4827E">
            <wp:simplePos x="0" y="0"/>
            <wp:positionH relativeFrom="column">
              <wp:posOffset>4488180</wp:posOffset>
            </wp:positionH>
            <wp:positionV relativeFrom="paragraph">
              <wp:posOffset>2726055</wp:posOffset>
            </wp:positionV>
            <wp:extent cx="1859915" cy="1691640"/>
            <wp:effectExtent l="0" t="0" r="6985" b="3810"/>
            <wp:wrapTight wrapText="bothSides">
              <wp:wrapPolygon edited="0">
                <wp:start x="0" y="0"/>
                <wp:lineTo x="0" y="21405"/>
                <wp:lineTo x="21460" y="21405"/>
                <wp:lineTo x="21460" y="0"/>
                <wp:lineTo x="0" y="0"/>
              </wp:wrapPolygon>
            </wp:wrapTight>
            <wp:docPr id="13" name="Grafik 13" descr="C:\Users\Hazel\AppData\Local\Temp\WhatsApp Image 2016-10-19 at 7.5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zel\AppData\Local\Temp\WhatsApp Image 2016-10-19 at 7.57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14110" r="23717" b="31017"/>
                    <a:stretch/>
                  </pic:blipFill>
                  <pic:spPr bwMode="auto">
                    <a:xfrm>
                      <a:off x="0" y="0"/>
                      <a:ext cx="185991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84D29">
        <w:rPr>
          <w:noProof/>
          <w:lang w:eastAsia="de-CH"/>
        </w:rPr>
        <w:drawing>
          <wp:anchor distT="0" distB="0" distL="114300" distR="114300" simplePos="0" relativeHeight="251671552" behindDoc="1" locked="0" layoutInCell="1" allowOverlap="1" wp14:anchorId="0E23F509" wp14:editId="147C213B">
            <wp:simplePos x="0" y="0"/>
            <wp:positionH relativeFrom="column">
              <wp:posOffset>21590</wp:posOffset>
            </wp:positionH>
            <wp:positionV relativeFrom="paragraph">
              <wp:posOffset>2726055</wp:posOffset>
            </wp:positionV>
            <wp:extent cx="177165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68" y="21405"/>
                <wp:lineTo x="21368" y="0"/>
                <wp:lineTo x="0" y="0"/>
              </wp:wrapPolygon>
            </wp:wrapTight>
            <wp:docPr id="11" name="Grafik 11" descr="C:\Users\Hazel\AppData\Local\Temp\WhatsApp Image 2016-10-19 at 7.5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zel\AppData\Local\Temp\WhatsApp Image 2016-10-19 at 7.57.2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6" t="7643" r="17837" b="18474"/>
                    <a:stretch/>
                  </pic:blipFill>
                  <pic:spPr bwMode="auto">
                    <a:xfrm>
                      <a:off x="0" y="0"/>
                      <a:ext cx="17716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6BE"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913886E" wp14:editId="7D65E668">
                <wp:simplePos x="0" y="0"/>
                <wp:positionH relativeFrom="column">
                  <wp:posOffset>-26035</wp:posOffset>
                </wp:positionH>
                <wp:positionV relativeFrom="paragraph">
                  <wp:posOffset>4488180</wp:posOffset>
                </wp:positionV>
                <wp:extent cx="6457315" cy="752475"/>
                <wp:effectExtent l="0" t="0" r="19685" b="28575"/>
                <wp:wrapTight wrapText="bothSides">
                  <wp:wrapPolygon edited="0">
                    <wp:start x="0" y="0"/>
                    <wp:lineTo x="0" y="21873"/>
                    <wp:lineTo x="21602" y="21873"/>
                    <wp:lineTo x="21602" y="0"/>
                    <wp:lineTo x="0" y="0"/>
                  </wp:wrapPolygon>
                </wp:wrapTight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D29" w:rsidRPr="003946BE" w:rsidRDefault="00684D29" w:rsidP="00684D29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 w:rsidRPr="003946BE">
                              <w:rPr>
                                <w:b/>
                                <w:sz w:val="24"/>
                              </w:rPr>
                              <w:t xml:space="preserve">Apfelsaft </w:t>
                            </w:r>
                            <w:r w:rsidRPr="003946BE">
                              <w:rPr>
                                <w:sz w:val="24"/>
                              </w:rPr>
                              <w:t xml:space="preserve">mit </w:t>
                            </w:r>
                            <w:r w:rsidRPr="003946BE">
                              <w:rPr>
                                <w:b/>
                                <w:sz w:val="24"/>
                              </w:rPr>
                              <w:t xml:space="preserve">1 EL Zucker </w:t>
                            </w:r>
                            <w:r w:rsidRPr="003946BE">
                              <w:rPr>
                                <w:sz w:val="24"/>
                              </w:rPr>
                              <w:t xml:space="preserve">aufkochen. Wenn es kocht </w:t>
                            </w:r>
                            <w:r w:rsidRPr="003946BE">
                              <w:rPr>
                                <w:b/>
                                <w:sz w:val="24"/>
                              </w:rPr>
                              <w:t xml:space="preserve">Apfelschnitze </w:t>
                            </w:r>
                            <w:r w:rsidRPr="003946BE">
                              <w:rPr>
                                <w:sz w:val="24"/>
                              </w:rPr>
                              <w:t xml:space="preserve">und </w:t>
                            </w:r>
                            <w:r w:rsidRPr="003946BE">
                              <w:rPr>
                                <w:b/>
                                <w:sz w:val="24"/>
                              </w:rPr>
                              <w:t xml:space="preserve">Teebeutel </w:t>
                            </w:r>
                            <w:r w:rsidRPr="003946BE">
                              <w:rPr>
                                <w:sz w:val="24"/>
                              </w:rPr>
                              <w:t xml:space="preserve">in die Flüssigkeit geben.  </w:t>
                            </w:r>
                          </w:p>
                          <w:p w:rsidR="00684D29" w:rsidRDefault="00684D29" w:rsidP="003946BE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 w:rsidRPr="003946BE">
                              <w:rPr>
                                <w:sz w:val="24"/>
                              </w:rPr>
                              <w:t xml:space="preserve">Pfanne von der Herdplatte nehmen. </w:t>
                            </w:r>
                            <w:r w:rsidR="003946BE">
                              <w:rPr>
                                <w:sz w:val="24"/>
                              </w:rPr>
                              <w:t xml:space="preserve"> </w:t>
                            </w:r>
                            <w:r w:rsidRPr="003946BE">
                              <w:rPr>
                                <w:sz w:val="24"/>
                              </w:rPr>
                              <w:t>10 Minuten zugedeckt ziehen lassen.</w:t>
                            </w:r>
                          </w:p>
                          <w:p w:rsidR="003946BE" w:rsidRDefault="003946BE" w:rsidP="003946BE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  <w:p w:rsidR="003946BE" w:rsidRPr="003946BE" w:rsidRDefault="003946BE" w:rsidP="003946BE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913886E" id="_x0000_s1028" type="#_x0000_t202" style="position:absolute;margin-left:-2.05pt;margin-top:353.4pt;width:508.45pt;height:59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" strokecolor="white [3212]">
                <v:textbox>
                  <w:txbxContent>
                    <w:p w:rsidR="00684D29" w:rsidRPr="003946BE" w:rsidRDefault="00684D29" w:rsidP="00684D29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 w:rsidRPr="003946BE">
                        <w:rPr>
                          <w:b/>
                          <w:sz w:val="24"/>
                        </w:rPr>
                        <w:t xml:space="preserve">Apfelsaft </w:t>
                      </w:r>
                      <w:r w:rsidRPr="003946BE">
                        <w:rPr>
                          <w:sz w:val="24"/>
                        </w:rPr>
                        <w:t xml:space="preserve">mit </w:t>
                      </w:r>
                      <w:r w:rsidRPr="003946BE">
                        <w:rPr>
                          <w:b/>
                          <w:sz w:val="24"/>
                        </w:rPr>
                        <w:t xml:space="preserve">1 EL Zucker </w:t>
                      </w:r>
                      <w:r w:rsidRPr="003946BE">
                        <w:rPr>
                          <w:sz w:val="24"/>
                        </w:rPr>
                        <w:t xml:space="preserve">aufkochen. Wenn es kocht </w:t>
                      </w:r>
                      <w:r w:rsidRPr="003946BE">
                        <w:rPr>
                          <w:b/>
                          <w:sz w:val="24"/>
                        </w:rPr>
                        <w:t xml:space="preserve">Apfelschnitze </w:t>
                      </w:r>
                      <w:r w:rsidRPr="003946BE">
                        <w:rPr>
                          <w:sz w:val="24"/>
                        </w:rPr>
                        <w:t xml:space="preserve">und </w:t>
                      </w:r>
                      <w:r w:rsidRPr="003946BE">
                        <w:rPr>
                          <w:b/>
                          <w:sz w:val="24"/>
                        </w:rPr>
                        <w:t xml:space="preserve">Teebeutel </w:t>
                      </w:r>
                      <w:r w:rsidRPr="003946BE">
                        <w:rPr>
                          <w:sz w:val="24"/>
                        </w:rPr>
                        <w:t xml:space="preserve">in die Flüssigkeit geben.  </w:t>
                      </w:r>
                    </w:p>
                    <w:p w:rsidR="00684D29" w:rsidRDefault="00684D29" w:rsidP="003946BE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 w:rsidRPr="003946BE">
                        <w:rPr>
                          <w:sz w:val="24"/>
                        </w:rPr>
                        <w:t xml:space="preserve">Pfanne von der Herdplatte nehmen. </w:t>
                      </w:r>
                      <w:r w:rsidR="003946BE">
                        <w:rPr>
                          <w:sz w:val="24"/>
                        </w:rPr>
                        <w:t xml:space="preserve"> </w:t>
                      </w:r>
                      <w:r w:rsidRPr="003946BE">
                        <w:rPr>
                          <w:sz w:val="24"/>
                        </w:rPr>
                        <w:t>10 Minuten zugedeckt ziehen lassen.</w:t>
                      </w:r>
                    </w:p>
                    <w:p w:rsidR="003946BE" w:rsidRDefault="003946BE" w:rsidP="003946BE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  <w:p w:rsidR="003946BE" w:rsidRPr="003946BE" w:rsidRDefault="003946BE" w:rsidP="003946BE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946BE" w:rsidRDefault="003946BE" w:rsidP="003946BE"/>
    <w:p w:rsidR="0043237A" w:rsidRDefault="00FA3B96" w:rsidP="003946BE">
      <w:pPr>
        <w:rPr>
          <w:noProof/>
          <w:lang w:val="de-DE" w:eastAsia="de-DE"/>
        </w:rPr>
      </w:pPr>
      <w:r w:rsidRPr="0043237A">
        <w:rPr>
          <w:noProof/>
          <w:lang w:eastAsia="de-CH"/>
        </w:rPr>
        <w:lastRenderedPageBreak/>
        <w:drawing>
          <wp:anchor distT="0" distB="0" distL="114300" distR="114300" simplePos="0" relativeHeight="251676672" behindDoc="1" locked="0" layoutInCell="1" allowOverlap="1" wp14:anchorId="39609EFB" wp14:editId="4ABFC62B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160020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343" y="21413"/>
                <wp:lineTo x="21343" y="0"/>
                <wp:lineTo x="0" y="0"/>
              </wp:wrapPolygon>
            </wp:wrapTight>
            <wp:docPr id="15" name="Grafik 15" descr="C:\Users\Hazel\AppData\Local\Temp\WhatsApp Image 2016-10-19 at 7.57.26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zel\AppData\Local\Temp\WhatsApp Image 2016-10-19 at 7.57.26 PM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6" t="9340" r="9827" b="16932"/>
                    <a:stretch/>
                  </pic:blipFill>
                  <pic:spPr bwMode="auto">
                    <a:xfrm>
                      <a:off x="0" y="0"/>
                      <a:ext cx="16002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237A">
        <w:rPr>
          <w:noProof/>
          <w:lang w:eastAsia="de-CH"/>
        </w:rPr>
        <w:drawing>
          <wp:anchor distT="0" distB="0" distL="114300" distR="114300" simplePos="0" relativeHeight="251677696" behindDoc="1" locked="0" layoutInCell="1" allowOverlap="1" wp14:anchorId="5A73000D" wp14:editId="08D5CE70">
            <wp:simplePos x="0" y="0"/>
            <wp:positionH relativeFrom="column">
              <wp:posOffset>1771650</wp:posOffset>
            </wp:positionH>
            <wp:positionV relativeFrom="paragraph">
              <wp:posOffset>0</wp:posOffset>
            </wp:positionV>
            <wp:extent cx="1839595" cy="1691640"/>
            <wp:effectExtent l="0" t="0" r="8255" b="3810"/>
            <wp:wrapTight wrapText="bothSides">
              <wp:wrapPolygon edited="0">
                <wp:start x="0" y="0"/>
                <wp:lineTo x="0" y="21405"/>
                <wp:lineTo x="21473" y="21405"/>
                <wp:lineTo x="21473" y="0"/>
                <wp:lineTo x="0" y="0"/>
              </wp:wrapPolygon>
            </wp:wrapTight>
            <wp:docPr id="16" name="Grafik 16" descr="C:\Users\Hazel\AppData\Local\Temp\WhatsApp Image 2016-10-19 at 7.57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zel\AppData\Local\Temp\WhatsApp Image 2016-10-19 at 7.57.2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7" r="8188" b="3419"/>
                    <a:stretch/>
                  </pic:blipFill>
                  <pic:spPr bwMode="auto">
                    <a:xfrm>
                      <a:off x="0" y="0"/>
                      <a:ext cx="18395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37A"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4D751EA" wp14:editId="236E3455">
                <wp:simplePos x="0" y="0"/>
                <wp:positionH relativeFrom="column">
                  <wp:posOffset>3745865</wp:posOffset>
                </wp:positionH>
                <wp:positionV relativeFrom="paragraph">
                  <wp:posOffset>266700</wp:posOffset>
                </wp:positionV>
                <wp:extent cx="2590800" cy="12192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37A" w:rsidRDefault="0043237A" w:rsidP="0043237A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Rahm </w:t>
                            </w:r>
                            <w:r>
                              <w:rPr>
                                <w:sz w:val="24"/>
                              </w:rPr>
                              <w:t xml:space="preserve">steif schlagen. </w:t>
                            </w:r>
                          </w:p>
                          <w:p w:rsidR="0043237A" w:rsidRPr="0043237A" w:rsidRDefault="0043237A" w:rsidP="0043237A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 EL Zucker </w:t>
                            </w:r>
                            <w:r>
                              <w:rPr>
                                <w:sz w:val="24"/>
                              </w:rPr>
                              <w:t xml:space="preserve">und </w:t>
                            </w:r>
                            <w:r w:rsidRPr="0043237A">
                              <w:rPr>
                                <w:b/>
                                <w:sz w:val="24"/>
                              </w:rPr>
                              <w:t>½ TL Zimt</w:t>
                            </w:r>
                            <w:r>
                              <w:rPr>
                                <w:sz w:val="24"/>
                              </w:rPr>
                              <w:t xml:space="preserve"> daruntermischen.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Mascarpone </w:t>
                            </w:r>
                            <w:r>
                              <w:rPr>
                                <w:sz w:val="24"/>
                              </w:rPr>
                              <w:t>beifügen und gut vermischen.</w:t>
                            </w:r>
                          </w:p>
                          <w:p w:rsidR="0043237A" w:rsidRPr="003946BE" w:rsidRDefault="0043237A" w:rsidP="0043237A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4D751EA" id="_x0000_s1029" type="#_x0000_t202" style="position:absolute;margin-left:294.95pt;margin-top:21pt;width:204pt;height:9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" strokecolor="window">
                <v:textbox>
                  <w:txbxContent>
                    <w:p w:rsidR="0043237A" w:rsidRDefault="0043237A" w:rsidP="0043237A">
                      <w:pPr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Rahm </w:t>
                      </w:r>
                      <w:r>
                        <w:rPr>
                          <w:sz w:val="24"/>
                        </w:rPr>
                        <w:t xml:space="preserve">steif schlagen. </w:t>
                      </w:r>
                    </w:p>
                    <w:p w:rsidR="0043237A" w:rsidRPr="0043237A" w:rsidRDefault="0043237A" w:rsidP="0043237A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2 EL Zucker </w:t>
                      </w:r>
                      <w:r>
                        <w:rPr>
                          <w:sz w:val="24"/>
                        </w:rPr>
                        <w:t xml:space="preserve">und </w:t>
                      </w:r>
                      <w:r w:rsidRPr="0043237A">
                        <w:rPr>
                          <w:b/>
                          <w:sz w:val="24"/>
                        </w:rPr>
                        <w:t>½ TL Zimt</w:t>
                      </w:r>
                      <w:r>
                        <w:rPr>
                          <w:sz w:val="24"/>
                        </w:rPr>
                        <w:t xml:space="preserve"> daruntermischen. </w:t>
                      </w:r>
                      <w:r>
                        <w:rPr>
                          <w:b/>
                          <w:sz w:val="24"/>
                        </w:rPr>
                        <w:t xml:space="preserve">Mascarpone </w:t>
                      </w:r>
                      <w:r>
                        <w:rPr>
                          <w:sz w:val="24"/>
                        </w:rPr>
                        <w:t>beifügen und gut vermischen.</w:t>
                      </w:r>
                    </w:p>
                    <w:p w:rsidR="0043237A" w:rsidRPr="003946BE" w:rsidRDefault="0043237A" w:rsidP="0043237A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946BE" w:rsidRDefault="00DF168B" w:rsidP="003946BE">
      <w:r w:rsidRPr="0043237A">
        <w:rPr>
          <w:noProof/>
          <w:lang w:eastAsia="de-CH"/>
        </w:rPr>
        <w:drawing>
          <wp:anchor distT="0" distB="0" distL="114300" distR="114300" simplePos="0" relativeHeight="251682816" behindDoc="1" locked="0" layoutInCell="1" allowOverlap="1" wp14:anchorId="4DD3010C" wp14:editId="32DC02D3">
            <wp:simplePos x="0" y="0"/>
            <wp:positionH relativeFrom="column">
              <wp:posOffset>4074795</wp:posOffset>
            </wp:positionH>
            <wp:positionV relativeFrom="paragraph">
              <wp:posOffset>1691005</wp:posOffset>
            </wp:positionV>
            <wp:extent cx="2284095" cy="1691640"/>
            <wp:effectExtent l="0" t="0" r="1905" b="3810"/>
            <wp:wrapTight wrapText="bothSides">
              <wp:wrapPolygon edited="0">
                <wp:start x="0" y="0"/>
                <wp:lineTo x="0" y="21405"/>
                <wp:lineTo x="21438" y="21405"/>
                <wp:lineTo x="21438" y="0"/>
                <wp:lineTo x="0" y="0"/>
              </wp:wrapPolygon>
            </wp:wrapTight>
            <wp:docPr id="21" name="Grafik 21" descr="C:\Users\Hazel\AppData\Local\Temp\WhatsApp Image 2016-10-19 at 7.57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zel\AppData\Local\Temp\WhatsApp Image 2016-10-19 at 7.57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14308" r="4462" b="2226"/>
                    <a:stretch/>
                  </pic:blipFill>
                  <pic:spPr bwMode="auto">
                    <a:xfrm>
                      <a:off x="0" y="0"/>
                      <a:ext cx="22840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D652DD9" wp14:editId="6D9CA576">
                <wp:simplePos x="0" y="0"/>
                <wp:positionH relativeFrom="column">
                  <wp:posOffset>-6985</wp:posOffset>
                </wp:positionH>
                <wp:positionV relativeFrom="paragraph">
                  <wp:posOffset>3634105</wp:posOffset>
                </wp:positionV>
                <wp:extent cx="6457315" cy="55245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ight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Apfelschnitze </w:t>
                            </w:r>
                            <w:r>
                              <w:rPr>
                                <w:sz w:val="24"/>
                              </w:rPr>
                              <w:t>aus der Flüssigkeit nehmen.</w:t>
                            </w:r>
                            <w:r w:rsidRPr="003946BE">
                              <w:rPr>
                                <w:sz w:val="24"/>
                              </w:rPr>
                              <w:t xml:space="preserve"> </w:t>
                            </w:r>
                            <w:r w:rsidRPr="00DF168B">
                              <w:rPr>
                                <w:b/>
                                <w:sz w:val="24"/>
                              </w:rPr>
                              <w:t>Löffelbiskuit</w:t>
                            </w:r>
                            <w:r>
                              <w:rPr>
                                <w:sz w:val="24"/>
                              </w:rPr>
                              <w:t xml:space="preserve"> mit der Flüssigkeit beträufeln. Alle </w:t>
                            </w:r>
                            <w:r w:rsidR="00FA3B96">
                              <w:rPr>
                                <w:sz w:val="24"/>
                              </w:rPr>
                              <w:t xml:space="preserve">vorbereiteten </w:t>
                            </w:r>
                            <w:r>
                              <w:rPr>
                                <w:sz w:val="24"/>
                              </w:rPr>
                              <w:t>Zutaten bereitstellen</w:t>
                            </w:r>
                            <w:r w:rsidR="00FA3B96">
                              <w:rPr>
                                <w:sz w:val="24"/>
                              </w:rPr>
                              <w:t>, damit du weiterarbeiten kannst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  <w:p w:rsidR="00DF168B" w:rsidRPr="003946BE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D652DD9" id="_x0000_s1030" type="#_x0000_t202" style="position:absolute;margin-left:-.55pt;margin-top:286.15pt;width:508.45pt;height:43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" strokecolor="window">
                <v:textbox>
                  <w:txbxContent>
                    <w:p w:rsid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Apfelschnitze </w:t>
                      </w:r>
                      <w:r>
                        <w:rPr>
                          <w:sz w:val="24"/>
                        </w:rPr>
                        <w:t>aus der Flüssigkeit nehmen.</w:t>
                      </w:r>
                      <w:r w:rsidRPr="003946BE">
                        <w:rPr>
                          <w:sz w:val="24"/>
                        </w:rPr>
                        <w:t xml:space="preserve"> </w:t>
                      </w:r>
                      <w:r w:rsidRPr="00DF168B">
                        <w:rPr>
                          <w:b/>
                          <w:sz w:val="24"/>
                        </w:rPr>
                        <w:t>Löffelbiskuit</w:t>
                      </w:r>
                      <w:r>
                        <w:rPr>
                          <w:sz w:val="24"/>
                        </w:rPr>
                        <w:t xml:space="preserve"> mit der Fl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 xml:space="preserve">üssigkeit beträufeln. Alle </w:t>
                      </w:r>
                      <w:r w:rsidR="00FA3B96">
                        <w:rPr>
                          <w:sz w:val="24"/>
                        </w:rPr>
                        <w:t xml:space="preserve">vorbereiteten </w:t>
                      </w:r>
                      <w:r>
                        <w:rPr>
                          <w:sz w:val="24"/>
                        </w:rPr>
                        <w:t>Zutaten bereitstellen</w:t>
                      </w:r>
                      <w:r w:rsidR="00FA3B96">
                        <w:rPr>
                          <w:sz w:val="24"/>
                        </w:rPr>
                        <w:t>, damit du weiterarbeiten kannst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  <w:p w:rsid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  <w:p w:rsidR="00DF168B" w:rsidRPr="003946BE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3237A">
        <w:rPr>
          <w:noProof/>
          <w:lang w:eastAsia="de-CH"/>
        </w:rPr>
        <w:drawing>
          <wp:anchor distT="0" distB="0" distL="114300" distR="114300" simplePos="0" relativeHeight="251681792" behindDoc="1" locked="0" layoutInCell="1" allowOverlap="1" wp14:anchorId="2D849295" wp14:editId="51F83B90">
            <wp:simplePos x="0" y="0"/>
            <wp:positionH relativeFrom="column">
              <wp:posOffset>2447925</wp:posOffset>
            </wp:positionH>
            <wp:positionV relativeFrom="paragraph">
              <wp:posOffset>1693545</wp:posOffset>
            </wp:positionV>
            <wp:extent cx="1372564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290" y="21405"/>
                <wp:lineTo x="21290" y="0"/>
                <wp:lineTo x="0" y="0"/>
              </wp:wrapPolygon>
            </wp:wrapTight>
            <wp:docPr id="20" name="Grafik 20" descr="C:\Users\Hazel\AppData\Local\Temp\WhatsApp Image 2016-10-19 at 7.5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zel\AppData\Local\Temp\WhatsApp Image 2016-10-19 at 7.57.0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7" r="26368" b="18393"/>
                    <a:stretch/>
                  </pic:blipFill>
                  <pic:spPr bwMode="auto">
                    <a:xfrm>
                      <a:off x="0" y="0"/>
                      <a:ext cx="137256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37A">
        <w:rPr>
          <w:noProof/>
          <w:lang w:eastAsia="de-CH"/>
        </w:rPr>
        <w:drawing>
          <wp:anchor distT="0" distB="0" distL="114300" distR="114300" simplePos="0" relativeHeight="251680768" behindDoc="1" locked="0" layoutInCell="1" allowOverlap="1" wp14:anchorId="3B11F08F" wp14:editId="3A467158">
            <wp:simplePos x="0" y="0"/>
            <wp:positionH relativeFrom="column">
              <wp:posOffset>-5080</wp:posOffset>
            </wp:positionH>
            <wp:positionV relativeFrom="paragraph">
              <wp:posOffset>1691005</wp:posOffset>
            </wp:positionV>
            <wp:extent cx="2219960" cy="1691640"/>
            <wp:effectExtent l="0" t="0" r="8890" b="3810"/>
            <wp:wrapTight wrapText="bothSides">
              <wp:wrapPolygon edited="0">
                <wp:start x="0" y="0"/>
                <wp:lineTo x="0" y="21405"/>
                <wp:lineTo x="21501" y="21405"/>
                <wp:lineTo x="21501" y="0"/>
                <wp:lineTo x="0" y="0"/>
              </wp:wrapPolygon>
            </wp:wrapTight>
            <wp:docPr id="19" name="Grafik 19" descr="C:\Users\Hazel\AppData\Local\Temp\WhatsApp Image 2016-10-19 at 7.57.01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zel\AppData\Local\Temp\WhatsApp Image 2016-10-19 at 7.57.01 PM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 t="13713" r="1479" b="16931"/>
                    <a:stretch/>
                  </pic:blipFill>
                  <pic:spPr bwMode="auto">
                    <a:xfrm>
                      <a:off x="0" y="0"/>
                      <a:ext cx="22199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46BE" w:rsidRDefault="00E94D6B" w:rsidP="003946BE">
      <w:r w:rsidRPr="00DF168B">
        <w:rPr>
          <w:noProof/>
          <w:lang w:eastAsia="de-CH"/>
        </w:rPr>
        <w:drawing>
          <wp:anchor distT="0" distB="0" distL="114300" distR="114300" simplePos="0" relativeHeight="251684864" behindDoc="1" locked="0" layoutInCell="1" allowOverlap="1" wp14:anchorId="0E477A78" wp14:editId="6731F3E1">
            <wp:simplePos x="0" y="0"/>
            <wp:positionH relativeFrom="column">
              <wp:posOffset>2213610</wp:posOffset>
            </wp:positionH>
            <wp:positionV relativeFrom="paragraph">
              <wp:posOffset>2736215</wp:posOffset>
            </wp:positionV>
            <wp:extent cx="196659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2" y="21405"/>
                <wp:lineTo x="21342" y="0"/>
                <wp:lineTo x="0" y="0"/>
              </wp:wrapPolygon>
            </wp:wrapTight>
            <wp:docPr id="23" name="Grafik 23" descr="C:\Users\Hazel\AppData\Local\Temp\WhatsApp Image 2016-10-19 at 7.56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zel\AppData\Local\Temp\WhatsApp Image 2016-10-19 at 7.56.3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 t="32194" r="42170" b="3020"/>
                    <a:stretch/>
                  </pic:blipFill>
                  <pic:spPr bwMode="auto">
                    <a:xfrm>
                      <a:off x="0" y="0"/>
                      <a:ext cx="19665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168B" w:rsidRPr="00DF168B">
        <w:rPr>
          <w:noProof/>
          <w:lang w:eastAsia="de-CH"/>
        </w:rPr>
        <w:drawing>
          <wp:anchor distT="0" distB="0" distL="114300" distR="114300" simplePos="0" relativeHeight="251685888" behindDoc="1" locked="0" layoutInCell="1" allowOverlap="1" wp14:anchorId="24DF4E77" wp14:editId="25D1E7C6">
            <wp:simplePos x="0" y="0"/>
            <wp:positionH relativeFrom="column">
              <wp:posOffset>4609833</wp:posOffset>
            </wp:positionH>
            <wp:positionV relativeFrom="paragraph">
              <wp:posOffset>2732405</wp:posOffset>
            </wp:positionV>
            <wp:extent cx="1731645" cy="1692000"/>
            <wp:effectExtent l="0" t="0" r="1905" b="3810"/>
            <wp:wrapTight wrapText="bothSides">
              <wp:wrapPolygon edited="0">
                <wp:start x="0" y="0"/>
                <wp:lineTo x="0" y="21405"/>
                <wp:lineTo x="21386" y="21405"/>
                <wp:lineTo x="21386" y="0"/>
                <wp:lineTo x="0" y="0"/>
              </wp:wrapPolygon>
            </wp:wrapTight>
            <wp:docPr id="24" name="Grafik 24" descr="C:\Users\Hazel\AppData\Local\Temp\WhatsApp Image 2016-10-19 at 7.56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zel\AppData\Local\Temp\WhatsApp Image 2016-10-19 at 7.56.3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19476" r="28458" b="4214"/>
                    <a:stretch/>
                  </pic:blipFill>
                  <pic:spPr bwMode="auto">
                    <a:xfrm>
                      <a:off x="0" y="0"/>
                      <a:ext cx="173164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68B" w:rsidRPr="00DF168B">
        <w:rPr>
          <w:noProof/>
          <w:lang w:eastAsia="de-CH"/>
        </w:rPr>
        <w:drawing>
          <wp:anchor distT="0" distB="0" distL="114300" distR="114300" simplePos="0" relativeHeight="251683840" behindDoc="1" locked="0" layoutInCell="1" allowOverlap="1" wp14:anchorId="7382B90E" wp14:editId="79024DB0">
            <wp:simplePos x="0" y="0"/>
            <wp:positionH relativeFrom="column">
              <wp:posOffset>33721</wp:posOffset>
            </wp:positionH>
            <wp:positionV relativeFrom="paragraph">
              <wp:posOffset>2735580</wp:posOffset>
            </wp:positionV>
            <wp:extent cx="1741475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269" y="21405"/>
                <wp:lineTo x="21269" y="0"/>
                <wp:lineTo x="0" y="0"/>
              </wp:wrapPolygon>
            </wp:wrapTight>
            <wp:docPr id="22" name="Grafik 22" descr="C:\Users\Hazel\AppData\Local\Temp\WhatsApp Image 2016-10-19 at 7.56.28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zel\AppData\Local\Temp\WhatsApp Image 2016-10-19 at 7.56.28 PM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t="13911" r="24136" b="18124"/>
                    <a:stretch/>
                  </pic:blipFill>
                  <pic:spPr bwMode="auto">
                    <a:xfrm>
                      <a:off x="0" y="0"/>
                      <a:ext cx="174147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37A" w:rsidRDefault="0043237A" w:rsidP="003946BE">
      <w:pPr>
        <w:rPr>
          <w:noProof/>
          <w:lang w:val="de-DE" w:eastAsia="de-DE"/>
        </w:rPr>
      </w:pPr>
    </w:p>
    <w:p w:rsidR="003946BE" w:rsidRDefault="003946BE" w:rsidP="003946BE"/>
    <w:p w:rsidR="003946BE" w:rsidRDefault="003946BE" w:rsidP="003946BE"/>
    <w:p w:rsidR="00DF168B" w:rsidRDefault="00DF168B" w:rsidP="003946BE">
      <w:pPr>
        <w:rPr>
          <w:noProof/>
          <w:lang w:val="de-DE" w:eastAsia="de-DE"/>
        </w:rPr>
      </w:pPr>
    </w:p>
    <w:p w:rsidR="00DF168B" w:rsidRDefault="00DF168B" w:rsidP="003946BE">
      <w:pPr>
        <w:rPr>
          <w:noProof/>
          <w:lang w:val="de-DE" w:eastAsia="de-DE"/>
        </w:rPr>
      </w:pPr>
      <w:r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86B3FA9" wp14:editId="757637CB">
                <wp:simplePos x="0" y="0"/>
                <wp:positionH relativeFrom="column">
                  <wp:posOffset>31115</wp:posOffset>
                </wp:positionH>
                <wp:positionV relativeFrom="paragraph">
                  <wp:posOffset>427990</wp:posOffset>
                </wp:positionV>
                <wp:extent cx="6457315" cy="74295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ight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Tiramisu auf 4 Tellern anrichten:</w:t>
                            </w:r>
                          </w:p>
                          <w:p w:rsid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Löffelbiskuit – Apfelschnitze – Rahm-Mascarponemasse 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 </w:t>
                            </w:r>
                            <w:r w:rsidRPr="00DF168B">
                              <w:rPr>
                                <w:sz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</w:rPr>
                              <w:t xml:space="preserve"> 2x</w:t>
                            </w:r>
                            <w:r w:rsidR="00FA3B96">
                              <w:rPr>
                                <w:sz w:val="24"/>
                              </w:rPr>
                              <w:t xml:space="preserve"> wiederholen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DF168B" w:rsidRP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Am Schluss mit Zimt dekorieren</w:t>
                            </w:r>
                          </w:p>
                          <w:p w:rsidR="00DF168B" w:rsidRPr="003946BE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86B3FA9" id="_x0000_s1031" type="#_x0000_t202" style="position:absolute;margin-left:2.45pt;margin-top:33.7pt;width:508.45pt;height:58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" strokecolor="window">
                <v:textbox>
                  <w:txbxContent>
                    <w:p w:rsid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Tiramisu auf 4 Tellern anrichten:</w:t>
                      </w:r>
                    </w:p>
                    <w:p w:rsid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 Löffelbiskuit – Apfelschnitze – Rahm-Mascarponemasse </w:t>
                      </w:r>
                      <w:r>
                        <w:rPr>
                          <w:sz w:val="24"/>
                        </w:rPr>
                        <w:tab/>
                        <w:t xml:space="preserve"> </w:t>
                      </w:r>
                      <w:r w:rsidRPr="00DF168B">
                        <w:rPr>
                          <w:sz w:val="24"/>
                        </w:rPr>
                        <w:sym w:font="Wingdings" w:char="F0E0"/>
                      </w:r>
                      <w:r>
                        <w:rPr>
                          <w:sz w:val="24"/>
                        </w:rPr>
                        <w:t xml:space="preserve"> 2x</w:t>
                      </w:r>
                      <w:r w:rsidR="00FA3B96">
                        <w:rPr>
                          <w:sz w:val="24"/>
                        </w:rPr>
                        <w:t xml:space="preserve"> wiederholen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:rsidR="00DF168B" w:rsidRP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Am Schluss mit Zimt dekorieren</w:t>
                      </w:r>
                    </w:p>
                    <w:p w:rsidR="00DF168B" w:rsidRPr="003946BE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F168B" w:rsidRDefault="00DF168B" w:rsidP="003946BE">
      <w:pPr>
        <w:rPr>
          <w:noProof/>
          <w:lang w:val="de-DE" w:eastAsia="de-DE"/>
        </w:rPr>
      </w:pPr>
      <w:r w:rsidRPr="00DF168B">
        <w:rPr>
          <w:noProof/>
          <w:lang w:eastAsia="de-CH"/>
        </w:rPr>
        <w:drawing>
          <wp:anchor distT="0" distB="0" distL="114300" distR="114300" simplePos="0" relativeHeight="251691008" behindDoc="1" locked="0" layoutInCell="1" allowOverlap="1" wp14:anchorId="20BE9CB8" wp14:editId="4B8EFD7C">
            <wp:simplePos x="0" y="0"/>
            <wp:positionH relativeFrom="column">
              <wp:posOffset>2852</wp:posOffset>
            </wp:positionH>
            <wp:positionV relativeFrom="paragraph">
              <wp:posOffset>1119505</wp:posOffset>
            </wp:positionV>
            <wp:extent cx="2968310" cy="1692000"/>
            <wp:effectExtent l="0" t="0" r="3810" b="3810"/>
            <wp:wrapTight wrapText="bothSides">
              <wp:wrapPolygon edited="0">
                <wp:start x="0" y="0"/>
                <wp:lineTo x="0" y="21405"/>
                <wp:lineTo x="21489" y="21405"/>
                <wp:lineTo x="21489" y="0"/>
                <wp:lineTo x="0" y="0"/>
              </wp:wrapPolygon>
            </wp:wrapTight>
            <wp:docPr id="27" name="Grafik 27" descr="C:\Users\Hazel\AppData\Local\Temp\WhatsApp Image 2016-10-19 at 7.56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zel\AppData\Local\Temp\WhatsApp Image 2016-10-19 at 7.56.2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t="16182" r="7220" b="24628"/>
                    <a:stretch/>
                  </pic:blipFill>
                  <pic:spPr bwMode="auto">
                    <a:xfrm>
                      <a:off x="0" y="0"/>
                      <a:ext cx="296831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02BE" w:rsidRPr="00E942B0" w:rsidRDefault="00DF168B" w:rsidP="003946BE">
      <w:r w:rsidRPr="008F0D65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A2B6102" wp14:editId="1D3586A2">
                <wp:simplePos x="0" y="0"/>
                <wp:positionH relativeFrom="column">
                  <wp:posOffset>3069590</wp:posOffset>
                </wp:positionH>
                <wp:positionV relativeFrom="paragraph">
                  <wp:posOffset>963295</wp:posOffset>
                </wp:positionV>
                <wp:extent cx="2590800" cy="533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8B" w:rsidRPr="00DF168B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  <w:r w:rsidRPr="00DF168B">
                              <w:rPr>
                                <w:sz w:val="24"/>
                              </w:rPr>
                              <w:t>Tiramisu sofort servieren oder in den Kühlschrank stellen.</w:t>
                            </w:r>
                          </w:p>
                          <w:p w:rsidR="00DF168B" w:rsidRPr="003946BE" w:rsidRDefault="00DF168B" w:rsidP="00DF168B">
                            <w:pPr>
                              <w:spacing w:after="0"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A2B6102" id="_x0000_s1032" type="#_x0000_t202" style="position:absolute;margin-left:241.7pt;margin-top:75.85pt;width:204pt;height:42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" strokecolor="window">
                <v:textbox>
                  <w:txbxContent>
                    <w:p w:rsidR="00DF168B" w:rsidRPr="00DF168B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  <w:r w:rsidRPr="00DF168B">
                        <w:rPr>
                          <w:sz w:val="24"/>
                        </w:rPr>
                        <w:t>Tiramisu sofort servieren oder in den Kühlschrank stellen.</w:t>
                      </w:r>
                    </w:p>
                    <w:p w:rsidR="00DF168B" w:rsidRPr="003946BE" w:rsidRDefault="00DF168B" w:rsidP="00DF168B">
                      <w:pPr>
                        <w:spacing w:after="0"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602BE" w:rsidRPr="00E942B0" w:rsidSect="00DF168B">
      <w:pgSz w:w="11906" w:h="16838"/>
      <w:pgMar w:top="1417" w:right="991" w:bottom="709" w:left="85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B1" w:rsidRDefault="00E468B1" w:rsidP="003946BE">
      <w:pPr>
        <w:spacing w:after="0" w:line="240" w:lineRule="auto"/>
      </w:pPr>
      <w:r>
        <w:separator/>
      </w:r>
    </w:p>
  </w:endnote>
  <w:endnote w:type="continuationSeparator" w:id="0">
    <w:p w:rsidR="00E468B1" w:rsidRDefault="00E468B1" w:rsidP="0039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B1" w:rsidRDefault="00E468B1" w:rsidP="003946BE">
      <w:pPr>
        <w:spacing w:after="0" w:line="240" w:lineRule="auto"/>
      </w:pPr>
      <w:r>
        <w:separator/>
      </w:r>
    </w:p>
  </w:footnote>
  <w:footnote w:type="continuationSeparator" w:id="0">
    <w:p w:rsidR="00E468B1" w:rsidRDefault="00E468B1" w:rsidP="003946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B0"/>
    <w:rsid w:val="002602BE"/>
    <w:rsid w:val="003946BE"/>
    <w:rsid w:val="0043237A"/>
    <w:rsid w:val="00684D29"/>
    <w:rsid w:val="007C614F"/>
    <w:rsid w:val="008F0D65"/>
    <w:rsid w:val="00DF168B"/>
    <w:rsid w:val="00E468B1"/>
    <w:rsid w:val="00E6605B"/>
    <w:rsid w:val="00E942B0"/>
    <w:rsid w:val="00E94D6B"/>
    <w:rsid w:val="00FA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7D01D299-9755-49E1-89E2-53A06F7C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942B0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942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KeinLeerraum">
    <w:name w:val="No Spacing"/>
    <w:uiPriority w:val="1"/>
    <w:qFormat/>
    <w:rsid w:val="008F0D6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94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6BE"/>
  </w:style>
  <w:style w:type="paragraph" w:styleId="Fuzeile">
    <w:name w:val="footer"/>
    <w:basedOn w:val="Standard"/>
    <w:link w:val="FuzeileZchn"/>
    <w:uiPriority w:val="99"/>
    <w:unhideWhenUsed/>
    <w:rsid w:val="00394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133383D7</Template>
  <TotalTime>0</TotalTime>
  <Pages>1</Pages>
  <Words>8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Schmidheiny</dc:creator>
  <cp:keywords/>
  <dc:description/>
  <cp:lastModifiedBy> </cp:lastModifiedBy>
  <cp:revision>2</cp:revision>
  <dcterms:created xsi:type="dcterms:W3CDTF">2017-01-04T13:58:00Z</dcterms:created>
  <dcterms:modified xsi:type="dcterms:W3CDTF">2017-01-04T13:58:00Z</dcterms:modified>
</cp:coreProperties>
</file>