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6AE3" w:rsidRDefault="00311367" w:rsidP="002A59B7">
      <w:pPr>
        <w:rPr>
          <w:rFonts w:ascii="Century Gothic" w:hAnsi="Century Gothic"/>
          <w:b/>
          <w:sz w:val="32"/>
        </w:rPr>
      </w:pPr>
      <w:bookmarkStart w:id="0" w:name="_GoBack"/>
      <w:bookmarkEnd w:id="0"/>
      <w:r w:rsidRPr="00311367">
        <w:rPr>
          <w:rFonts w:ascii="Century Gothic" w:hAnsi="Century Gothic"/>
          <w:b/>
          <w:sz w:val="32"/>
        </w:rPr>
        <w:t>Brätkügeli an weisser Sauce</w:t>
      </w:r>
      <w:r w:rsidR="000C6AE3">
        <w:rPr>
          <w:rFonts w:ascii="Century Gothic" w:hAnsi="Century Gothic"/>
          <w:b/>
          <w:sz w:val="32"/>
        </w:rPr>
        <w:t xml:space="preserve">, TT S. </w:t>
      </w:r>
      <w:r w:rsidR="000B3105">
        <w:rPr>
          <w:rFonts w:ascii="Century Gothic" w:hAnsi="Century Gothic"/>
          <w:b/>
          <w:sz w:val="32"/>
        </w:rPr>
        <w:t>116</w:t>
      </w:r>
    </w:p>
    <w:p w:rsidR="00E34CA0" w:rsidRPr="000C6AE3" w:rsidRDefault="001C1B8D" w:rsidP="002A59B7">
      <w:pPr>
        <w:rPr>
          <w:rFonts w:ascii="Century Gothic" w:hAnsi="Century Gothic"/>
          <w:b/>
          <w:sz w:val="32"/>
        </w:rPr>
      </w:pPr>
      <w:r w:rsidRPr="001C1B8D">
        <w:rPr>
          <w:rFonts w:ascii="Century Gothic" w:hAnsi="Century Gothic"/>
          <w:sz w:val="24"/>
        </w:rPr>
        <w:tab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1"/>
        <w:gridCol w:w="3771"/>
      </w:tblGrid>
      <w:tr w:rsidR="00E34CA0" w:rsidTr="00C95B46">
        <w:tc>
          <w:tcPr>
            <w:tcW w:w="5291" w:type="dxa"/>
          </w:tcPr>
          <w:p w:rsidR="00C95B46" w:rsidRDefault="00C95B46" w:rsidP="00C95B46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Mise en place Brätkügeli:</w:t>
            </w:r>
          </w:p>
          <w:p w:rsidR="00E34CA0" w:rsidRDefault="00E34CA0" w:rsidP="002A59B7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noProof/>
                <w:sz w:val="24"/>
                <w:lang w:eastAsia="de-CH"/>
              </w:rPr>
              <w:drawing>
                <wp:anchor distT="0" distB="0" distL="114300" distR="114300" simplePos="0" relativeHeight="251648000" behindDoc="1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229870</wp:posOffset>
                  </wp:positionV>
                  <wp:extent cx="1950085" cy="1333500"/>
                  <wp:effectExtent l="0" t="0" r="0" b="0"/>
                  <wp:wrapTight wrapText="bothSides">
                    <wp:wrapPolygon edited="0">
                      <wp:start x="0" y="0"/>
                      <wp:lineTo x="0" y="21291"/>
                      <wp:lineTo x="21312" y="21291"/>
                      <wp:lineTo x="21312" y="0"/>
                      <wp:lineTo x="0" y="0"/>
                    </wp:wrapPolygon>
                  </wp:wrapTight>
                  <wp:docPr id="1" name="Grafik 1" descr="C:\Users\Naoko\AppData\Local\Microsoft\Windows\INetCache\Content.Word\IMG_8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Naoko\AppData\Local\Microsoft\Windows\INetCache\Content.Word\IMG_8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08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71" w:type="dxa"/>
          </w:tcPr>
          <w:p w:rsidR="00C95B46" w:rsidRDefault="00C95B46" w:rsidP="00C95B46">
            <w:pPr>
              <w:pStyle w:val="Listenabsatz"/>
              <w:rPr>
                <w:rFonts w:ascii="Century Gothic" w:hAnsi="Century Gothic"/>
                <w:sz w:val="24"/>
              </w:rPr>
            </w:pPr>
          </w:p>
          <w:p w:rsidR="000C6AE3" w:rsidRPr="00C95B46" w:rsidRDefault="000C6AE3" w:rsidP="00C95B46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24"/>
              </w:rPr>
            </w:pPr>
            <w:r w:rsidRPr="00C95B46">
              <w:rPr>
                <w:rFonts w:ascii="Century Gothic" w:hAnsi="Century Gothic"/>
                <w:sz w:val="24"/>
              </w:rPr>
              <w:t>Pfanne mit Wasser</w:t>
            </w:r>
          </w:p>
          <w:p w:rsidR="000C6AE3" w:rsidRDefault="000C6AE3" w:rsidP="002A59B7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Salz</w:t>
            </w:r>
          </w:p>
          <w:p w:rsidR="000C6AE3" w:rsidRDefault="000C6AE3" w:rsidP="002A59B7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Spritzsack</w:t>
            </w:r>
          </w:p>
          <w:p w:rsidR="000C6AE3" w:rsidRDefault="000C6AE3" w:rsidP="002A59B7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Schere</w:t>
            </w:r>
          </w:p>
          <w:p w:rsidR="000C6AE3" w:rsidRDefault="000A16FB" w:rsidP="002A59B7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Schaumkelle</w:t>
            </w:r>
          </w:p>
          <w:p w:rsidR="000C6AE3" w:rsidRDefault="000C6AE3" w:rsidP="002A59B7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Esslöffel</w:t>
            </w:r>
          </w:p>
          <w:p w:rsidR="000C6AE3" w:rsidRDefault="000C6AE3" w:rsidP="002A59B7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Teller</w:t>
            </w:r>
          </w:p>
          <w:p w:rsidR="000C6AE3" w:rsidRDefault="000C6AE3" w:rsidP="002A59B7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24"/>
              </w:rPr>
            </w:pPr>
            <w:r w:rsidRPr="000C6AE3">
              <w:rPr>
                <w:rFonts w:ascii="Century Gothic" w:hAnsi="Century Gothic"/>
                <w:sz w:val="24"/>
              </w:rPr>
              <w:t>400 g Brät</w:t>
            </w:r>
          </w:p>
          <w:p w:rsidR="00A06F48" w:rsidRPr="00A06F48" w:rsidRDefault="00A06F48" w:rsidP="002A59B7">
            <w:pPr>
              <w:ind w:left="360"/>
              <w:rPr>
                <w:rFonts w:ascii="Century Gothic" w:hAnsi="Century Gothic"/>
                <w:sz w:val="24"/>
              </w:rPr>
            </w:pPr>
          </w:p>
        </w:tc>
      </w:tr>
      <w:tr w:rsidR="00E34CA0" w:rsidTr="00C95B46">
        <w:tc>
          <w:tcPr>
            <w:tcW w:w="5291" w:type="dxa"/>
          </w:tcPr>
          <w:p w:rsidR="00E34CA0" w:rsidRDefault="00E34CA0" w:rsidP="002A59B7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noProof/>
                <w:sz w:val="24"/>
                <w:lang w:eastAsia="de-CH"/>
              </w:rPr>
              <w:drawing>
                <wp:anchor distT="0" distB="0" distL="114300" distR="114300" simplePos="0" relativeHeight="251649024" behindDoc="1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53340</wp:posOffset>
                  </wp:positionV>
                  <wp:extent cx="1951200" cy="1462708"/>
                  <wp:effectExtent l="0" t="0" r="0" b="4445"/>
                  <wp:wrapTight wrapText="bothSides">
                    <wp:wrapPolygon edited="0">
                      <wp:start x="0" y="0"/>
                      <wp:lineTo x="0" y="21384"/>
                      <wp:lineTo x="21305" y="21384"/>
                      <wp:lineTo x="21305" y="0"/>
                      <wp:lineTo x="0" y="0"/>
                    </wp:wrapPolygon>
                  </wp:wrapTight>
                  <wp:docPr id="2" name="Grafik 2" descr="C:\Users\Naoko\AppData\Local\Microsoft\Windows\INetCache\Content.Word\IMG_8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Naoko\AppData\Local\Microsoft\Windows\INetCache\Content.Word\IMG_8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200" cy="1462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34CA0" w:rsidRDefault="00E34CA0" w:rsidP="002A59B7">
            <w:pPr>
              <w:rPr>
                <w:rFonts w:ascii="Century Gothic" w:hAnsi="Century Gothic"/>
                <w:sz w:val="24"/>
              </w:rPr>
            </w:pPr>
          </w:p>
          <w:p w:rsidR="00E34CA0" w:rsidRDefault="00E34CA0" w:rsidP="002A59B7">
            <w:pPr>
              <w:rPr>
                <w:rFonts w:ascii="Century Gothic" w:hAnsi="Century Gothic"/>
                <w:sz w:val="24"/>
              </w:rPr>
            </w:pPr>
          </w:p>
          <w:p w:rsidR="00E34CA0" w:rsidRDefault="00E34CA0" w:rsidP="002A59B7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3771" w:type="dxa"/>
          </w:tcPr>
          <w:p w:rsidR="00E34CA0" w:rsidRDefault="00E34CA0" w:rsidP="002A59B7">
            <w:pPr>
              <w:rPr>
                <w:rFonts w:ascii="Century Gothic" w:hAnsi="Century Gothic"/>
                <w:sz w:val="24"/>
              </w:rPr>
            </w:pPr>
          </w:p>
          <w:p w:rsidR="006651B2" w:rsidRDefault="006651B2" w:rsidP="002A59B7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1 KL Salz in Pfanne geben. </w:t>
            </w:r>
          </w:p>
        </w:tc>
      </w:tr>
      <w:tr w:rsidR="00E34CA0" w:rsidTr="00C95B46">
        <w:tc>
          <w:tcPr>
            <w:tcW w:w="5291" w:type="dxa"/>
          </w:tcPr>
          <w:p w:rsidR="00E34CA0" w:rsidRDefault="00E34CA0" w:rsidP="002A59B7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noProof/>
                <w:sz w:val="24"/>
                <w:lang w:eastAsia="de-CH"/>
              </w:rPr>
              <w:drawing>
                <wp:anchor distT="0" distB="0" distL="114300" distR="114300" simplePos="0" relativeHeight="251650048" behindDoc="1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154305</wp:posOffset>
                  </wp:positionV>
                  <wp:extent cx="1951200" cy="1463400"/>
                  <wp:effectExtent l="0" t="0" r="0" b="3810"/>
                  <wp:wrapTight wrapText="bothSides">
                    <wp:wrapPolygon edited="0">
                      <wp:start x="0" y="0"/>
                      <wp:lineTo x="0" y="21375"/>
                      <wp:lineTo x="21305" y="21375"/>
                      <wp:lineTo x="21305" y="0"/>
                      <wp:lineTo x="0" y="0"/>
                    </wp:wrapPolygon>
                  </wp:wrapTight>
                  <wp:docPr id="3" name="Grafik 3" descr="C:\Users\Naoko\AppData\Local\Microsoft\Windows\INetCache\Content.Word\IMG_8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Naoko\AppData\Local\Microsoft\Windows\INetCache\Content.Word\IMG_8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200" cy="146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34CA0" w:rsidRDefault="00E34CA0" w:rsidP="002A59B7">
            <w:pPr>
              <w:rPr>
                <w:rFonts w:ascii="Century Gothic" w:hAnsi="Century Gothic"/>
                <w:sz w:val="24"/>
              </w:rPr>
            </w:pPr>
          </w:p>
          <w:p w:rsidR="00E34CA0" w:rsidRDefault="00E34CA0" w:rsidP="002A59B7">
            <w:pPr>
              <w:rPr>
                <w:rFonts w:ascii="Century Gothic" w:hAnsi="Century Gothic"/>
                <w:sz w:val="24"/>
              </w:rPr>
            </w:pPr>
          </w:p>
          <w:p w:rsidR="00E34CA0" w:rsidRDefault="00E34CA0" w:rsidP="002A59B7">
            <w:pPr>
              <w:rPr>
                <w:rFonts w:ascii="Century Gothic" w:hAnsi="Century Gothic"/>
                <w:sz w:val="24"/>
              </w:rPr>
            </w:pPr>
          </w:p>
          <w:p w:rsidR="00E34CA0" w:rsidRDefault="00E34CA0" w:rsidP="002A59B7">
            <w:pPr>
              <w:rPr>
                <w:rFonts w:ascii="Century Gothic" w:hAnsi="Century Gothic"/>
                <w:sz w:val="24"/>
              </w:rPr>
            </w:pPr>
          </w:p>
          <w:p w:rsidR="00E34CA0" w:rsidRDefault="00E34CA0" w:rsidP="002A59B7">
            <w:pPr>
              <w:rPr>
                <w:rFonts w:ascii="Century Gothic" w:hAnsi="Century Gothic"/>
                <w:sz w:val="24"/>
              </w:rPr>
            </w:pPr>
          </w:p>
          <w:p w:rsidR="00E34CA0" w:rsidRDefault="00E34CA0" w:rsidP="002A59B7">
            <w:pPr>
              <w:rPr>
                <w:rFonts w:ascii="Century Gothic" w:hAnsi="Century Gothic"/>
                <w:sz w:val="24"/>
              </w:rPr>
            </w:pPr>
          </w:p>
          <w:p w:rsidR="00E34CA0" w:rsidRDefault="00E34CA0" w:rsidP="002A59B7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3771" w:type="dxa"/>
          </w:tcPr>
          <w:p w:rsidR="00E34CA0" w:rsidRDefault="00E34CA0" w:rsidP="002A59B7">
            <w:pPr>
              <w:rPr>
                <w:rFonts w:ascii="Century Gothic" w:hAnsi="Century Gothic"/>
                <w:sz w:val="24"/>
              </w:rPr>
            </w:pPr>
          </w:p>
          <w:p w:rsidR="006651B2" w:rsidRDefault="006651B2" w:rsidP="002A59B7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Wasser zugedeckt zum Sieden bringen. </w:t>
            </w:r>
          </w:p>
        </w:tc>
      </w:tr>
      <w:tr w:rsidR="00E34CA0" w:rsidTr="00C95B46">
        <w:tc>
          <w:tcPr>
            <w:tcW w:w="5291" w:type="dxa"/>
          </w:tcPr>
          <w:p w:rsidR="00E34CA0" w:rsidRDefault="00E34CA0" w:rsidP="002A59B7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E34CA0" w:rsidRDefault="006651B2" w:rsidP="002A59B7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noProof/>
                <w:sz w:val="24"/>
                <w:lang w:eastAsia="de-CH"/>
              </w:rPr>
              <w:drawing>
                <wp:anchor distT="0" distB="0" distL="114300" distR="114300" simplePos="0" relativeHeight="251651072" behindDoc="1" locked="0" layoutInCell="1" allowOverlap="1">
                  <wp:simplePos x="0" y="0"/>
                  <wp:positionH relativeFrom="column">
                    <wp:posOffset>-184785</wp:posOffset>
                  </wp:positionH>
                  <wp:positionV relativeFrom="paragraph">
                    <wp:posOffset>185420</wp:posOffset>
                  </wp:positionV>
                  <wp:extent cx="1950720" cy="1463040"/>
                  <wp:effectExtent l="0" t="3810" r="7620" b="7620"/>
                  <wp:wrapTight wrapText="bothSides">
                    <wp:wrapPolygon edited="0">
                      <wp:start x="-42" y="21544"/>
                      <wp:lineTo x="21473" y="21544"/>
                      <wp:lineTo x="21473" y="169"/>
                      <wp:lineTo x="-42" y="169"/>
                      <wp:lineTo x="-42" y="21544"/>
                    </wp:wrapPolygon>
                  </wp:wrapTight>
                  <wp:docPr id="4" name="Grafik 4" descr="C:\Users\Naoko\AppData\Local\Microsoft\Windows\INetCache\Content.Word\IMG_8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Naoko\AppData\Local\Microsoft\Windows\INetCache\Content.Word\IMG_8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34CA0" w:rsidRDefault="00E34CA0" w:rsidP="002A59B7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E34CA0" w:rsidRDefault="00E34CA0" w:rsidP="002A59B7">
            <w:pPr>
              <w:jc w:val="center"/>
              <w:rPr>
                <w:rFonts w:ascii="Century Gothic" w:hAnsi="Century Gothic"/>
                <w:sz w:val="24"/>
              </w:rPr>
            </w:pPr>
          </w:p>
        </w:tc>
        <w:tc>
          <w:tcPr>
            <w:tcW w:w="3771" w:type="dxa"/>
          </w:tcPr>
          <w:p w:rsidR="00E34CA0" w:rsidRDefault="00E34CA0" w:rsidP="002A59B7">
            <w:pPr>
              <w:rPr>
                <w:rFonts w:ascii="Century Gothic" w:hAnsi="Century Gothic"/>
                <w:sz w:val="24"/>
              </w:rPr>
            </w:pPr>
          </w:p>
          <w:p w:rsidR="006651B2" w:rsidRDefault="006651B2" w:rsidP="002A59B7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Brät mit Löffel in den Spritzsack füllen. </w:t>
            </w:r>
          </w:p>
        </w:tc>
      </w:tr>
      <w:tr w:rsidR="00E34CA0" w:rsidTr="00C95B46">
        <w:tc>
          <w:tcPr>
            <w:tcW w:w="5291" w:type="dxa"/>
          </w:tcPr>
          <w:p w:rsidR="00E34CA0" w:rsidRDefault="00E34CA0" w:rsidP="002A59B7">
            <w:pPr>
              <w:rPr>
                <w:rFonts w:ascii="Century Gothic" w:hAnsi="Century Gothic"/>
                <w:sz w:val="24"/>
              </w:rPr>
            </w:pPr>
          </w:p>
          <w:p w:rsidR="00DC5D07" w:rsidRDefault="00DC5D07" w:rsidP="002A59B7">
            <w:pPr>
              <w:rPr>
                <w:rFonts w:ascii="Century Gothic" w:hAnsi="Century Gothic"/>
                <w:sz w:val="24"/>
              </w:rPr>
            </w:pPr>
          </w:p>
          <w:p w:rsidR="00DC5D07" w:rsidRDefault="00A06F48" w:rsidP="002A59B7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noProof/>
                <w:sz w:val="24"/>
                <w:lang w:eastAsia="de-CH"/>
              </w:rPr>
              <w:lastRenderedPageBreak/>
              <w:drawing>
                <wp:anchor distT="0" distB="0" distL="114300" distR="114300" simplePos="0" relativeHeight="251652096" behindDoc="1" locked="0" layoutInCell="1" allowOverlap="1">
                  <wp:simplePos x="0" y="0"/>
                  <wp:positionH relativeFrom="column">
                    <wp:posOffset>-153670</wp:posOffset>
                  </wp:positionH>
                  <wp:positionV relativeFrom="paragraph">
                    <wp:posOffset>60960</wp:posOffset>
                  </wp:positionV>
                  <wp:extent cx="1950720" cy="1462405"/>
                  <wp:effectExtent l="0" t="3493" r="7938" b="7937"/>
                  <wp:wrapTight wrapText="bothSides">
                    <wp:wrapPolygon edited="0">
                      <wp:start x="-39" y="21548"/>
                      <wp:lineTo x="21477" y="21548"/>
                      <wp:lineTo x="21477" y="164"/>
                      <wp:lineTo x="-39" y="164"/>
                      <wp:lineTo x="-39" y="21548"/>
                    </wp:wrapPolygon>
                  </wp:wrapTight>
                  <wp:docPr id="5" name="Grafik 5" descr="C:\Users\Naoko\AppData\Local\Microsoft\Windows\INetCache\Content.Word\IMG_8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Naoko\AppData\Local\Microsoft\Windows\INetCache\Content.Word\IMG_8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50720" cy="146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5D07" w:rsidRDefault="00DC5D07" w:rsidP="002A59B7">
            <w:pPr>
              <w:rPr>
                <w:rFonts w:ascii="Century Gothic" w:hAnsi="Century Gothic"/>
                <w:sz w:val="24"/>
              </w:rPr>
            </w:pPr>
          </w:p>
          <w:p w:rsidR="00DC5D07" w:rsidRDefault="00DC5D07" w:rsidP="002A59B7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3771" w:type="dxa"/>
          </w:tcPr>
          <w:p w:rsidR="00A06F48" w:rsidRDefault="00A06F48" w:rsidP="002A59B7">
            <w:pPr>
              <w:rPr>
                <w:rFonts w:ascii="Century Gothic" w:hAnsi="Century Gothic"/>
                <w:sz w:val="24"/>
              </w:rPr>
            </w:pPr>
          </w:p>
          <w:p w:rsidR="00A06F48" w:rsidRDefault="00A06F48" w:rsidP="002A59B7">
            <w:pPr>
              <w:rPr>
                <w:rFonts w:ascii="Century Gothic" w:hAnsi="Century Gothic"/>
                <w:sz w:val="24"/>
              </w:rPr>
            </w:pPr>
          </w:p>
          <w:p w:rsidR="00A06F48" w:rsidRDefault="00A06F48" w:rsidP="002A59B7">
            <w:pPr>
              <w:rPr>
                <w:rFonts w:ascii="Century Gothic" w:hAnsi="Century Gothic"/>
                <w:sz w:val="24"/>
              </w:rPr>
            </w:pPr>
          </w:p>
          <w:p w:rsidR="00A06F48" w:rsidRDefault="00A06F48" w:rsidP="002A59B7">
            <w:pPr>
              <w:rPr>
                <w:rFonts w:ascii="Century Gothic" w:hAnsi="Century Gothic"/>
                <w:sz w:val="24"/>
              </w:rPr>
            </w:pPr>
          </w:p>
          <w:p w:rsidR="00A06F48" w:rsidRDefault="00A06F48" w:rsidP="002A59B7">
            <w:pPr>
              <w:rPr>
                <w:rFonts w:ascii="Century Gothic" w:hAnsi="Century Gothic"/>
                <w:sz w:val="24"/>
              </w:rPr>
            </w:pPr>
          </w:p>
          <w:p w:rsidR="00A06F48" w:rsidRDefault="00A06F48" w:rsidP="002A59B7">
            <w:pPr>
              <w:rPr>
                <w:rFonts w:ascii="Century Gothic" w:hAnsi="Century Gothic"/>
                <w:sz w:val="24"/>
              </w:rPr>
            </w:pPr>
          </w:p>
          <w:p w:rsidR="00A06F48" w:rsidRDefault="00A06F48" w:rsidP="002A59B7">
            <w:pPr>
              <w:rPr>
                <w:rFonts w:ascii="Century Gothic" w:hAnsi="Century Gothic"/>
                <w:sz w:val="24"/>
              </w:rPr>
            </w:pPr>
          </w:p>
          <w:p w:rsidR="00E34CA0" w:rsidRDefault="006651B2" w:rsidP="002A59B7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Brät vorsichtig hinausdrücken und mit der Schere </w:t>
            </w:r>
            <w:r w:rsidR="000B3105">
              <w:rPr>
                <w:rFonts w:ascii="Century Gothic" w:hAnsi="Century Gothic"/>
                <w:sz w:val="24"/>
              </w:rPr>
              <w:t>kleine Kügeli</w:t>
            </w:r>
            <w:r>
              <w:rPr>
                <w:rFonts w:ascii="Century Gothic" w:hAnsi="Century Gothic"/>
                <w:sz w:val="24"/>
              </w:rPr>
              <w:t xml:space="preserve"> abschneiden. </w:t>
            </w:r>
          </w:p>
        </w:tc>
      </w:tr>
      <w:tr w:rsidR="00E34CA0" w:rsidTr="00C95B46">
        <w:tc>
          <w:tcPr>
            <w:tcW w:w="5291" w:type="dxa"/>
          </w:tcPr>
          <w:p w:rsidR="00E34CA0" w:rsidRDefault="00A06F48" w:rsidP="002A59B7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noProof/>
                <w:sz w:val="24"/>
                <w:lang w:eastAsia="de-CH"/>
              </w:rPr>
              <w:lastRenderedPageBreak/>
              <w:drawing>
                <wp:anchor distT="0" distB="0" distL="114300" distR="114300" simplePos="0" relativeHeight="251653120" behindDoc="1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136525</wp:posOffset>
                  </wp:positionV>
                  <wp:extent cx="1951200" cy="1462808"/>
                  <wp:effectExtent l="0" t="0" r="0" b="4445"/>
                  <wp:wrapTight wrapText="bothSides">
                    <wp:wrapPolygon edited="0">
                      <wp:start x="0" y="0"/>
                      <wp:lineTo x="0" y="21384"/>
                      <wp:lineTo x="21305" y="21384"/>
                      <wp:lineTo x="21305" y="0"/>
                      <wp:lineTo x="0" y="0"/>
                    </wp:wrapPolygon>
                  </wp:wrapTight>
                  <wp:docPr id="6" name="Grafik 6" descr="C:\Users\Naoko\AppData\Local\Microsoft\Windows\INetCache\Content.Word\IMG_8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Naoko\AppData\Local\Microsoft\Windows\INetCache\Content.Word\IMG_8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200" cy="1462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5D07" w:rsidRDefault="00DC5D07" w:rsidP="002A59B7">
            <w:pPr>
              <w:rPr>
                <w:rFonts w:ascii="Century Gothic" w:hAnsi="Century Gothic"/>
                <w:sz w:val="24"/>
              </w:rPr>
            </w:pPr>
          </w:p>
          <w:p w:rsidR="00DC5D07" w:rsidRDefault="00DC5D07" w:rsidP="002A59B7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3771" w:type="dxa"/>
          </w:tcPr>
          <w:p w:rsidR="00A06F48" w:rsidRDefault="00A06F48" w:rsidP="002A59B7">
            <w:pPr>
              <w:rPr>
                <w:rFonts w:ascii="Century Gothic" w:hAnsi="Century Gothic"/>
                <w:sz w:val="24"/>
              </w:rPr>
            </w:pPr>
          </w:p>
          <w:p w:rsidR="00E34CA0" w:rsidRDefault="006651B2" w:rsidP="002A59B7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Das Brä</w:t>
            </w:r>
            <w:r w:rsidR="000B3105">
              <w:rPr>
                <w:rFonts w:ascii="Century Gothic" w:hAnsi="Century Gothic"/>
                <w:sz w:val="24"/>
              </w:rPr>
              <w:t xml:space="preserve">t kurz im Wasser ziehen lassen bis es an der Oberfläche schwimmt. </w:t>
            </w:r>
          </w:p>
        </w:tc>
      </w:tr>
      <w:tr w:rsidR="00E34CA0" w:rsidTr="00C95B46">
        <w:tc>
          <w:tcPr>
            <w:tcW w:w="5291" w:type="dxa"/>
          </w:tcPr>
          <w:p w:rsidR="00E34CA0" w:rsidRDefault="00A06F48" w:rsidP="002A59B7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noProof/>
                <w:sz w:val="24"/>
                <w:lang w:eastAsia="de-CH"/>
              </w:rPr>
              <w:drawing>
                <wp:anchor distT="0" distB="0" distL="114300" distR="114300" simplePos="0" relativeHeight="251654144" behindDoc="1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137795</wp:posOffset>
                  </wp:positionV>
                  <wp:extent cx="1951200" cy="1462810"/>
                  <wp:effectExtent l="0" t="0" r="0" b="4445"/>
                  <wp:wrapTight wrapText="bothSides">
                    <wp:wrapPolygon edited="0">
                      <wp:start x="0" y="0"/>
                      <wp:lineTo x="0" y="21384"/>
                      <wp:lineTo x="21305" y="21384"/>
                      <wp:lineTo x="21305" y="0"/>
                      <wp:lineTo x="0" y="0"/>
                    </wp:wrapPolygon>
                  </wp:wrapTight>
                  <wp:docPr id="7" name="Grafik 7" descr="C:\Users\Naoko\AppData\Local\Microsoft\Windows\INetCache\Content.Word\IMG_8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Naoko\AppData\Local\Microsoft\Windows\INetCache\Content.Word\IMG_8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200" cy="146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F2CB1" w:rsidRDefault="009F2CB1" w:rsidP="002A59B7">
            <w:pPr>
              <w:rPr>
                <w:rFonts w:ascii="Century Gothic" w:hAnsi="Century Gothic"/>
                <w:sz w:val="24"/>
              </w:rPr>
            </w:pPr>
          </w:p>
          <w:p w:rsidR="009F2CB1" w:rsidRDefault="009F2CB1" w:rsidP="002A59B7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3771" w:type="dxa"/>
          </w:tcPr>
          <w:p w:rsidR="00A06F48" w:rsidRDefault="00A06F48" w:rsidP="002A59B7">
            <w:pPr>
              <w:rPr>
                <w:rFonts w:ascii="Century Gothic" w:hAnsi="Century Gothic"/>
                <w:sz w:val="24"/>
              </w:rPr>
            </w:pPr>
          </w:p>
          <w:p w:rsidR="00E34CA0" w:rsidRDefault="000B3105" w:rsidP="002A59B7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Das</w:t>
            </w:r>
            <w:r w:rsidR="006651B2">
              <w:rPr>
                <w:rFonts w:ascii="Century Gothic" w:hAnsi="Century Gothic"/>
                <w:sz w:val="24"/>
              </w:rPr>
              <w:t xml:space="preserve"> Brät mit der Schaumkelle abschöpfen. </w:t>
            </w:r>
          </w:p>
        </w:tc>
      </w:tr>
    </w:tbl>
    <w:p w:rsidR="00941AE6" w:rsidRDefault="00941AE6">
      <w:r>
        <w:br w:type="page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1"/>
        <w:gridCol w:w="3771"/>
      </w:tblGrid>
      <w:tr w:rsidR="00E34CA0" w:rsidTr="00C95B46">
        <w:tc>
          <w:tcPr>
            <w:tcW w:w="5291" w:type="dxa"/>
          </w:tcPr>
          <w:p w:rsidR="00C95B46" w:rsidRDefault="00C95B46" w:rsidP="002A59B7">
            <w:pPr>
              <w:rPr>
                <w:rFonts w:ascii="Century Gothic" w:hAnsi="Century Gothic"/>
                <w:sz w:val="24"/>
                <w:lang w:val="fr-CH"/>
              </w:rPr>
            </w:pPr>
            <w:r w:rsidRPr="000B3105">
              <w:rPr>
                <w:rFonts w:ascii="Century Gothic" w:hAnsi="Century Gothic"/>
                <w:sz w:val="24"/>
                <w:lang w:val="fr-CH"/>
              </w:rPr>
              <w:lastRenderedPageBreak/>
              <w:t>Mise en place Weisse Sauce</w:t>
            </w:r>
          </w:p>
          <w:p w:rsidR="009F2CB1" w:rsidRPr="00C95B46" w:rsidRDefault="00C95B46" w:rsidP="002A59B7">
            <w:pPr>
              <w:rPr>
                <w:rFonts w:ascii="Century Gothic" w:hAnsi="Century Gothic"/>
                <w:sz w:val="24"/>
                <w:lang w:val="fr-CH"/>
              </w:rPr>
            </w:pPr>
            <w:r>
              <w:rPr>
                <w:rFonts w:ascii="Century Gothic" w:hAnsi="Century Gothic"/>
                <w:noProof/>
                <w:sz w:val="24"/>
                <w:lang w:eastAsia="de-CH"/>
              </w:rPr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449580</wp:posOffset>
                  </wp:positionV>
                  <wp:extent cx="1951200" cy="1463249"/>
                  <wp:effectExtent l="0" t="0" r="0" b="3810"/>
                  <wp:wrapTight wrapText="bothSides">
                    <wp:wrapPolygon edited="0">
                      <wp:start x="0" y="0"/>
                      <wp:lineTo x="0" y="21375"/>
                      <wp:lineTo x="21305" y="21375"/>
                      <wp:lineTo x="21305" y="0"/>
                      <wp:lineTo x="0" y="0"/>
                    </wp:wrapPolygon>
                  </wp:wrapTight>
                  <wp:docPr id="8" name="Grafik 8" descr="C:\Users\Naoko\AppData\Local\Microsoft\Windows\INetCache\Content.Word\IMG_8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Naoko\AppData\Local\Microsoft\Windows\INetCache\Content.Word\IMG_8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200" cy="146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71" w:type="dxa"/>
          </w:tcPr>
          <w:p w:rsidR="000C6AE3" w:rsidRPr="00941AE6" w:rsidRDefault="000C6AE3" w:rsidP="00941AE6">
            <w:pPr>
              <w:pStyle w:val="Listenabsatz"/>
              <w:numPr>
                <w:ilvl w:val="0"/>
                <w:numId w:val="3"/>
              </w:numPr>
              <w:rPr>
                <w:rFonts w:ascii="Century Gothic" w:hAnsi="Century Gothic"/>
                <w:sz w:val="24"/>
              </w:rPr>
            </w:pPr>
            <w:r w:rsidRPr="00941AE6">
              <w:rPr>
                <w:rFonts w:ascii="Century Gothic" w:hAnsi="Century Gothic"/>
                <w:sz w:val="24"/>
              </w:rPr>
              <w:t>Waage</w:t>
            </w:r>
          </w:p>
          <w:p w:rsidR="000C6AE3" w:rsidRDefault="000C6AE3" w:rsidP="002A59B7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Litergefäss</w:t>
            </w:r>
          </w:p>
          <w:p w:rsidR="000C6AE3" w:rsidRPr="001C1B8D" w:rsidRDefault="000C6AE3" w:rsidP="002A59B7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Unbeschichtete Pfanne</w:t>
            </w:r>
          </w:p>
          <w:p w:rsidR="000C6AE3" w:rsidRDefault="000C6AE3" w:rsidP="002A59B7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Schwingbesen</w:t>
            </w:r>
          </w:p>
          <w:p w:rsidR="000C6AE3" w:rsidRDefault="000C6AE3" w:rsidP="002A59B7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30 g Butter</w:t>
            </w:r>
          </w:p>
          <w:p w:rsidR="000C6AE3" w:rsidRDefault="000C6AE3" w:rsidP="002A59B7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Mehl</w:t>
            </w:r>
          </w:p>
          <w:p w:rsidR="000C6AE3" w:rsidRDefault="000C6AE3" w:rsidP="002A59B7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4 dl Milch-Wasser </w:t>
            </w:r>
          </w:p>
          <w:p w:rsidR="000C6AE3" w:rsidRDefault="000C6AE3" w:rsidP="002A59B7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Salz</w:t>
            </w:r>
          </w:p>
          <w:p w:rsidR="000C6AE3" w:rsidRDefault="000C6AE3" w:rsidP="002A59B7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Pfeffer</w:t>
            </w:r>
          </w:p>
          <w:p w:rsidR="000C6AE3" w:rsidRDefault="000C6AE3" w:rsidP="002A59B7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Rahm</w:t>
            </w:r>
          </w:p>
          <w:p w:rsidR="00E34CA0" w:rsidRDefault="000C6AE3" w:rsidP="002A59B7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24"/>
              </w:rPr>
            </w:pPr>
            <w:r w:rsidRPr="000C6AE3">
              <w:rPr>
                <w:rFonts w:ascii="Century Gothic" w:hAnsi="Century Gothic"/>
                <w:sz w:val="24"/>
              </w:rPr>
              <w:t>Zitronensaft</w:t>
            </w:r>
          </w:p>
          <w:p w:rsidR="00A06F48" w:rsidRPr="00A06F48" w:rsidRDefault="00A06F48" w:rsidP="002A59B7">
            <w:pPr>
              <w:ind w:left="360"/>
              <w:rPr>
                <w:rFonts w:ascii="Century Gothic" w:hAnsi="Century Gothic"/>
                <w:sz w:val="24"/>
              </w:rPr>
            </w:pPr>
          </w:p>
        </w:tc>
      </w:tr>
      <w:tr w:rsidR="00E34CA0" w:rsidTr="00C95B46">
        <w:tc>
          <w:tcPr>
            <w:tcW w:w="5291" w:type="dxa"/>
          </w:tcPr>
          <w:p w:rsidR="00E34CA0" w:rsidRDefault="006651B2" w:rsidP="002A59B7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noProof/>
                <w:sz w:val="24"/>
                <w:lang w:eastAsia="de-CH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0</wp:posOffset>
                  </wp:positionV>
                  <wp:extent cx="1951200" cy="1462647"/>
                  <wp:effectExtent l="0" t="0" r="0" b="4445"/>
                  <wp:wrapTight wrapText="bothSides">
                    <wp:wrapPolygon edited="0">
                      <wp:start x="0" y="0"/>
                      <wp:lineTo x="0" y="21384"/>
                      <wp:lineTo x="21305" y="21384"/>
                      <wp:lineTo x="21305" y="0"/>
                      <wp:lineTo x="0" y="0"/>
                    </wp:wrapPolygon>
                  </wp:wrapTight>
                  <wp:docPr id="9" name="Grafik 9" descr="C:\Users\Naoko\AppData\Local\Microsoft\Windows\INetCache\Content.Word\IMG_8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Naoko\AppData\Local\Microsoft\Windows\INetCache\Content.Word\IMG_8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200" cy="146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18DD" w:rsidRDefault="002E18DD" w:rsidP="002A59B7">
            <w:pPr>
              <w:rPr>
                <w:rFonts w:ascii="Century Gothic" w:hAnsi="Century Gothic"/>
                <w:sz w:val="24"/>
              </w:rPr>
            </w:pPr>
          </w:p>
          <w:p w:rsidR="002E18DD" w:rsidRDefault="002E18DD" w:rsidP="002A59B7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3771" w:type="dxa"/>
          </w:tcPr>
          <w:p w:rsidR="00A06F48" w:rsidRDefault="00A06F48" w:rsidP="002A59B7">
            <w:pPr>
              <w:rPr>
                <w:rFonts w:ascii="Century Gothic" w:hAnsi="Century Gothic"/>
                <w:sz w:val="24"/>
              </w:rPr>
            </w:pPr>
          </w:p>
          <w:p w:rsidR="00E34CA0" w:rsidRDefault="006651B2" w:rsidP="002A59B7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Die Butter auf kleiner Stufe schmelzen. </w:t>
            </w:r>
          </w:p>
        </w:tc>
      </w:tr>
      <w:tr w:rsidR="00E34CA0" w:rsidTr="00C95B46">
        <w:tc>
          <w:tcPr>
            <w:tcW w:w="5291" w:type="dxa"/>
          </w:tcPr>
          <w:p w:rsidR="00E34CA0" w:rsidRDefault="002E18DD" w:rsidP="002A59B7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noProof/>
                <w:sz w:val="24"/>
                <w:lang w:eastAsia="de-CH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-20320</wp:posOffset>
                  </wp:positionV>
                  <wp:extent cx="1661160" cy="1958975"/>
                  <wp:effectExtent l="3492" t="0" r="0" b="0"/>
                  <wp:wrapTight wrapText="bothSides">
                    <wp:wrapPolygon edited="0">
                      <wp:start x="45" y="21639"/>
                      <wp:lineTo x="21348" y="21639"/>
                      <wp:lineTo x="21348" y="214"/>
                      <wp:lineTo x="45" y="214"/>
                      <wp:lineTo x="45" y="21639"/>
                    </wp:wrapPolygon>
                  </wp:wrapTight>
                  <wp:docPr id="10" name="Grafik 10" descr="C:\Users\Naoko\AppData\Local\Microsoft\Windows\INetCache\Content.Word\IMG_8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Naoko\AppData\Local\Microsoft\Windows\INetCache\Content.Word\IMG_84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614"/>
                          <a:stretch/>
                        </pic:blipFill>
                        <pic:spPr bwMode="auto">
                          <a:xfrm rot="5400000">
                            <a:off x="0" y="0"/>
                            <a:ext cx="1661160" cy="195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71" w:type="dxa"/>
          </w:tcPr>
          <w:p w:rsidR="00A06F48" w:rsidRDefault="00A06F48" w:rsidP="002A59B7">
            <w:pPr>
              <w:rPr>
                <w:rFonts w:ascii="Century Gothic" w:hAnsi="Century Gothic"/>
                <w:sz w:val="24"/>
              </w:rPr>
            </w:pPr>
          </w:p>
          <w:p w:rsidR="00E34CA0" w:rsidRDefault="006651B2" w:rsidP="002A59B7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Das Mehl hinzugeben. </w:t>
            </w:r>
            <w:r w:rsidR="000A16FB">
              <w:rPr>
                <w:rFonts w:ascii="Century Gothic" w:hAnsi="Century Gothic"/>
                <w:sz w:val="24"/>
              </w:rPr>
              <w:t xml:space="preserve">Sofort auf kleine Stufe </w:t>
            </w:r>
            <w:r w:rsidR="000B3105">
              <w:rPr>
                <w:rFonts w:ascii="Century Gothic" w:hAnsi="Century Gothic"/>
                <w:sz w:val="24"/>
              </w:rPr>
              <w:t>zurückschalten.</w:t>
            </w:r>
          </w:p>
        </w:tc>
      </w:tr>
      <w:tr w:rsidR="00E34CA0" w:rsidTr="00C95B46">
        <w:tc>
          <w:tcPr>
            <w:tcW w:w="5291" w:type="dxa"/>
          </w:tcPr>
          <w:p w:rsidR="00E34CA0" w:rsidRDefault="002E18DD" w:rsidP="002A59B7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noProof/>
                <w:sz w:val="24"/>
                <w:lang w:eastAsia="de-CH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123190</wp:posOffset>
                  </wp:positionV>
                  <wp:extent cx="1951200" cy="1463400"/>
                  <wp:effectExtent l="0" t="0" r="0" b="3810"/>
                  <wp:wrapTight wrapText="bothSides">
                    <wp:wrapPolygon edited="0">
                      <wp:start x="0" y="0"/>
                      <wp:lineTo x="0" y="21375"/>
                      <wp:lineTo x="21305" y="21375"/>
                      <wp:lineTo x="21305" y="0"/>
                      <wp:lineTo x="0" y="0"/>
                    </wp:wrapPolygon>
                  </wp:wrapTight>
                  <wp:docPr id="11" name="Grafik 11" descr="C:\Users\Naoko\AppData\Local\Microsoft\Windows\INetCache\Content.Word\IMG_8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Naoko\AppData\Local\Microsoft\Windows\INetCache\Content.Word\IMG_84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200" cy="146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71" w:type="dxa"/>
          </w:tcPr>
          <w:p w:rsidR="00A06F48" w:rsidRDefault="00A06F48" w:rsidP="002A59B7">
            <w:pPr>
              <w:rPr>
                <w:rFonts w:ascii="Century Gothic" w:hAnsi="Century Gothic"/>
                <w:sz w:val="24"/>
              </w:rPr>
            </w:pPr>
          </w:p>
          <w:p w:rsidR="000B3105" w:rsidRDefault="000B3105" w:rsidP="002A59B7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D</w:t>
            </w:r>
            <w:r w:rsidR="006651B2">
              <w:rPr>
                <w:rFonts w:ascii="Century Gothic" w:hAnsi="Century Gothic"/>
                <w:sz w:val="24"/>
              </w:rPr>
              <w:t xml:space="preserve">as Mehl </w:t>
            </w:r>
            <w:r w:rsidRPr="000A16FB">
              <w:rPr>
                <w:rFonts w:ascii="Century Gothic" w:hAnsi="Century Gothic"/>
                <w:sz w:val="24"/>
              </w:rPr>
              <w:t>auf kleiner Stufe</w:t>
            </w:r>
            <w:r>
              <w:rPr>
                <w:rFonts w:ascii="Century Gothic" w:hAnsi="Century Gothic"/>
                <w:sz w:val="24"/>
              </w:rPr>
              <w:t xml:space="preserve"> unter ständigem Rühren</w:t>
            </w:r>
            <w:r w:rsidR="006651B2">
              <w:rPr>
                <w:rFonts w:ascii="Century Gothic" w:hAnsi="Century Gothic"/>
                <w:sz w:val="24"/>
              </w:rPr>
              <w:t xml:space="preserve"> dünsten. </w:t>
            </w:r>
          </w:p>
          <w:p w:rsidR="000B3105" w:rsidRDefault="000B3105" w:rsidP="002A59B7">
            <w:pPr>
              <w:rPr>
                <w:rFonts w:ascii="Century Gothic" w:hAnsi="Century Gothic"/>
                <w:sz w:val="24"/>
              </w:rPr>
            </w:pPr>
          </w:p>
          <w:p w:rsidR="00E34CA0" w:rsidRDefault="006651B2" w:rsidP="002A59B7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Es soll</w:t>
            </w:r>
            <w:r w:rsidR="000B3105">
              <w:rPr>
                <w:rFonts w:ascii="Century Gothic" w:hAnsi="Century Gothic"/>
                <w:sz w:val="24"/>
              </w:rPr>
              <w:t xml:space="preserve">ten sich keine Klumpen bilden. </w:t>
            </w:r>
          </w:p>
        </w:tc>
      </w:tr>
      <w:tr w:rsidR="00E34CA0" w:rsidTr="00C95B46">
        <w:tc>
          <w:tcPr>
            <w:tcW w:w="5291" w:type="dxa"/>
          </w:tcPr>
          <w:p w:rsidR="00E34CA0" w:rsidRDefault="002E18DD" w:rsidP="002A59B7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noProof/>
                <w:sz w:val="24"/>
                <w:lang w:eastAsia="de-CH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134620</wp:posOffset>
                  </wp:positionV>
                  <wp:extent cx="1951200" cy="1463400"/>
                  <wp:effectExtent l="0" t="0" r="0" b="3810"/>
                  <wp:wrapTight wrapText="bothSides">
                    <wp:wrapPolygon edited="0">
                      <wp:start x="0" y="0"/>
                      <wp:lineTo x="0" y="21375"/>
                      <wp:lineTo x="21305" y="21375"/>
                      <wp:lineTo x="21305" y="0"/>
                      <wp:lineTo x="0" y="0"/>
                    </wp:wrapPolygon>
                  </wp:wrapTight>
                  <wp:docPr id="12" name="Grafik 12" descr="C:\Users\Naoko\AppData\Local\Microsoft\Windows\INetCache\Content.Word\IMG_8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Naoko\AppData\Local\Microsoft\Windows\INetCache\Content.Word\IMG_8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200" cy="146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71" w:type="dxa"/>
          </w:tcPr>
          <w:p w:rsidR="00A06F48" w:rsidRDefault="00A06F48" w:rsidP="002A59B7">
            <w:pPr>
              <w:rPr>
                <w:rFonts w:ascii="Century Gothic" w:hAnsi="Century Gothic"/>
                <w:sz w:val="24"/>
              </w:rPr>
            </w:pPr>
          </w:p>
          <w:p w:rsidR="00E34CA0" w:rsidRDefault="006651B2" w:rsidP="002A59B7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Das Mehl dünsten bis es Blasen wirft. </w:t>
            </w:r>
          </w:p>
        </w:tc>
      </w:tr>
      <w:tr w:rsidR="00E34CA0" w:rsidTr="00C95B46">
        <w:tc>
          <w:tcPr>
            <w:tcW w:w="5291" w:type="dxa"/>
          </w:tcPr>
          <w:p w:rsidR="00E34CA0" w:rsidRDefault="00DF4ACC" w:rsidP="002A59B7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noProof/>
                <w:sz w:val="24"/>
                <w:lang w:eastAsia="de-CH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142240</wp:posOffset>
                  </wp:positionV>
                  <wp:extent cx="1951200" cy="1463400"/>
                  <wp:effectExtent l="0" t="0" r="0" b="3810"/>
                  <wp:wrapTight wrapText="bothSides">
                    <wp:wrapPolygon edited="0">
                      <wp:start x="0" y="0"/>
                      <wp:lineTo x="0" y="21375"/>
                      <wp:lineTo x="21305" y="21375"/>
                      <wp:lineTo x="21305" y="0"/>
                      <wp:lineTo x="0" y="0"/>
                    </wp:wrapPolygon>
                  </wp:wrapTight>
                  <wp:docPr id="13" name="Grafik 13" descr="C:\Users\Naoko\AppData\Local\Microsoft\Windows\INetCache\Content.Word\IMG_8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Naoko\AppData\Local\Microsoft\Windows\INetCache\Content.Word\IMG_8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200" cy="146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71" w:type="dxa"/>
          </w:tcPr>
          <w:p w:rsidR="00A06F48" w:rsidRDefault="00A06F48" w:rsidP="002A59B7">
            <w:pPr>
              <w:rPr>
                <w:rFonts w:ascii="Century Gothic" w:hAnsi="Century Gothic"/>
                <w:sz w:val="24"/>
              </w:rPr>
            </w:pPr>
          </w:p>
          <w:p w:rsidR="00E34CA0" w:rsidRDefault="000B3105" w:rsidP="002A59B7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Mit</w:t>
            </w:r>
            <w:r w:rsidR="006651B2">
              <w:rPr>
                <w:rFonts w:ascii="Century Gothic" w:hAnsi="Century Gothic"/>
                <w:sz w:val="24"/>
              </w:rPr>
              <w:t xml:space="preserve"> Milch </w:t>
            </w:r>
            <w:r>
              <w:rPr>
                <w:rFonts w:ascii="Century Gothic" w:hAnsi="Century Gothic"/>
                <w:sz w:val="24"/>
              </w:rPr>
              <w:t>ablöschen</w:t>
            </w:r>
            <w:r w:rsidR="006651B2">
              <w:rPr>
                <w:rFonts w:ascii="Century Gothic" w:hAnsi="Century Gothic"/>
                <w:sz w:val="24"/>
              </w:rPr>
              <w:t xml:space="preserve"> und </w:t>
            </w:r>
            <w:r>
              <w:rPr>
                <w:rFonts w:ascii="Century Gothic" w:hAnsi="Century Gothic"/>
                <w:sz w:val="24"/>
              </w:rPr>
              <w:t xml:space="preserve">ständig rühren, damit sich keine Klumpen bilden. </w:t>
            </w:r>
          </w:p>
        </w:tc>
      </w:tr>
      <w:tr w:rsidR="00E34CA0" w:rsidTr="00C95B46">
        <w:tc>
          <w:tcPr>
            <w:tcW w:w="5291" w:type="dxa"/>
          </w:tcPr>
          <w:p w:rsidR="00E34CA0" w:rsidRDefault="00F07D59" w:rsidP="002A59B7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noProof/>
                <w:sz w:val="24"/>
                <w:lang w:eastAsia="de-CH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123190</wp:posOffset>
                  </wp:positionV>
                  <wp:extent cx="1951200" cy="1462825"/>
                  <wp:effectExtent l="0" t="0" r="0" b="4445"/>
                  <wp:wrapTight wrapText="bothSides">
                    <wp:wrapPolygon edited="0">
                      <wp:start x="0" y="0"/>
                      <wp:lineTo x="0" y="21384"/>
                      <wp:lineTo x="21305" y="21384"/>
                      <wp:lineTo x="21305" y="0"/>
                      <wp:lineTo x="0" y="0"/>
                    </wp:wrapPolygon>
                  </wp:wrapTight>
                  <wp:docPr id="14" name="Grafik 14" descr="C:\Users\Naoko\AppData\Local\Microsoft\Windows\INetCache\Content.Word\IMG_8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Naoko\AppData\Local\Microsoft\Windows\INetCache\Content.Word\IMG_8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200" cy="146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4ACC" w:rsidRDefault="00DF4ACC" w:rsidP="002A59B7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3771" w:type="dxa"/>
          </w:tcPr>
          <w:p w:rsidR="00A06F48" w:rsidRDefault="00A06F48" w:rsidP="002A59B7">
            <w:pPr>
              <w:rPr>
                <w:rFonts w:ascii="Century Gothic" w:hAnsi="Century Gothic"/>
                <w:sz w:val="24"/>
              </w:rPr>
            </w:pPr>
          </w:p>
          <w:p w:rsidR="00E34CA0" w:rsidRDefault="006651B2" w:rsidP="002A59B7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Die Sauce unter Rühren zum Kochen bringen. </w:t>
            </w:r>
          </w:p>
          <w:p w:rsidR="000B3105" w:rsidRDefault="000B3105" w:rsidP="002A59B7">
            <w:pPr>
              <w:rPr>
                <w:rFonts w:ascii="Century Gothic" w:hAnsi="Century Gothic"/>
                <w:sz w:val="24"/>
              </w:rPr>
            </w:pPr>
          </w:p>
          <w:p w:rsidR="000B3105" w:rsidRDefault="000B3105" w:rsidP="002A59B7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Auf </w:t>
            </w:r>
            <w:r w:rsidRPr="000A16FB">
              <w:rPr>
                <w:rFonts w:ascii="Century Gothic" w:hAnsi="Century Gothic"/>
                <w:sz w:val="24"/>
              </w:rPr>
              <w:t>kleiner Stufe</w:t>
            </w:r>
            <w:r>
              <w:rPr>
                <w:rFonts w:ascii="Century Gothic" w:hAnsi="Century Gothic"/>
                <w:sz w:val="24"/>
              </w:rPr>
              <w:t xml:space="preserve"> 10-20 Min. kochen lassen.</w:t>
            </w:r>
          </w:p>
          <w:p w:rsidR="001C42E2" w:rsidRDefault="001C42E2" w:rsidP="002A59B7">
            <w:pPr>
              <w:rPr>
                <w:rFonts w:ascii="Century Gothic" w:hAnsi="Century Gothic"/>
                <w:sz w:val="24"/>
              </w:rPr>
            </w:pPr>
          </w:p>
          <w:p w:rsidR="001C42E2" w:rsidRDefault="001C42E2" w:rsidP="002A59B7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Von Zeit zu Zeit rühren. </w:t>
            </w:r>
          </w:p>
        </w:tc>
      </w:tr>
      <w:tr w:rsidR="00E34CA0" w:rsidTr="00C95B46">
        <w:tc>
          <w:tcPr>
            <w:tcW w:w="5291" w:type="dxa"/>
          </w:tcPr>
          <w:p w:rsidR="00E34CA0" w:rsidRDefault="00DF4ACC" w:rsidP="002A59B7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noProof/>
                <w:sz w:val="24"/>
                <w:lang w:eastAsia="de-CH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127000</wp:posOffset>
                  </wp:positionV>
                  <wp:extent cx="1951200" cy="1463961"/>
                  <wp:effectExtent l="0" t="0" r="0" b="3175"/>
                  <wp:wrapTight wrapText="bothSides">
                    <wp:wrapPolygon edited="0">
                      <wp:start x="0" y="0"/>
                      <wp:lineTo x="0" y="21366"/>
                      <wp:lineTo x="21305" y="21366"/>
                      <wp:lineTo x="21305" y="0"/>
                      <wp:lineTo x="0" y="0"/>
                    </wp:wrapPolygon>
                  </wp:wrapTight>
                  <wp:docPr id="15" name="Grafik 15" descr="C:\Users\Naoko\AppData\Local\Microsoft\Windows\INetCache\Content.Word\IMG_8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Naoko\AppData\Local\Microsoft\Windows\INetCache\Content.Word\IMG_8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200" cy="146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71" w:type="dxa"/>
          </w:tcPr>
          <w:p w:rsidR="00A06F48" w:rsidRDefault="00A06F48" w:rsidP="002A59B7">
            <w:pPr>
              <w:rPr>
                <w:rFonts w:ascii="Century Gothic" w:hAnsi="Century Gothic"/>
                <w:sz w:val="24"/>
              </w:rPr>
            </w:pPr>
          </w:p>
          <w:p w:rsidR="00E34CA0" w:rsidRDefault="006651B2" w:rsidP="002A59B7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Die Sauce mit Pfeffer gut würzen.</w:t>
            </w:r>
          </w:p>
        </w:tc>
      </w:tr>
      <w:tr w:rsidR="00E34CA0" w:rsidTr="00C95B46">
        <w:tc>
          <w:tcPr>
            <w:tcW w:w="5291" w:type="dxa"/>
          </w:tcPr>
          <w:p w:rsidR="00E34CA0" w:rsidRDefault="00DF4ACC" w:rsidP="002A59B7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noProof/>
                <w:sz w:val="24"/>
                <w:lang w:eastAsia="de-CH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121285</wp:posOffset>
                  </wp:positionV>
                  <wp:extent cx="1951200" cy="1463238"/>
                  <wp:effectExtent l="0" t="0" r="0" b="3810"/>
                  <wp:wrapTight wrapText="bothSides">
                    <wp:wrapPolygon edited="0">
                      <wp:start x="0" y="0"/>
                      <wp:lineTo x="0" y="21375"/>
                      <wp:lineTo x="21305" y="21375"/>
                      <wp:lineTo x="21305" y="0"/>
                      <wp:lineTo x="0" y="0"/>
                    </wp:wrapPolygon>
                  </wp:wrapTight>
                  <wp:docPr id="16" name="Grafik 16" descr="C:\Users\Naoko\AppData\Local\Microsoft\Windows\INetCache\Content.Word\IMG_8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Naoko\AppData\Local\Microsoft\Windows\INetCache\Content.Word\IMG_8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200" cy="146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4ACC" w:rsidRDefault="00DF4ACC" w:rsidP="002A59B7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3771" w:type="dxa"/>
          </w:tcPr>
          <w:p w:rsidR="00A06F48" w:rsidRDefault="00A06F48" w:rsidP="002A59B7">
            <w:pPr>
              <w:rPr>
                <w:rFonts w:ascii="Century Gothic" w:hAnsi="Century Gothic"/>
                <w:sz w:val="24"/>
              </w:rPr>
            </w:pPr>
          </w:p>
          <w:p w:rsidR="00E34CA0" w:rsidRDefault="006651B2" w:rsidP="002A59B7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Wenig Salz hinzufügen. </w:t>
            </w:r>
          </w:p>
        </w:tc>
      </w:tr>
      <w:tr w:rsidR="00E34CA0" w:rsidTr="00C95B46">
        <w:tc>
          <w:tcPr>
            <w:tcW w:w="5291" w:type="dxa"/>
          </w:tcPr>
          <w:p w:rsidR="00E34CA0" w:rsidRDefault="00DF4ACC" w:rsidP="002A59B7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noProof/>
                <w:sz w:val="24"/>
                <w:lang w:eastAsia="de-CH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121403</wp:posOffset>
                  </wp:positionV>
                  <wp:extent cx="1951200" cy="1337521"/>
                  <wp:effectExtent l="0" t="0" r="0" b="0"/>
                  <wp:wrapTight wrapText="bothSides">
                    <wp:wrapPolygon edited="0">
                      <wp:start x="0" y="0"/>
                      <wp:lineTo x="0" y="21231"/>
                      <wp:lineTo x="21305" y="21231"/>
                      <wp:lineTo x="21305" y="0"/>
                      <wp:lineTo x="0" y="0"/>
                    </wp:wrapPolygon>
                  </wp:wrapTight>
                  <wp:docPr id="17" name="Grafik 17" descr="C:\Users\Naoko\AppData\Local\Microsoft\Windows\INetCache\Content.Word\IMG_8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Naoko\AppData\Local\Microsoft\Windows\INetCache\Content.Word\IMG_8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200" cy="1337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4ACC" w:rsidRDefault="00DF4ACC" w:rsidP="002A59B7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3771" w:type="dxa"/>
          </w:tcPr>
          <w:p w:rsidR="00A06F48" w:rsidRDefault="00A06F48" w:rsidP="002A59B7">
            <w:pPr>
              <w:rPr>
                <w:rFonts w:ascii="Century Gothic" w:hAnsi="Century Gothic"/>
                <w:sz w:val="24"/>
              </w:rPr>
            </w:pPr>
          </w:p>
          <w:p w:rsidR="00E34CA0" w:rsidRDefault="001C42E2" w:rsidP="002A59B7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1 EL Rahm bei</w:t>
            </w:r>
            <w:r w:rsidR="006651B2">
              <w:rPr>
                <w:rFonts w:ascii="Century Gothic" w:hAnsi="Century Gothic"/>
                <w:sz w:val="24"/>
              </w:rPr>
              <w:t xml:space="preserve">fügen. </w:t>
            </w:r>
          </w:p>
        </w:tc>
      </w:tr>
      <w:tr w:rsidR="00E34CA0" w:rsidTr="00C95B46">
        <w:tc>
          <w:tcPr>
            <w:tcW w:w="5291" w:type="dxa"/>
          </w:tcPr>
          <w:p w:rsidR="00E34CA0" w:rsidRDefault="00941AE6" w:rsidP="002A59B7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noProof/>
                <w:sz w:val="24"/>
                <w:lang w:eastAsia="de-CH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-156845</wp:posOffset>
                  </wp:positionH>
                  <wp:positionV relativeFrom="paragraph">
                    <wp:posOffset>247650</wp:posOffset>
                  </wp:positionV>
                  <wp:extent cx="1950085" cy="1462405"/>
                  <wp:effectExtent l="0" t="3810" r="8255" b="8255"/>
                  <wp:wrapTight wrapText="bothSides">
                    <wp:wrapPolygon edited="0">
                      <wp:start x="-42" y="21544"/>
                      <wp:lineTo x="21480" y="21544"/>
                      <wp:lineTo x="21480" y="159"/>
                      <wp:lineTo x="-42" y="159"/>
                      <wp:lineTo x="-42" y="21544"/>
                    </wp:wrapPolygon>
                  </wp:wrapTight>
                  <wp:docPr id="18" name="Grafik 18" descr="C:\Users\Naoko\AppData\Local\Microsoft\Windows\INetCache\Content.Word\IMG_8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Naoko\AppData\Local\Microsoft\Windows\INetCache\Content.Word\IMG_8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50085" cy="146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4ACC" w:rsidRDefault="00DF4ACC" w:rsidP="002A59B7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3771" w:type="dxa"/>
          </w:tcPr>
          <w:p w:rsidR="00A06F48" w:rsidRDefault="00A06F48" w:rsidP="002A59B7">
            <w:pPr>
              <w:rPr>
                <w:rFonts w:ascii="Century Gothic" w:hAnsi="Century Gothic"/>
                <w:sz w:val="24"/>
              </w:rPr>
            </w:pPr>
          </w:p>
          <w:p w:rsidR="00E34CA0" w:rsidRDefault="001C42E2" w:rsidP="002A59B7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Wenig Zitronensaft bei</w:t>
            </w:r>
            <w:r w:rsidR="006651B2">
              <w:rPr>
                <w:rFonts w:ascii="Century Gothic" w:hAnsi="Century Gothic"/>
                <w:sz w:val="24"/>
              </w:rPr>
              <w:t xml:space="preserve">fügen. </w:t>
            </w:r>
          </w:p>
        </w:tc>
      </w:tr>
      <w:tr w:rsidR="00E34CA0" w:rsidTr="00C95B46">
        <w:tc>
          <w:tcPr>
            <w:tcW w:w="5291" w:type="dxa"/>
          </w:tcPr>
          <w:p w:rsidR="00E34CA0" w:rsidRDefault="0005108E" w:rsidP="002A59B7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noProof/>
                <w:sz w:val="24"/>
                <w:lang w:eastAsia="de-CH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123825</wp:posOffset>
                  </wp:positionV>
                  <wp:extent cx="1950085" cy="1462405"/>
                  <wp:effectExtent l="0" t="0" r="0" b="4445"/>
                  <wp:wrapTight wrapText="bothSides">
                    <wp:wrapPolygon edited="0">
                      <wp:start x="0" y="0"/>
                      <wp:lineTo x="0" y="21384"/>
                      <wp:lineTo x="21312" y="21384"/>
                      <wp:lineTo x="21312" y="0"/>
                      <wp:lineTo x="0" y="0"/>
                    </wp:wrapPolygon>
                  </wp:wrapTight>
                  <wp:docPr id="19" name="Grafik 19" descr="C:\Users\Naoko\AppData\Local\Microsoft\Windows\INetCache\Content.Word\IMG_8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Naoko\AppData\Local\Microsoft\Windows\INetCache\Content.Word\IMG_84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085" cy="146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6BD0" w:rsidRDefault="00E66BD0" w:rsidP="002A59B7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3771" w:type="dxa"/>
          </w:tcPr>
          <w:p w:rsidR="00A06F48" w:rsidRDefault="00A06F48" w:rsidP="002A59B7">
            <w:pPr>
              <w:rPr>
                <w:rFonts w:ascii="Century Gothic" w:hAnsi="Century Gothic"/>
                <w:sz w:val="24"/>
              </w:rPr>
            </w:pPr>
          </w:p>
          <w:p w:rsidR="00E34CA0" w:rsidRDefault="006651B2" w:rsidP="002A59B7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Die Brätkügeli </w:t>
            </w:r>
            <w:r w:rsidR="001C42E2">
              <w:rPr>
                <w:rFonts w:ascii="Century Gothic" w:hAnsi="Century Gothic"/>
                <w:sz w:val="24"/>
              </w:rPr>
              <w:t>zugeben und das G</w:t>
            </w:r>
            <w:r>
              <w:rPr>
                <w:rFonts w:ascii="Century Gothic" w:hAnsi="Century Gothic"/>
                <w:sz w:val="24"/>
              </w:rPr>
              <w:t xml:space="preserve">anze erwärmen. </w:t>
            </w:r>
          </w:p>
          <w:p w:rsidR="001C42E2" w:rsidRDefault="001C42E2" w:rsidP="002A59B7">
            <w:pPr>
              <w:rPr>
                <w:rFonts w:ascii="Century Gothic" w:hAnsi="Century Gothic"/>
                <w:sz w:val="24"/>
              </w:rPr>
            </w:pPr>
          </w:p>
          <w:p w:rsidR="001C42E2" w:rsidRDefault="001C42E2" w:rsidP="002A59B7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Kochzeit 5-10 Min. </w:t>
            </w:r>
          </w:p>
        </w:tc>
      </w:tr>
      <w:tr w:rsidR="000B77FE" w:rsidTr="00C95B46">
        <w:tc>
          <w:tcPr>
            <w:tcW w:w="5291" w:type="dxa"/>
          </w:tcPr>
          <w:p w:rsidR="000B77FE" w:rsidRPr="000B3105" w:rsidRDefault="00935354" w:rsidP="002A59B7">
            <w:pPr>
              <w:rPr>
                <w:rFonts w:ascii="Century Gothic" w:hAnsi="Century Gothic"/>
                <w:noProof/>
                <w:sz w:val="24"/>
                <w:lang w:eastAsia="fr-CH"/>
              </w:rPr>
            </w:pPr>
            <w:r>
              <w:rPr>
                <w:rFonts w:ascii="Century Gothic" w:hAnsi="Century Gothic"/>
                <w:noProof/>
                <w:sz w:val="24"/>
                <w:lang w:val="fr-CH" w:eastAsia="fr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8.15pt;margin-top:9.4pt;width:153.65pt;height:115.2pt;z-index:-251649024;mso-position-horizontal-relative:text;mso-position-vertical-relative:text" wrapcoords="-36 0 -36 21552 21600 21552 21600 0 -36 0">
                  <v:imagedata r:id="rId26" o:title="IMG_8553"/>
                  <w10:wrap type="tight"/>
                </v:shape>
              </w:pict>
            </w:r>
          </w:p>
        </w:tc>
        <w:tc>
          <w:tcPr>
            <w:tcW w:w="3771" w:type="dxa"/>
          </w:tcPr>
          <w:p w:rsidR="00A06F48" w:rsidRDefault="00A06F48" w:rsidP="002A59B7">
            <w:pPr>
              <w:rPr>
                <w:rFonts w:ascii="Century Gothic" w:hAnsi="Century Gothic"/>
                <w:sz w:val="24"/>
              </w:rPr>
            </w:pPr>
          </w:p>
          <w:p w:rsidR="000B77FE" w:rsidRDefault="001C42E2" w:rsidP="002A59B7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Nach B</w:t>
            </w:r>
            <w:r w:rsidR="000B77FE">
              <w:rPr>
                <w:rFonts w:ascii="Century Gothic" w:hAnsi="Century Gothic"/>
                <w:sz w:val="24"/>
              </w:rPr>
              <w:t xml:space="preserve">elieben garnieren. </w:t>
            </w:r>
          </w:p>
          <w:p w:rsidR="000B77FE" w:rsidRDefault="000B77FE" w:rsidP="002A59B7">
            <w:pPr>
              <w:rPr>
                <w:rFonts w:ascii="Century Gothic" w:hAnsi="Century Gothic"/>
                <w:sz w:val="24"/>
              </w:rPr>
            </w:pPr>
          </w:p>
          <w:p w:rsidR="000B77FE" w:rsidRDefault="001C42E2" w:rsidP="002A59B7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E G</w:t>
            </w:r>
            <w:r w:rsidR="000B77FE">
              <w:rPr>
                <w:rFonts w:ascii="Century Gothic" w:hAnsi="Century Gothic"/>
                <w:sz w:val="24"/>
              </w:rPr>
              <w:t xml:space="preserve">uete! </w:t>
            </w:r>
            <w:r w:rsidR="000B77FE" w:rsidRPr="000B77FE">
              <w:rPr>
                <w:rFonts w:ascii="Century Gothic" w:hAnsi="Century Gothic"/>
                <w:sz w:val="24"/>
              </w:rPr>
              <w:sym w:font="Wingdings" w:char="F04A"/>
            </w:r>
            <w:r w:rsidR="000B77FE">
              <w:rPr>
                <w:rFonts w:ascii="Century Gothic" w:hAnsi="Century Gothic"/>
                <w:sz w:val="24"/>
              </w:rPr>
              <w:t xml:space="preserve"> </w:t>
            </w:r>
          </w:p>
        </w:tc>
      </w:tr>
    </w:tbl>
    <w:p w:rsidR="00365127" w:rsidRPr="00365127" w:rsidRDefault="00365127" w:rsidP="002A59B7">
      <w:pPr>
        <w:tabs>
          <w:tab w:val="left" w:pos="1236"/>
        </w:tabs>
        <w:rPr>
          <w:rFonts w:ascii="Century Gothic" w:hAnsi="Century Gothic"/>
          <w:sz w:val="24"/>
        </w:rPr>
      </w:pPr>
    </w:p>
    <w:sectPr w:rsidR="00365127" w:rsidRPr="00365127">
      <w:footerReference w:type="default" r:id="rId2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4614" w:rsidRDefault="00834614" w:rsidP="00311367">
      <w:pPr>
        <w:spacing w:after="0" w:line="240" w:lineRule="auto"/>
      </w:pPr>
      <w:r>
        <w:separator/>
      </w:r>
    </w:p>
  </w:endnote>
  <w:endnote w:type="continuationSeparator" w:id="0">
    <w:p w:rsidR="00834614" w:rsidRDefault="00834614" w:rsidP="00311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367" w:rsidRDefault="00311367">
    <w:pPr>
      <w:pStyle w:val="Fuzeile"/>
    </w:pPr>
    <w:r>
      <w:t>FD WAH HeS17</w:t>
    </w:r>
    <w:r>
      <w:ptab w:relativeTo="margin" w:alignment="center" w:leader="none"/>
    </w:r>
    <w:r>
      <w:ptab w:relativeTo="margin" w:alignment="right" w:leader="none"/>
    </w:r>
    <w:r>
      <w:t>Naoko Köpfli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4614" w:rsidRDefault="00834614" w:rsidP="00311367">
      <w:pPr>
        <w:spacing w:after="0" w:line="240" w:lineRule="auto"/>
      </w:pPr>
      <w:r>
        <w:separator/>
      </w:r>
    </w:p>
  </w:footnote>
  <w:footnote w:type="continuationSeparator" w:id="0">
    <w:p w:rsidR="00834614" w:rsidRDefault="00834614" w:rsidP="003113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56287"/>
    <w:multiLevelType w:val="hybridMultilevel"/>
    <w:tmpl w:val="4FB8D3C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FB4781"/>
    <w:multiLevelType w:val="hybridMultilevel"/>
    <w:tmpl w:val="A6E4090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F06649"/>
    <w:multiLevelType w:val="hybridMultilevel"/>
    <w:tmpl w:val="BAAA7C2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367"/>
    <w:rsid w:val="0002530A"/>
    <w:rsid w:val="0005108E"/>
    <w:rsid w:val="00065794"/>
    <w:rsid w:val="00073D8E"/>
    <w:rsid w:val="000A16FB"/>
    <w:rsid w:val="000B3105"/>
    <w:rsid w:val="000B77FE"/>
    <w:rsid w:val="000C6AE3"/>
    <w:rsid w:val="00183CE6"/>
    <w:rsid w:val="001C1B8D"/>
    <w:rsid w:val="001C42E2"/>
    <w:rsid w:val="002A59B7"/>
    <w:rsid w:val="002E18DD"/>
    <w:rsid w:val="00311367"/>
    <w:rsid w:val="00365127"/>
    <w:rsid w:val="004D3EBC"/>
    <w:rsid w:val="0066420E"/>
    <w:rsid w:val="006651B2"/>
    <w:rsid w:val="006A587D"/>
    <w:rsid w:val="00834614"/>
    <w:rsid w:val="008622C1"/>
    <w:rsid w:val="00935354"/>
    <w:rsid w:val="00941AE6"/>
    <w:rsid w:val="009F2CB1"/>
    <w:rsid w:val="00A06F48"/>
    <w:rsid w:val="00B13525"/>
    <w:rsid w:val="00C25492"/>
    <w:rsid w:val="00C7643E"/>
    <w:rsid w:val="00C95B46"/>
    <w:rsid w:val="00DC5D07"/>
    <w:rsid w:val="00DF4ACC"/>
    <w:rsid w:val="00E2177C"/>
    <w:rsid w:val="00E34CA0"/>
    <w:rsid w:val="00E66BD0"/>
    <w:rsid w:val="00F07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5:chartTrackingRefBased/>
  <w15:docId w15:val="{FD55EB19-9F5D-4287-A27F-1BCEC1BFE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113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11367"/>
    <w:rPr>
      <w:lang w:val="de-CH"/>
    </w:rPr>
  </w:style>
  <w:style w:type="paragraph" w:styleId="Fuzeile">
    <w:name w:val="footer"/>
    <w:basedOn w:val="Standard"/>
    <w:link w:val="FuzeileZchn"/>
    <w:uiPriority w:val="99"/>
    <w:unhideWhenUsed/>
    <w:rsid w:val="003113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11367"/>
    <w:rPr>
      <w:lang w:val="de-CH"/>
    </w:rPr>
  </w:style>
  <w:style w:type="paragraph" w:styleId="Listenabsatz">
    <w:name w:val="List Paragraph"/>
    <w:basedOn w:val="Standard"/>
    <w:uiPriority w:val="34"/>
    <w:qFormat/>
    <w:rsid w:val="00311367"/>
    <w:pPr>
      <w:ind w:left="720"/>
      <w:contextualSpacing/>
    </w:pPr>
  </w:style>
  <w:style w:type="table" w:styleId="Tabellenraster">
    <w:name w:val="Table Grid"/>
    <w:basedOn w:val="NormaleTabelle"/>
    <w:uiPriority w:val="39"/>
    <w:rsid w:val="001C1B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ECDD6B2E</Template>
  <TotalTime>0</TotalTime>
  <Pages>5</Pages>
  <Words>186</Words>
  <Characters>1177</Characters>
  <Application>Microsoft Office Word</Application>
  <DocSecurity>4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Naoko ...</dc:creator>
  <cp:keywords/>
  <dc:description/>
  <cp:lastModifiedBy>Bamert Ursi PHSG</cp:lastModifiedBy>
  <cp:revision>2</cp:revision>
  <dcterms:created xsi:type="dcterms:W3CDTF">2018-03-29T06:41:00Z</dcterms:created>
  <dcterms:modified xsi:type="dcterms:W3CDTF">2018-03-29T06:41:00Z</dcterms:modified>
</cp:coreProperties>
</file>