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CF58A4" w14:textId="39619633" w:rsidR="00C304CA" w:rsidRPr="009221BF" w:rsidRDefault="007A7B70" w:rsidP="005F0984">
      <w:pPr>
        <w:ind w:right="-432"/>
        <w:jc w:val="center"/>
        <w:rPr>
          <w:sz w:val="56"/>
          <w:lang w:val="de-CH"/>
        </w:rPr>
      </w:pPr>
      <w:bookmarkStart w:id="0" w:name="_GoBack"/>
      <w:bookmarkEnd w:id="0"/>
      <w:r w:rsidRPr="009221BF">
        <w:rPr>
          <w:sz w:val="56"/>
          <w:lang w:val="de-CH"/>
        </w:rPr>
        <w:t>Schokoladen-M</w:t>
      </w:r>
      <w:r w:rsidR="00155E20" w:rsidRPr="009221BF">
        <w:rPr>
          <w:sz w:val="56"/>
          <w:lang w:val="de-CH"/>
        </w:rPr>
        <w:t>a</w:t>
      </w:r>
      <w:r w:rsidRPr="009221BF">
        <w:rPr>
          <w:sz w:val="56"/>
          <w:lang w:val="de-CH"/>
        </w:rPr>
        <w:t>carons</w:t>
      </w:r>
    </w:p>
    <w:p w14:paraId="108864AC" w14:textId="38BC3C5C" w:rsidR="00BE63F3" w:rsidRPr="00B1246A" w:rsidRDefault="005F0984" w:rsidP="00CA6327">
      <w:pPr>
        <w:ind w:right="-432"/>
        <w:rPr>
          <w:sz w:val="22"/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 wp14:anchorId="738E8742" wp14:editId="5395E61D">
            <wp:simplePos x="0" y="0"/>
            <wp:positionH relativeFrom="column">
              <wp:posOffset>13970</wp:posOffset>
            </wp:positionH>
            <wp:positionV relativeFrom="paragraph">
              <wp:posOffset>64135</wp:posOffset>
            </wp:positionV>
            <wp:extent cx="3060000" cy="2293270"/>
            <wp:effectExtent l="0" t="0" r="0" b="0"/>
            <wp:wrapTight wrapText="bothSides">
              <wp:wrapPolygon edited="0">
                <wp:start x="0" y="0"/>
                <wp:lineTo x="0" y="21295"/>
                <wp:lineTo x="21340" y="21295"/>
                <wp:lineTo x="21340" y="0"/>
                <wp:lineTo x="0" y="0"/>
              </wp:wrapPolygon>
            </wp:wrapTight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018.jp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ACCD6" w14:textId="09C72AA9" w:rsidR="00BE63F3" w:rsidRPr="009221BF" w:rsidRDefault="00D70AC6" w:rsidP="005F0984">
      <w:pPr>
        <w:tabs>
          <w:tab w:val="left" w:pos="4536"/>
        </w:tabs>
        <w:ind w:left="5103" w:right="-432"/>
        <w:rPr>
          <w:sz w:val="32"/>
          <w:lang w:val="de-CH"/>
        </w:rPr>
      </w:pPr>
      <w:r w:rsidRPr="009221BF">
        <w:rPr>
          <w:b/>
          <w:sz w:val="36"/>
          <w:lang w:val="de-CH"/>
        </w:rPr>
        <w:t>Zutaten</w:t>
      </w:r>
      <w:r w:rsidRPr="009221BF">
        <w:rPr>
          <w:sz w:val="28"/>
          <w:lang w:val="de-CH"/>
        </w:rPr>
        <w:t xml:space="preserve"> </w:t>
      </w:r>
      <w:r w:rsidRPr="009221BF">
        <w:rPr>
          <w:sz w:val="32"/>
          <w:lang w:val="de-CH"/>
        </w:rPr>
        <w:t>ergibt ca. 20 Stück</w:t>
      </w:r>
    </w:p>
    <w:p w14:paraId="76E109FA" w14:textId="29EDC4DF" w:rsidR="00D70AC6" w:rsidRPr="00B1246A" w:rsidRDefault="00D70AC6" w:rsidP="005F0984">
      <w:pPr>
        <w:tabs>
          <w:tab w:val="left" w:pos="4536"/>
        </w:tabs>
        <w:ind w:left="5103" w:right="-432"/>
        <w:rPr>
          <w:lang w:val="de-CH"/>
        </w:rPr>
      </w:pPr>
      <w:r w:rsidRPr="00B1246A">
        <w:rPr>
          <w:lang w:val="de-CH"/>
        </w:rPr>
        <w:t>45 g gemahlene Mandeln</w:t>
      </w:r>
    </w:p>
    <w:p w14:paraId="3248ACAA" w14:textId="77777777" w:rsidR="00D70AC6" w:rsidRPr="00B1246A" w:rsidRDefault="00D70AC6" w:rsidP="005F0984">
      <w:pPr>
        <w:tabs>
          <w:tab w:val="left" w:pos="4536"/>
        </w:tabs>
        <w:ind w:left="5103" w:right="-432"/>
        <w:rPr>
          <w:lang w:val="de-CH"/>
        </w:rPr>
      </w:pPr>
      <w:r w:rsidRPr="00B1246A">
        <w:rPr>
          <w:lang w:val="de-CH"/>
        </w:rPr>
        <w:t>75 g Puderzucker</w:t>
      </w:r>
    </w:p>
    <w:p w14:paraId="2914BE84" w14:textId="77777777" w:rsidR="00B1246A" w:rsidRPr="00B1246A" w:rsidRDefault="00D70AC6" w:rsidP="005F0984">
      <w:pPr>
        <w:tabs>
          <w:tab w:val="left" w:pos="4536"/>
        </w:tabs>
        <w:ind w:left="5103" w:right="-432"/>
        <w:rPr>
          <w:lang w:val="de-CH"/>
        </w:rPr>
      </w:pPr>
      <w:r w:rsidRPr="00B1246A">
        <w:rPr>
          <w:lang w:val="de-CH"/>
        </w:rPr>
        <w:t xml:space="preserve">36 g Eiweiss eines mindestens 5 Tage alten Eies </w:t>
      </w:r>
    </w:p>
    <w:p w14:paraId="1BDD8FBE" w14:textId="73129521" w:rsidR="00D70AC6" w:rsidRPr="00B1246A" w:rsidRDefault="005F0984" w:rsidP="005F0984">
      <w:pPr>
        <w:tabs>
          <w:tab w:val="left" w:pos="4536"/>
          <w:tab w:val="left" w:pos="5245"/>
        </w:tabs>
        <w:ind w:left="5103" w:right="-432"/>
        <w:rPr>
          <w:sz w:val="22"/>
          <w:lang w:val="de-CH"/>
        </w:rPr>
      </w:pPr>
      <w:r>
        <w:rPr>
          <w:sz w:val="22"/>
          <w:lang w:val="de-CH"/>
        </w:rPr>
        <w:tab/>
      </w:r>
      <w:r w:rsidR="00302EAF">
        <w:rPr>
          <w:sz w:val="22"/>
          <w:lang w:val="de-CH"/>
        </w:rPr>
        <w:t>(entspricht ungefähr</w:t>
      </w:r>
      <w:r w:rsidR="00D70AC6" w:rsidRPr="00B1246A">
        <w:rPr>
          <w:sz w:val="22"/>
          <w:lang w:val="de-CH"/>
        </w:rPr>
        <w:t xml:space="preserve"> der Menge eines Eies)</w:t>
      </w:r>
    </w:p>
    <w:p w14:paraId="1DE031EF" w14:textId="77777777" w:rsidR="00D70AC6" w:rsidRPr="00B1246A" w:rsidRDefault="00D70AC6" w:rsidP="005F0984">
      <w:pPr>
        <w:tabs>
          <w:tab w:val="left" w:pos="4536"/>
        </w:tabs>
        <w:ind w:left="5103" w:right="-432"/>
        <w:rPr>
          <w:lang w:val="de-CH"/>
        </w:rPr>
      </w:pPr>
      <w:r w:rsidRPr="00B1246A">
        <w:rPr>
          <w:lang w:val="de-CH"/>
        </w:rPr>
        <w:t>10 g Zucker</w:t>
      </w:r>
    </w:p>
    <w:p w14:paraId="3CE8635C" w14:textId="77777777" w:rsidR="00D70AC6" w:rsidRPr="00B1246A" w:rsidRDefault="00D70AC6" w:rsidP="005F0984">
      <w:pPr>
        <w:tabs>
          <w:tab w:val="left" w:pos="4536"/>
        </w:tabs>
        <w:ind w:left="5103" w:right="-432"/>
        <w:rPr>
          <w:lang w:val="de-CH"/>
        </w:rPr>
      </w:pPr>
      <w:r w:rsidRPr="00B1246A">
        <w:rPr>
          <w:lang w:val="de-CH"/>
        </w:rPr>
        <w:t>1 EL Kakaopulver</w:t>
      </w:r>
    </w:p>
    <w:p w14:paraId="3A38897A" w14:textId="77777777" w:rsidR="00D70AC6" w:rsidRPr="00B1246A" w:rsidRDefault="00D70AC6" w:rsidP="005F0984">
      <w:pPr>
        <w:tabs>
          <w:tab w:val="left" w:pos="4536"/>
        </w:tabs>
        <w:ind w:left="5103" w:right="-432"/>
        <w:rPr>
          <w:sz w:val="22"/>
          <w:lang w:val="de-CH"/>
        </w:rPr>
      </w:pPr>
    </w:p>
    <w:p w14:paraId="25FEEAFC" w14:textId="77777777" w:rsidR="00D70AC6" w:rsidRPr="009221BF" w:rsidRDefault="00D70AC6" w:rsidP="005F0984">
      <w:pPr>
        <w:tabs>
          <w:tab w:val="left" w:pos="4536"/>
        </w:tabs>
        <w:ind w:left="5103" w:right="-432"/>
        <w:rPr>
          <w:b/>
          <w:lang w:val="de-CH"/>
        </w:rPr>
      </w:pPr>
      <w:r w:rsidRPr="009221BF">
        <w:rPr>
          <w:b/>
          <w:lang w:val="de-CH"/>
        </w:rPr>
        <w:t>für die Füllung:</w:t>
      </w:r>
    </w:p>
    <w:p w14:paraId="3F897AF9" w14:textId="00F2D07E" w:rsidR="00D70AC6" w:rsidRPr="00B1246A" w:rsidRDefault="00D70AC6" w:rsidP="005F0984">
      <w:pPr>
        <w:tabs>
          <w:tab w:val="left" w:pos="4536"/>
        </w:tabs>
        <w:ind w:left="5103" w:right="-432"/>
        <w:rPr>
          <w:lang w:val="de-CH"/>
        </w:rPr>
      </w:pPr>
      <w:r w:rsidRPr="00B1246A">
        <w:rPr>
          <w:lang w:val="de-CH"/>
        </w:rPr>
        <w:t>100 g frische Sahne</w:t>
      </w:r>
    </w:p>
    <w:p w14:paraId="183F697E" w14:textId="609CD3EC" w:rsidR="00D70AC6" w:rsidRDefault="00D70AC6" w:rsidP="005F0984">
      <w:pPr>
        <w:tabs>
          <w:tab w:val="left" w:pos="4536"/>
        </w:tabs>
        <w:ind w:left="5103" w:right="-432"/>
        <w:rPr>
          <w:lang w:val="de-CH"/>
        </w:rPr>
      </w:pPr>
      <w:r w:rsidRPr="00B1246A">
        <w:rPr>
          <w:lang w:val="de-CH"/>
        </w:rPr>
        <w:t>100 g Zartbitterschokolade, in kleinen Stücken</w:t>
      </w:r>
    </w:p>
    <w:p w14:paraId="62F1819F" w14:textId="282D6B7A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08489209" w14:textId="7180EF8C" w:rsidR="009221BF" w:rsidRDefault="00971355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9504" behindDoc="0" locked="0" layoutInCell="1" allowOverlap="1" wp14:anchorId="728AB5C1" wp14:editId="38A9D116">
            <wp:simplePos x="0" y="0"/>
            <wp:positionH relativeFrom="column">
              <wp:posOffset>17145</wp:posOffset>
            </wp:positionH>
            <wp:positionV relativeFrom="paragraph">
              <wp:posOffset>175895</wp:posOffset>
            </wp:positionV>
            <wp:extent cx="3059430" cy="2239010"/>
            <wp:effectExtent l="0" t="0" r="0" b="0"/>
            <wp:wrapTight wrapText="bothSides">
              <wp:wrapPolygon edited="0">
                <wp:start x="0" y="0"/>
                <wp:lineTo x="0" y="21318"/>
                <wp:lineTo x="21340" y="21318"/>
                <wp:lineTo x="21340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224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CE041" w14:textId="511A5FC4" w:rsidR="009221BF" w:rsidRPr="00102778" w:rsidRDefault="009221BF" w:rsidP="00102778">
      <w:pPr>
        <w:tabs>
          <w:tab w:val="left" w:pos="4536"/>
        </w:tabs>
        <w:ind w:left="5103" w:right="-432"/>
        <w:rPr>
          <w:b/>
          <w:lang w:val="de-CH"/>
        </w:rPr>
      </w:pPr>
      <w:r w:rsidRPr="009221BF">
        <w:rPr>
          <w:b/>
          <w:lang w:val="de-CH"/>
        </w:rPr>
        <w:t>Verwendete Geräte und Arbeitsmaterialien:</w:t>
      </w:r>
    </w:p>
    <w:p w14:paraId="50841725" w14:textId="00EDCB1D" w:rsidR="009221BF" w:rsidRDefault="00FD612B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 xml:space="preserve">zwei </w:t>
      </w:r>
      <w:r w:rsidR="00B0672D">
        <w:rPr>
          <w:lang w:val="de-CH"/>
        </w:rPr>
        <w:t>Schüssel</w:t>
      </w:r>
      <w:r>
        <w:rPr>
          <w:lang w:val="de-CH"/>
        </w:rPr>
        <w:t>n</w:t>
      </w:r>
    </w:p>
    <w:p w14:paraId="5D5AB5E1" w14:textId="05D9A7E6" w:rsidR="00B0672D" w:rsidRDefault="000B7533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 xml:space="preserve">grosses </w:t>
      </w:r>
      <w:r w:rsidR="00B0672D">
        <w:rPr>
          <w:lang w:val="de-CH"/>
        </w:rPr>
        <w:t>Sieb</w:t>
      </w:r>
    </w:p>
    <w:p w14:paraId="3854F0EC" w14:textId="392753AB" w:rsidR="00B0672D" w:rsidRDefault="00B0672D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Handmixer</w:t>
      </w:r>
    </w:p>
    <w:p w14:paraId="23F640F9" w14:textId="34C19E57" w:rsidR="00B0672D" w:rsidRDefault="00B0672D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Litermass</w:t>
      </w:r>
    </w:p>
    <w:p w14:paraId="7678D841" w14:textId="36FDE176" w:rsidR="009221BF" w:rsidRDefault="00B0672D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Esslöffel</w:t>
      </w:r>
      <w:r w:rsidR="00901C2F">
        <w:rPr>
          <w:lang w:val="de-CH"/>
        </w:rPr>
        <w:t xml:space="preserve"> und Teelöffel</w:t>
      </w:r>
    </w:p>
    <w:p w14:paraId="02E43392" w14:textId="7BD86093" w:rsidR="00B0672D" w:rsidRDefault="00102778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m</w:t>
      </w:r>
      <w:r w:rsidR="00B0672D">
        <w:rPr>
          <w:lang w:val="de-CH"/>
        </w:rPr>
        <w:t>it Backpapier ausgelegtes Blech</w:t>
      </w:r>
      <w:r w:rsidR="00901C2F">
        <w:rPr>
          <w:lang w:val="de-CH"/>
        </w:rPr>
        <w:t xml:space="preserve"> und Backofen</w:t>
      </w:r>
    </w:p>
    <w:p w14:paraId="150D3272" w14:textId="58B6905F" w:rsidR="009221BF" w:rsidRDefault="00B0672D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Spritzbeutel</w:t>
      </w:r>
    </w:p>
    <w:p w14:paraId="630A1DCA" w14:textId="09AE5A3F" w:rsidR="009221BF" w:rsidRDefault="00102778" w:rsidP="00102778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k</w:t>
      </w:r>
      <w:r w:rsidR="00B0672D">
        <w:rPr>
          <w:lang w:val="de-CH"/>
        </w:rPr>
        <w:t>leine Pfanne</w:t>
      </w:r>
    </w:p>
    <w:p w14:paraId="00C8DF22" w14:textId="3524D054" w:rsidR="00102778" w:rsidRDefault="00102778" w:rsidP="00102778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Gummischaber</w:t>
      </w:r>
    </w:p>
    <w:p w14:paraId="1625C346" w14:textId="33FF21C4" w:rsidR="009221BF" w:rsidRDefault="00FD612B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Spatel</w:t>
      </w:r>
    </w:p>
    <w:p w14:paraId="3D95B9A1" w14:textId="0CBCA7D5" w:rsidR="00FD612B" w:rsidRDefault="00FD612B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Schwingbesen</w:t>
      </w:r>
    </w:p>
    <w:p w14:paraId="5DBF3E0F" w14:textId="3EA28516" w:rsidR="00FD612B" w:rsidRDefault="00FD612B" w:rsidP="00901C2F">
      <w:pPr>
        <w:tabs>
          <w:tab w:val="left" w:pos="4536"/>
        </w:tabs>
        <w:ind w:right="-432"/>
        <w:rPr>
          <w:lang w:val="de-CH"/>
        </w:rPr>
      </w:pPr>
    </w:p>
    <w:p w14:paraId="7D186782" w14:textId="6AF497AA" w:rsidR="00FD612B" w:rsidRDefault="00901C2F" w:rsidP="00971355">
      <w:pPr>
        <w:tabs>
          <w:tab w:val="left" w:pos="4536"/>
        </w:tabs>
        <w:ind w:right="-432"/>
        <w:rPr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1312" behindDoc="0" locked="0" layoutInCell="1" allowOverlap="1" wp14:anchorId="1DAC1787" wp14:editId="00ABA2EC">
            <wp:simplePos x="0" y="0"/>
            <wp:positionH relativeFrom="column">
              <wp:posOffset>19685</wp:posOffset>
            </wp:positionH>
            <wp:positionV relativeFrom="paragraph">
              <wp:posOffset>91440</wp:posOffset>
            </wp:positionV>
            <wp:extent cx="3059430" cy="2447925"/>
            <wp:effectExtent l="0" t="0" r="0" b="0"/>
            <wp:wrapTight wrapText="bothSides">
              <wp:wrapPolygon edited="0">
                <wp:start x="0" y="0"/>
                <wp:lineTo x="0" y="21292"/>
                <wp:lineTo x="21340" y="21292"/>
                <wp:lineTo x="21340" y="0"/>
                <wp:lineTo x="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021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91A96" w14:textId="4F257489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4977868B" w14:textId="77777777" w:rsidR="00CA6327" w:rsidRDefault="00CA6327" w:rsidP="00901C2F">
      <w:pPr>
        <w:tabs>
          <w:tab w:val="left" w:pos="4536"/>
        </w:tabs>
        <w:ind w:right="-432"/>
        <w:rPr>
          <w:lang w:val="de-CH"/>
        </w:rPr>
      </w:pPr>
    </w:p>
    <w:p w14:paraId="7FC41861" w14:textId="77777777" w:rsidR="00901C2F" w:rsidRDefault="00901C2F" w:rsidP="00901C2F">
      <w:pPr>
        <w:tabs>
          <w:tab w:val="left" w:pos="4536"/>
        </w:tabs>
        <w:ind w:right="-432"/>
        <w:rPr>
          <w:lang w:val="de-CH"/>
        </w:rPr>
      </w:pPr>
    </w:p>
    <w:p w14:paraId="6606A220" w14:textId="4AE5A320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27869F03" w14:textId="1C6D5380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Die gemahlenen Mandeln, den Puderzucker und den Kakao durch ein feines Sieb geben. Die Reste im Sieb bitte nicht mehr verwenden oder in einen Zerkleinerer geben.</w:t>
      </w:r>
    </w:p>
    <w:p w14:paraId="23E5762F" w14:textId="77777777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34F3A58B" w14:textId="77777777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02228F61" w14:textId="77777777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2DE9BC98" w14:textId="77777777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7B9EA258" w14:textId="77777777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0FC71138" w14:textId="275EC1A0" w:rsidR="00CA6327" w:rsidRDefault="00CA6327" w:rsidP="00CA6327">
      <w:pPr>
        <w:tabs>
          <w:tab w:val="left" w:pos="567"/>
          <w:tab w:val="left" w:pos="4536"/>
        </w:tabs>
        <w:ind w:left="5103" w:right="-432"/>
        <w:rPr>
          <w:lang w:val="de-CH"/>
        </w:rPr>
      </w:pPr>
      <w:r>
        <w:rPr>
          <w:noProof/>
          <w:lang w:val="de-CH" w:eastAsia="de-CH"/>
        </w:rPr>
        <w:lastRenderedPageBreak/>
        <w:drawing>
          <wp:anchor distT="0" distB="0" distL="114300" distR="114300" simplePos="0" relativeHeight="251662336" behindDoc="0" locked="0" layoutInCell="1" allowOverlap="1" wp14:anchorId="343C87EA" wp14:editId="2029FA79">
            <wp:simplePos x="0" y="0"/>
            <wp:positionH relativeFrom="column">
              <wp:posOffset>21590</wp:posOffset>
            </wp:positionH>
            <wp:positionV relativeFrom="paragraph">
              <wp:posOffset>174787</wp:posOffset>
            </wp:positionV>
            <wp:extent cx="3059430" cy="2912110"/>
            <wp:effectExtent l="0" t="0" r="0" b="8890"/>
            <wp:wrapTight wrapText="bothSides">
              <wp:wrapPolygon edited="0">
                <wp:start x="0" y="0"/>
                <wp:lineTo x="0" y="21478"/>
                <wp:lineTo x="21340" y="21478"/>
                <wp:lineTo x="21340" y="0"/>
                <wp:lineTo x="0" y="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023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C3F93" w14:textId="5E135989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1C4FC704" w14:textId="34BC1446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02E33377" w14:textId="4AE6C7EB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613A0AB0" w14:textId="42535CEA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655948C1" w14:textId="77777777" w:rsidR="00F42472" w:rsidRDefault="00F42472" w:rsidP="005F0984">
      <w:pPr>
        <w:tabs>
          <w:tab w:val="left" w:pos="4536"/>
        </w:tabs>
        <w:ind w:left="5103" w:right="-432"/>
        <w:rPr>
          <w:lang w:val="de-CH"/>
        </w:rPr>
      </w:pPr>
    </w:p>
    <w:p w14:paraId="1D6A5449" w14:textId="77777777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5F4E448E" w14:textId="41480B8D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Das Eiweiss mit dem Handmixer schlagen bis es schaumig wird. Dann den Zucker dazugeben und weiterschlagen.</w:t>
      </w:r>
    </w:p>
    <w:p w14:paraId="750393BA" w14:textId="77777777" w:rsidR="00CA6327" w:rsidRDefault="00CA6327" w:rsidP="00E02173">
      <w:pPr>
        <w:tabs>
          <w:tab w:val="left" w:pos="4536"/>
        </w:tabs>
        <w:ind w:right="-432"/>
        <w:rPr>
          <w:lang w:val="de-CH"/>
        </w:rPr>
      </w:pPr>
    </w:p>
    <w:p w14:paraId="25474BB8" w14:textId="77777777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3B30A324" w14:textId="77777777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250164BE" w14:textId="77777777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418296E7" w14:textId="77777777" w:rsidR="00CA6327" w:rsidRDefault="00CA6327" w:rsidP="005F0984">
      <w:pPr>
        <w:tabs>
          <w:tab w:val="left" w:pos="4536"/>
        </w:tabs>
        <w:ind w:left="5103" w:right="-432"/>
        <w:rPr>
          <w:lang w:val="de-CH"/>
        </w:rPr>
      </w:pPr>
    </w:p>
    <w:p w14:paraId="2AF01A16" w14:textId="77777777" w:rsidR="00302EAF" w:rsidRDefault="00302EAF" w:rsidP="00E02173">
      <w:pPr>
        <w:tabs>
          <w:tab w:val="left" w:pos="142"/>
          <w:tab w:val="left" w:pos="4536"/>
        </w:tabs>
        <w:ind w:left="5103" w:right="-432"/>
        <w:rPr>
          <w:lang w:val="de-CH"/>
        </w:rPr>
      </w:pPr>
    </w:p>
    <w:p w14:paraId="582584A6" w14:textId="77777777" w:rsidR="00302EAF" w:rsidRDefault="00302EAF" w:rsidP="00E02173">
      <w:pPr>
        <w:tabs>
          <w:tab w:val="left" w:pos="142"/>
          <w:tab w:val="left" w:pos="4536"/>
        </w:tabs>
        <w:ind w:left="5103" w:right="-432"/>
        <w:rPr>
          <w:lang w:val="de-CH"/>
        </w:rPr>
      </w:pPr>
    </w:p>
    <w:p w14:paraId="325EB929" w14:textId="41819299" w:rsidR="00302EAF" w:rsidRDefault="00302EAF" w:rsidP="00E02173">
      <w:pPr>
        <w:tabs>
          <w:tab w:val="left" w:pos="142"/>
          <w:tab w:val="left" w:pos="4536"/>
        </w:tabs>
        <w:ind w:left="5103" w:right="-432"/>
        <w:rPr>
          <w:lang w:val="de-CH"/>
        </w:rPr>
      </w:pPr>
    </w:p>
    <w:p w14:paraId="76F22019" w14:textId="22E1BF97" w:rsidR="00302EAF" w:rsidRDefault="00FD612B" w:rsidP="009221BF">
      <w:pPr>
        <w:tabs>
          <w:tab w:val="left" w:pos="142"/>
          <w:tab w:val="left" w:pos="4536"/>
        </w:tabs>
        <w:ind w:left="5103" w:right="-432"/>
        <w:rPr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3360" behindDoc="0" locked="0" layoutInCell="1" allowOverlap="1" wp14:anchorId="442A6D7F" wp14:editId="5FA456CB">
            <wp:simplePos x="0" y="0"/>
            <wp:positionH relativeFrom="column">
              <wp:posOffset>16510</wp:posOffset>
            </wp:positionH>
            <wp:positionV relativeFrom="paragraph">
              <wp:posOffset>8093</wp:posOffset>
            </wp:positionV>
            <wp:extent cx="3059430" cy="2037080"/>
            <wp:effectExtent l="0" t="0" r="0" b="0"/>
            <wp:wrapTight wrapText="bothSides">
              <wp:wrapPolygon edited="0">
                <wp:start x="0" y="0"/>
                <wp:lineTo x="0" y="21277"/>
                <wp:lineTo x="21340" y="21277"/>
                <wp:lineTo x="21340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026.jp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8E418" w14:textId="697B70F1" w:rsidR="00CA6327" w:rsidRDefault="00CA6327" w:rsidP="007A7B70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Das Mandel-Puderzucker-Mehl nun in drei Portionen mit der Eiweissmasse verrühren. Dafür 1/3 des Mandel-Puderzucker-Mehls zur Eiwei</w:t>
      </w:r>
      <w:r w:rsidR="00901C2F">
        <w:rPr>
          <w:lang w:val="de-CH"/>
        </w:rPr>
        <w:t>ssmasse geben und mit einem Gummi</w:t>
      </w:r>
      <w:r>
        <w:rPr>
          <w:lang w:val="de-CH"/>
        </w:rPr>
        <w:t>schaber</w:t>
      </w:r>
      <w:r w:rsidR="00E02173">
        <w:rPr>
          <w:lang w:val="de-CH"/>
        </w:rPr>
        <w:t xml:space="preserve"> in gleichmässigen</w:t>
      </w:r>
      <w:r w:rsidR="00901C2F">
        <w:rPr>
          <w:lang w:val="de-CH"/>
        </w:rPr>
        <w:t>,</w:t>
      </w:r>
      <w:r w:rsidR="00E02173">
        <w:rPr>
          <w:lang w:val="de-CH"/>
        </w:rPr>
        <w:t xml:space="preserve"> runden Bewegungen vollständig unterrühren. Ebenso das zweite und das dritte Drittel. Die entstandene Masse sollte nicht zu flüssig und nicht zu fest sein.</w:t>
      </w:r>
    </w:p>
    <w:p w14:paraId="355858EE" w14:textId="77777777" w:rsidR="009221BF" w:rsidRDefault="009221BF" w:rsidP="009221BF">
      <w:pPr>
        <w:tabs>
          <w:tab w:val="left" w:pos="4536"/>
        </w:tabs>
        <w:ind w:right="-432"/>
        <w:rPr>
          <w:lang w:val="de-CH"/>
        </w:rPr>
      </w:pPr>
    </w:p>
    <w:p w14:paraId="1958639D" w14:textId="77777777" w:rsidR="009221BF" w:rsidRDefault="009221BF" w:rsidP="007A7B70">
      <w:pPr>
        <w:tabs>
          <w:tab w:val="left" w:pos="4536"/>
        </w:tabs>
        <w:ind w:left="5103" w:right="-432"/>
        <w:rPr>
          <w:lang w:val="de-CH"/>
        </w:rPr>
      </w:pPr>
    </w:p>
    <w:p w14:paraId="110E7F77" w14:textId="74DD8948" w:rsidR="009221BF" w:rsidRDefault="009221BF" w:rsidP="007A7B70">
      <w:pPr>
        <w:tabs>
          <w:tab w:val="left" w:pos="4536"/>
        </w:tabs>
        <w:ind w:left="5103" w:right="-432"/>
        <w:rPr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4384" behindDoc="0" locked="0" layoutInCell="1" allowOverlap="1" wp14:anchorId="48A092A7" wp14:editId="7F86A9FC">
            <wp:simplePos x="0" y="0"/>
            <wp:positionH relativeFrom="column">
              <wp:posOffset>17780</wp:posOffset>
            </wp:positionH>
            <wp:positionV relativeFrom="paragraph">
              <wp:posOffset>111922</wp:posOffset>
            </wp:positionV>
            <wp:extent cx="3059430" cy="2569845"/>
            <wp:effectExtent l="0" t="0" r="0" b="0"/>
            <wp:wrapTight wrapText="bothSides">
              <wp:wrapPolygon edited="0">
                <wp:start x="0" y="0"/>
                <wp:lineTo x="0" y="21349"/>
                <wp:lineTo x="21340" y="21349"/>
                <wp:lineTo x="21340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029.jp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22622" w14:textId="479FD12B" w:rsidR="00E02173" w:rsidRDefault="00E02173" w:rsidP="009221BF">
      <w:pPr>
        <w:tabs>
          <w:tab w:val="left" w:pos="0"/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Die Masse in einen Spritzbeutel füllen und auf einem mit Backpapier ausgelegten Blech</w:t>
      </w:r>
      <w:r w:rsidR="00901C2F">
        <w:rPr>
          <w:lang w:val="de-CH"/>
        </w:rPr>
        <w:t xml:space="preserve"> kleine Kreise spritzen, etwa 2.</w:t>
      </w:r>
      <w:r>
        <w:rPr>
          <w:lang w:val="de-CH"/>
        </w:rPr>
        <w:t>5 cm Durchmesser.</w:t>
      </w:r>
    </w:p>
    <w:p w14:paraId="5F3DAE82" w14:textId="7D364F7E" w:rsidR="00E02173" w:rsidRDefault="007A7B70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Tipp: Um schöne, runde Macarons</w:t>
      </w:r>
      <w:r w:rsidR="00E02173">
        <w:rPr>
          <w:lang w:val="de-CH"/>
        </w:rPr>
        <w:t xml:space="preserve"> zu bekommen, kann man auf dem Backpapier mit</w:t>
      </w:r>
      <w:r w:rsidR="00DB2B78">
        <w:rPr>
          <w:lang w:val="de-CH"/>
        </w:rPr>
        <w:t xml:space="preserve"> einer 2 Fr.-Münze Kreise vorzeichnen</w:t>
      </w:r>
      <w:r w:rsidR="00DD18D6">
        <w:rPr>
          <w:lang w:val="de-CH"/>
        </w:rPr>
        <w:t>.</w:t>
      </w:r>
    </w:p>
    <w:p w14:paraId="6D38F0A6" w14:textId="4570253F" w:rsidR="00DD18D6" w:rsidRPr="007A7B70" w:rsidRDefault="00DD18D6" w:rsidP="005F0984">
      <w:pPr>
        <w:tabs>
          <w:tab w:val="left" w:pos="4536"/>
        </w:tabs>
        <w:ind w:left="5103" w:right="-432"/>
        <w:rPr>
          <w:sz w:val="11"/>
          <w:lang w:val="de-CH"/>
        </w:rPr>
      </w:pPr>
    </w:p>
    <w:p w14:paraId="7043D15A" w14:textId="0D5A65DE" w:rsidR="00DD18D6" w:rsidRDefault="007A7B70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Nun die Macaronschalen für 15 bis 30 Minuten ruhen lassen. Den Backofen auf 150 °C Ober- und Unterhitze vorheizen.</w:t>
      </w:r>
    </w:p>
    <w:p w14:paraId="51F93F8C" w14:textId="1B8A70D7" w:rsidR="007A7B70" w:rsidRPr="007A7B70" w:rsidRDefault="007A7B70" w:rsidP="007A7B70">
      <w:pPr>
        <w:tabs>
          <w:tab w:val="left" w:pos="4536"/>
        </w:tabs>
        <w:ind w:right="-432"/>
        <w:rPr>
          <w:sz w:val="11"/>
          <w:szCs w:val="11"/>
          <w:lang w:val="de-CH"/>
        </w:rPr>
      </w:pPr>
    </w:p>
    <w:p w14:paraId="22BE1094" w14:textId="26FF927C" w:rsidR="007A7B70" w:rsidRDefault="007A7B70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 xml:space="preserve">Nach der Ruhezeit die Macaronschalen </w:t>
      </w:r>
    </w:p>
    <w:p w14:paraId="09835A0A" w14:textId="31E461DA" w:rsidR="007A7B70" w:rsidRDefault="007A7B70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 xml:space="preserve">14 bis 15 Minuten auf der mittleren Schiene bei </w:t>
      </w:r>
    </w:p>
    <w:p w14:paraId="6207CB07" w14:textId="457303C0" w:rsidR="007A7B70" w:rsidRDefault="007A7B70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145 °C Ober- und Unterhitze backen.</w:t>
      </w:r>
    </w:p>
    <w:p w14:paraId="5598C824" w14:textId="45C61364" w:rsidR="00D6405F" w:rsidRDefault="00D6405F" w:rsidP="005F0984">
      <w:pPr>
        <w:tabs>
          <w:tab w:val="left" w:pos="4536"/>
        </w:tabs>
        <w:ind w:left="5103" w:right="-432"/>
        <w:rPr>
          <w:lang w:val="de-CH"/>
        </w:rPr>
      </w:pPr>
    </w:p>
    <w:p w14:paraId="6889D926" w14:textId="65E9AF3B" w:rsidR="0093086E" w:rsidRDefault="0093086E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noProof/>
          <w:lang w:val="de-CH" w:eastAsia="de-CH"/>
        </w:rPr>
        <w:lastRenderedPageBreak/>
        <w:drawing>
          <wp:anchor distT="0" distB="0" distL="114300" distR="114300" simplePos="0" relativeHeight="251658240" behindDoc="0" locked="0" layoutInCell="1" allowOverlap="1" wp14:anchorId="35671AA4" wp14:editId="34306C29">
            <wp:simplePos x="0" y="0"/>
            <wp:positionH relativeFrom="column">
              <wp:posOffset>20955</wp:posOffset>
            </wp:positionH>
            <wp:positionV relativeFrom="paragraph">
              <wp:posOffset>85725</wp:posOffset>
            </wp:positionV>
            <wp:extent cx="3059430" cy="2292985"/>
            <wp:effectExtent l="0" t="0" r="0" b="0"/>
            <wp:wrapTight wrapText="bothSides">
              <wp:wrapPolygon edited="0">
                <wp:start x="0" y="0"/>
                <wp:lineTo x="0" y="21295"/>
                <wp:lineTo x="21340" y="21295"/>
                <wp:lineTo x="21340" y="0"/>
                <wp:lineTo x="0" y="0"/>
              </wp:wrapPolygon>
            </wp:wrapTight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034.jp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6BE04" w14:textId="1123BD27" w:rsidR="0093086E" w:rsidRDefault="0093086E" w:rsidP="005F0984">
      <w:pPr>
        <w:tabs>
          <w:tab w:val="left" w:pos="4536"/>
        </w:tabs>
        <w:ind w:left="5103" w:right="-432"/>
        <w:rPr>
          <w:lang w:val="de-CH"/>
        </w:rPr>
      </w:pPr>
    </w:p>
    <w:p w14:paraId="6142EE55" w14:textId="530DC28F" w:rsidR="00D6405F" w:rsidRDefault="00D6405F" w:rsidP="005F0984">
      <w:pPr>
        <w:tabs>
          <w:tab w:val="left" w:pos="4536"/>
        </w:tabs>
        <w:ind w:left="5103" w:right="-432"/>
        <w:rPr>
          <w:lang w:val="de-CH"/>
        </w:rPr>
      </w:pPr>
    </w:p>
    <w:p w14:paraId="5FBE2A3D" w14:textId="6ECD7080" w:rsidR="00D6405F" w:rsidRDefault="0093086E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 xml:space="preserve">Für die Füllung die Sahne </w:t>
      </w:r>
      <w:r w:rsidR="00B0672D">
        <w:rPr>
          <w:lang w:val="de-CH"/>
        </w:rPr>
        <w:t xml:space="preserve">in einer kleinen Pfanne </w:t>
      </w:r>
      <w:r>
        <w:rPr>
          <w:lang w:val="de-CH"/>
        </w:rPr>
        <w:t xml:space="preserve">erhitzen, auf die Schokolade giessen und so lange verrühren bis sich Schokolade und Sahne vollständig vermischt haben. </w:t>
      </w:r>
    </w:p>
    <w:p w14:paraId="700D6643" w14:textId="45129258" w:rsidR="0093086E" w:rsidRDefault="0093086E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Die Füllung abdecken und etwa 30 Minuten im Kühlschrank abkühlen und fest werden lassen.</w:t>
      </w:r>
    </w:p>
    <w:p w14:paraId="060A12ED" w14:textId="77777777" w:rsidR="0093086E" w:rsidRDefault="0093086E" w:rsidP="005F0984">
      <w:pPr>
        <w:tabs>
          <w:tab w:val="left" w:pos="4536"/>
        </w:tabs>
        <w:ind w:left="5103" w:right="-432"/>
        <w:rPr>
          <w:lang w:val="de-CH"/>
        </w:rPr>
      </w:pPr>
    </w:p>
    <w:p w14:paraId="4B84C0AD" w14:textId="77777777" w:rsidR="0093086E" w:rsidRDefault="0093086E" w:rsidP="005F0984">
      <w:pPr>
        <w:tabs>
          <w:tab w:val="left" w:pos="4536"/>
        </w:tabs>
        <w:ind w:left="5103" w:right="-432"/>
        <w:rPr>
          <w:lang w:val="de-CH"/>
        </w:rPr>
      </w:pPr>
    </w:p>
    <w:p w14:paraId="6D238BBF" w14:textId="77777777" w:rsidR="0093086E" w:rsidRDefault="0093086E" w:rsidP="005F0984">
      <w:pPr>
        <w:tabs>
          <w:tab w:val="left" w:pos="4536"/>
        </w:tabs>
        <w:ind w:left="5103" w:right="-432"/>
        <w:rPr>
          <w:lang w:val="de-CH"/>
        </w:rPr>
      </w:pPr>
    </w:p>
    <w:p w14:paraId="41C115B1" w14:textId="77777777" w:rsidR="009221BF" w:rsidRDefault="009221BF" w:rsidP="005F0984">
      <w:pPr>
        <w:tabs>
          <w:tab w:val="left" w:pos="4536"/>
        </w:tabs>
        <w:ind w:left="5103" w:right="-432"/>
        <w:rPr>
          <w:lang w:val="de-CH"/>
        </w:rPr>
      </w:pPr>
    </w:p>
    <w:p w14:paraId="3A5DA3A8" w14:textId="3A178F96" w:rsidR="00302EAF" w:rsidRDefault="00302EAF" w:rsidP="005F0984">
      <w:pPr>
        <w:tabs>
          <w:tab w:val="left" w:pos="4536"/>
        </w:tabs>
        <w:ind w:left="5103" w:right="-432"/>
        <w:rPr>
          <w:lang w:val="de-CH"/>
        </w:rPr>
      </w:pPr>
    </w:p>
    <w:p w14:paraId="26E917A2" w14:textId="34EC41DD" w:rsidR="00F12E7F" w:rsidRDefault="00FD612B" w:rsidP="00F12E7F">
      <w:pPr>
        <w:tabs>
          <w:tab w:val="left" w:pos="142"/>
          <w:tab w:val="left" w:pos="4536"/>
        </w:tabs>
        <w:ind w:left="5103" w:right="-432"/>
        <w:rPr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6432" behindDoc="0" locked="0" layoutInCell="1" allowOverlap="1" wp14:anchorId="3EE4DB30" wp14:editId="37E2D1A5">
            <wp:simplePos x="0" y="0"/>
            <wp:positionH relativeFrom="column">
              <wp:posOffset>16510</wp:posOffset>
            </wp:positionH>
            <wp:positionV relativeFrom="paragraph">
              <wp:posOffset>16983</wp:posOffset>
            </wp:positionV>
            <wp:extent cx="3059430" cy="2724785"/>
            <wp:effectExtent l="0" t="0" r="0" b="0"/>
            <wp:wrapTight wrapText="bothSides">
              <wp:wrapPolygon edited="0">
                <wp:start x="0" y="0"/>
                <wp:lineTo x="0" y="21343"/>
                <wp:lineTo x="21340" y="21343"/>
                <wp:lineTo x="21340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037.jp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C5FF7" w14:textId="27E515BB" w:rsidR="00F12E7F" w:rsidRDefault="00F12E7F" w:rsidP="00F12E7F">
      <w:pPr>
        <w:tabs>
          <w:tab w:val="left" w:pos="142"/>
          <w:tab w:val="left" w:pos="4536"/>
        </w:tabs>
        <w:ind w:left="5103" w:right="-432"/>
        <w:rPr>
          <w:lang w:val="de-CH"/>
        </w:rPr>
      </w:pPr>
    </w:p>
    <w:p w14:paraId="442DE9F3" w14:textId="77777777" w:rsidR="00F12E7F" w:rsidRDefault="00F12E7F" w:rsidP="00F12E7F">
      <w:pPr>
        <w:tabs>
          <w:tab w:val="left" w:pos="142"/>
          <w:tab w:val="left" w:pos="4536"/>
        </w:tabs>
        <w:ind w:left="5103" w:right="-432"/>
        <w:rPr>
          <w:lang w:val="de-CH"/>
        </w:rPr>
      </w:pPr>
    </w:p>
    <w:p w14:paraId="32BF402E" w14:textId="77777777" w:rsidR="00F12E7F" w:rsidRDefault="00F12E7F" w:rsidP="00F12E7F">
      <w:pPr>
        <w:tabs>
          <w:tab w:val="left" w:pos="142"/>
          <w:tab w:val="left" w:pos="4536"/>
        </w:tabs>
        <w:ind w:left="5103" w:right="-432"/>
        <w:rPr>
          <w:lang w:val="de-CH"/>
        </w:rPr>
      </w:pPr>
    </w:p>
    <w:p w14:paraId="13EE21E4" w14:textId="0E6E91C3" w:rsidR="0093086E" w:rsidRDefault="0093086E" w:rsidP="00F12E7F">
      <w:pPr>
        <w:tabs>
          <w:tab w:val="left" w:pos="142"/>
          <w:tab w:val="left" w:pos="4536"/>
        </w:tabs>
        <w:ind w:left="5103" w:right="-432"/>
        <w:rPr>
          <w:lang w:val="de-CH"/>
        </w:rPr>
      </w:pPr>
    </w:p>
    <w:p w14:paraId="3196E6FE" w14:textId="6C6CDBD7" w:rsidR="0093086E" w:rsidRDefault="0093086E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 xml:space="preserve">Die abgekühlten Macaronschalen können vorsichtig mit einem </w:t>
      </w:r>
      <w:r w:rsidR="00F12E7F">
        <w:rPr>
          <w:lang w:val="de-CH"/>
        </w:rPr>
        <w:t>Spatel vom Backpapier ab</w:t>
      </w:r>
      <w:r w:rsidR="00901C2F">
        <w:rPr>
          <w:lang w:val="de-CH"/>
        </w:rPr>
        <w:t>gelöst werden</w:t>
      </w:r>
      <w:r w:rsidR="00F12E7F">
        <w:rPr>
          <w:lang w:val="de-CH"/>
        </w:rPr>
        <w:t>.</w:t>
      </w:r>
    </w:p>
    <w:p w14:paraId="1213E788" w14:textId="77777777" w:rsidR="00F12E7F" w:rsidRDefault="00F12E7F" w:rsidP="005F0984">
      <w:pPr>
        <w:tabs>
          <w:tab w:val="left" w:pos="4536"/>
        </w:tabs>
        <w:ind w:left="5103" w:right="-432"/>
        <w:rPr>
          <w:lang w:val="de-CH"/>
        </w:rPr>
      </w:pPr>
    </w:p>
    <w:p w14:paraId="5715FCD1" w14:textId="77777777" w:rsidR="00F12E7F" w:rsidRDefault="00F12E7F" w:rsidP="005F0984">
      <w:pPr>
        <w:tabs>
          <w:tab w:val="left" w:pos="4536"/>
        </w:tabs>
        <w:ind w:left="5103" w:right="-432"/>
        <w:rPr>
          <w:lang w:val="de-CH"/>
        </w:rPr>
      </w:pPr>
    </w:p>
    <w:p w14:paraId="2304ADCE" w14:textId="77777777" w:rsidR="00F12E7F" w:rsidRDefault="00F12E7F" w:rsidP="005F0984">
      <w:pPr>
        <w:tabs>
          <w:tab w:val="left" w:pos="4536"/>
        </w:tabs>
        <w:ind w:left="5103" w:right="-432"/>
        <w:rPr>
          <w:lang w:val="de-CH"/>
        </w:rPr>
      </w:pPr>
    </w:p>
    <w:p w14:paraId="058C6F19" w14:textId="77777777" w:rsidR="00F12E7F" w:rsidRDefault="00F12E7F" w:rsidP="005F0984">
      <w:pPr>
        <w:tabs>
          <w:tab w:val="left" w:pos="4536"/>
        </w:tabs>
        <w:ind w:left="5103" w:right="-432"/>
        <w:rPr>
          <w:lang w:val="de-CH"/>
        </w:rPr>
      </w:pPr>
    </w:p>
    <w:p w14:paraId="6C9C9CD6" w14:textId="77777777" w:rsidR="008B1F6A" w:rsidRDefault="008B1F6A" w:rsidP="005F0984">
      <w:pPr>
        <w:tabs>
          <w:tab w:val="left" w:pos="4536"/>
        </w:tabs>
        <w:ind w:left="5103" w:right="-432"/>
        <w:rPr>
          <w:lang w:val="de-CH"/>
        </w:rPr>
      </w:pPr>
    </w:p>
    <w:p w14:paraId="4F399F73" w14:textId="77777777" w:rsidR="008B1F6A" w:rsidRDefault="008B1F6A" w:rsidP="005F0984">
      <w:pPr>
        <w:tabs>
          <w:tab w:val="left" w:pos="4536"/>
        </w:tabs>
        <w:ind w:left="5103" w:right="-432"/>
        <w:rPr>
          <w:lang w:val="de-CH"/>
        </w:rPr>
      </w:pPr>
    </w:p>
    <w:p w14:paraId="4500238B" w14:textId="77777777" w:rsidR="00FD612B" w:rsidRDefault="00FD612B" w:rsidP="005F0984">
      <w:pPr>
        <w:tabs>
          <w:tab w:val="left" w:pos="4536"/>
        </w:tabs>
        <w:ind w:left="5103" w:right="-432"/>
        <w:rPr>
          <w:lang w:val="de-CH"/>
        </w:rPr>
      </w:pPr>
    </w:p>
    <w:p w14:paraId="070BCB00" w14:textId="0D2B7F1D" w:rsidR="00B0672D" w:rsidRDefault="00B0672D" w:rsidP="005F0984">
      <w:pPr>
        <w:tabs>
          <w:tab w:val="left" w:pos="4536"/>
        </w:tabs>
        <w:ind w:left="5103" w:right="-432"/>
        <w:rPr>
          <w:lang w:val="de-CH"/>
        </w:rPr>
      </w:pPr>
    </w:p>
    <w:p w14:paraId="70A6D338" w14:textId="3BBD8B31" w:rsidR="008B1F6A" w:rsidRDefault="00FD612B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8480" behindDoc="0" locked="0" layoutInCell="1" allowOverlap="1" wp14:anchorId="55FFE2E0" wp14:editId="14434F86">
            <wp:simplePos x="0" y="0"/>
            <wp:positionH relativeFrom="column">
              <wp:posOffset>17145</wp:posOffset>
            </wp:positionH>
            <wp:positionV relativeFrom="paragraph">
              <wp:posOffset>39532</wp:posOffset>
            </wp:positionV>
            <wp:extent cx="3059430" cy="2386330"/>
            <wp:effectExtent l="0" t="0" r="0" b="1270"/>
            <wp:wrapTight wrapText="bothSides">
              <wp:wrapPolygon edited="0">
                <wp:start x="0" y="0"/>
                <wp:lineTo x="0" y="21382"/>
                <wp:lineTo x="21340" y="21382"/>
                <wp:lineTo x="21340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041.jp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20062" w14:textId="1163C65D" w:rsidR="008B1F6A" w:rsidRDefault="008B1F6A" w:rsidP="005F0984">
      <w:pPr>
        <w:tabs>
          <w:tab w:val="left" w:pos="4536"/>
        </w:tabs>
        <w:ind w:left="5103" w:right="-432"/>
        <w:rPr>
          <w:lang w:val="de-CH"/>
        </w:rPr>
      </w:pPr>
    </w:p>
    <w:p w14:paraId="6BC2FAE7" w14:textId="77777777" w:rsidR="008B1F6A" w:rsidRDefault="008B1F6A" w:rsidP="00B0672D">
      <w:pPr>
        <w:tabs>
          <w:tab w:val="left" w:pos="4536"/>
        </w:tabs>
        <w:ind w:right="-432"/>
        <w:rPr>
          <w:lang w:val="de-CH"/>
        </w:rPr>
      </w:pPr>
    </w:p>
    <w:p w14:paraId="3220566C" w14:textId="77777777" w:rsidR="008B1F6A" w:rsidRDefault="008B1F6A" w:rsidP="005F0984">
      <w:pPr>
        <w:tabs>
          <w:tab w:val="left" w:pos="4536"/>
        </w:tabs>
        <w:ind w:left="5103" w:right="-432"/>
        <w:rPr>
          <w:lang w:val="de-CH"/>
        </w:rPr>
      </w:pPr>
    </w:p>
    <w:p w14:paraId="1DA0334B" w14:textId="38A45571" w:rsidR="008B1F6A" w:rsidRDefault="00B0672D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Die Füllung aus dem Kühlschrank nehmen und kurz aber heftig mit einem Schwingbesen schlagen bis sie etwas heller und cremig-dickflüssig ist.</w:t>
      </w:r>
    </w:p>
    <w:p w14:paraId="778ED733" w14:textId="77777777" w:rsidR="00F12E7F" w:rsidRDefault="00F12E7F" w:rsidP="005F0984">
      <w:pPr>
        <w:tabs>
          <w:tab w:val="left" w:pos="4536"/>
        </w:tabs>
        <w:ind w:left="5103" w:right="-432"/>
        <w:rPr>
          <w:lang w:val="de-CH"/>
        </w:rPr>
      </w:pPr>
    </w:p>
    <w:p w14:paraId="3DE2C22A" w14:textId="77777777" w:rsidR="00F12E7F" w:rsidRDefault="00F12E7F" w:rsidP="005F0984">
      <w:pPr>
        <w:tabs>
          <w:tab w:val="left" w:pos="4536"/>
        </w:tabs>
        <w:ind w:left="5103" w:right="-432"/>
        <w:rPr>
          <w:lang w:val="de-CH"/>
        </w:rPr>
      </w:pPr>
    </w:p>
    <w:p w14:paraId="3F3FA671" w14:textId="7DFA142E" w:rsidR="00F12E7F" w:rsidRDefault="00F12E7F" w:rsidP="005F0984">
      <w:pPr>
        <w:tabs>
          <w:tab w:val="left" w:pos="4536"/>
        </w:tabs>
        <w:ind w:left="5103" w:right="-432"/>
        <w:rPr>
          <w:lang w:val="de-CH"/>
        </w:rPr>
      </w:pPr>
    </w:p>
    <w:p w14:paraId="7068DBE4" w14:textId="7C42DAD8" w:rsidR="00F12E7F" w:rsidRDefault="0089556D" w:rsidP="0089556D">
      <w:pPr>
        <w:tabs>
          <w:tab w:val="left" w:pos="4536"/>
        </w:tabs>
        <w:ind w:left="5103" w:right="-432"/>
        <w:rPr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7456" behindDoc="0" locked="0" layoutInCell="1" allowOverlap="1" wp14:anchorId="0B55F539" wp14:editId="28783FA4">
            <wp:simplePos x="0" y="0"/>
            <wp:positionH relativeFrom="column">
              <wp:posOffset>13970</wp:posOffset>
            </wp:positionH>
            <wp:positionV relativeFrom="paragraph">
              <wp:posOffset>49692</wp:posOffset>
            </wp:positionV>
            <wp:extent cx="3059430" cy="2242820"/>
            <wp:effectExtent l="0" t="0" r="0" b="0"/>
            <wp:wrapTight wrapText="bothSides">
              <wp:wrapPolygon edited="0">
                <wp:start x="0" y="0"/>
                <wp:lineTo x="0" y="21282"/>
                <wp:lineTo x="21340" y="21282"/>
                <wp:lineTo x="21340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044.jpg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9430" cy="224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E8F98" w14:textId="77777777" w:rsidR="00B0672D" w:rsidRDefault="00B0672D" w:rsidP="00B0672D">
      <w:pPr>
        <w:tabs>
          <w:tab w:val="left" w:pos="4536"/>
        </w:tabs>
        <w:ind w:right="-432"/>
        <w:rPr>
          <w:lang w:val="de-CH"/>
        </w:rPr>
      </w:pPr>
    </w:p>
    <w:p w14:paraId="4DB61544" w14:textId="77777777" w:rsidR="00B0672D" w:rsidRDefault="00B0672D" w:rsidP="00B0672D">
      <w:pPr>
        <w:tabs>
          <w:tab w:val="left" w:pos="4536"/>
        </w:tabs>
        <w:ind w:right="-432"/>
        <w:rPr>
          <w:lang w:val="de-CH"/>
        </w:rPr>
      </w:pPr>
    </w:p>
    <w:p w14:paraId="13876EE5" w14:textId="77777777" w:rsidR="00B0672D" w:rsidRDefault="00B0672D" w:rsidP="0089556D">
      <w:pPr>
        <w:tabs>
          <w:tab w:val="left" w:pos="4536"/>
        </w:tabs>
        <w:ind w:left="5103" w:right="-432"/>
        <w:rPr>
          <w:lang w:val="de-CH"/>
        </w:rPr>
      </w:pPr>
    </w:p>
    <w:p w14:paraId="01C8B4A4" w14:textId="5FD4140D" w:rsidR="00F12E7F" w:rsidRDefault="00F12E7F" w:rsidP="005F0984">
      <w:pPr>
        <w:tabs>
          <w:tab w:val="left" w:pos="4536"/>
        </w:tabs>
        <w:ind w:left="5103" w:right="-432"/>
        <w:rPr>
          <w:lang w:val="de-CH"/>
        </w:rPr>
      </w:pPr>
    </w:p>
    <w:p w14:paraId="0BC69FF8" w14:textId="6A617A79" w:rsidR="00F12E7F" w:rsidRDefault="00F12E7F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>Nun die Füllung mit Hilfe eines Löffels auf eine Schale geben und mit einer zweiten Schale die Macarons zusammensetzen.</w:t>
      </w:r>
    </w:p>
    <w:p w14:paraId="3F965FA5" w14:textId="77777777" w:rsidR="0089556D" w:rsidRDefault="0089556D" w:rsidP="005F0984">
      <w:pPr>
        <w:tabs>
          <w:tab w:val="left" w:pos="4536"/>
        </w:tabs>
        <w:ind w:left="5103" w:right="-432"/>
        <w:rPr>
          <w:lang w:val="de-CH"/>
        </w:rPr>
      </w:pPr>
    </w:p>
    <w:p w14:paraId="73A287A8" w14:textId="77777777" w:rsidR="009F1BB2" w:rsidRDefault="0089556D" w:rsidP="005F0984">
      <w:pPr>
        <w:tabs>
          <w:tab w:val="left" w:pos="4536"/>
        </w:tabs>
        <w:ind w:left="5103" w:right="-432"/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</w:p>
    <w:p w14:paraId="282E33F2" w14:textId="77777777" w:rsidR="009221BF" w:rsidRDefault="009221BF" w:rsidP="005F0984">
      <w:pPr>
        <w:tabs>
          <w:tab w:val="left" w:pos="4536"/>
        </w:tabs>
        <w:ind w:left="5103" w:right="-432"/>
        <w:rPr>
          <w:lang w:val="de-CH"/>
        </w:rPr>
      </w:pPr>
    </w:p>
    <w:p w14:paraId="049F52D7" w14:textId="77777777" w:rsidR="009221BF" w:rsidRDefault="009221BF" w:rsidP="005F0984">
      <w:pPr>
        <w:tabs>
          <w:tab w:val="left" w:pos="4536"/>
        </w:tabs>
        <w:ind w:left="5103" w:right="-432"/>
        <w:rPr>
          <w:lang w:val="de-CH"/>
        </w:rPr>
      </w:pPr>
    </w:p>
    <w:p w14:paraId="6F39AB9D" w14:textId="77777777" w:rsidR="009221BF" w:rsidRDefault="009221BF" w:rsidP="005F0984">
      <w:pPr>
        <w:tabs>
          <w:tab w:val="left" w:pos="4536"/>
        </w:tabs>
        <w:ind w:left="5103" w:right="-432"/>
        <w:rPr>
          <w:lang w:val="de-CH"/>
        </w:rPr>
      </w:pPr>
    </w:p>
    <w:p w14:paraId="0756646B" w14:textId="77777777" w:rsidR="009221BF" w:rsidRDefault="009221BF" w:rsidP="005F0984">
      <w:pPr>
        <w:tabs>
          <w:tab w:val="left" w:pos="4536"/>
        </w:tabs>
        <w:ind w:left="5103" w:right="-432"/>
        <w:rPr>
          <w:lang w:val="de-CH"/>
        </w:rPr>
      </w:pPr>
    </w:p>
    <w:p w14:paraId="18570629" w14:textId="77777777" w:rsidR="009221BF" w:rsidRDefault="009221BF" w:rsidP="005F0984">
      <w:pPr>
        <w:tabs>
          <w:tab w:val="left" w:pos="4536"/>
        </w:tabs>
        <w:ind w:left="5103" w:right="-432"/>
        <w:rPr>
          <w:lang w:val="de-CH"/>
        </w:rPr>
      </w:pPr>
    </w:p>
    <w:p w14:paraId="1340D6A0" w14:textId="77777777" w:rsidR="009221BF" w:rsidRDefault="009221BF" w:rsidP="005F0984">
      <w:pPr>
        <w:tabs>
          <w:tab w:val="left" w:pos="4536"/>
        </w:tabs>
        <w:ind w:left="5103" w:right="-432"/>
        <w:rPr>
          <w:lang w:val="de-CH"/>
        </w:rPr>
      </w:pPr>
    </w:p>
    <w:p w14:paraId="4B947F13" w14:textId="4BEBCE9E" w:rsidR="0093086E" w:rsidRPr="009221BF" w:rsidRDefault="009F1BB2" w:rsidP="009221BF">
      <w:pPr>
        <w:tabs>
          <w:tab w:val="left" w:pos="4536"/>
        </w:tabs>
        <w:ind w:right="-6"/>
        <w:jc w:val="center"/>
        <w:rPr>
          <w:sz w:val="36"/>
          <w:lang w:val="de-CH"/>
        </w:rPr>
      </w:pPr>
      <w:r w:rsidRPr="009221BF">
        <w:rPr>
          <w:sz w:val="36"/>
          <w:lang w:val="de-CH"/>
        </w:rPr>
        <w:t>Fini pour déguster</w:t>
      </w:r>
      <w:r w:rsidR="0089556D" w:rsidRPr="009221BF">
        <w:rPr>
          <w:sz w:val="36"/>
          <w:lang w:val="de-CH"/>
        </w:rPr>
        <w:t>!</w:t>
      </w:r>
    </w:p>
    <w:p w14:paraId="1ADBD033" w14:textId="1C7DC469" w:rsidR="0093086E" w:rsidRDefault="009221BF" w:rsidP="005F0984">
      <w:pPr>
        <w:tabs>
          <w:tab w:val="left" w:pos="4536"/>
        </w:tabs>
        <w:ind w:right="-432"/>
        <w:rPr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0288" behindDoc="0" locked="0" layoutInCell="1" allowOverlap="1" wp14:anchorId="703FC2AA" wp14:editId="51AC55BA">
            <wp:simplePos x="0" y="0"/>
            <wp:positionH relativeFrom="margin">
              <wp:posOffset>24765</wp:posOffset>
            </wp:positionH>
            <wp:positionV relativeFrom="paragraph">
              <wp:posOffset>311785</wp:posOffset>
            </wp:positionV>
            <wp:extent cx="5935980" cy="4415155"/>
            <wp:effectExtent l="0" t="0" r="7620" b="4445"/>
            <wp:wrapTight wrapText="bothSides">
              <wp:wrapPolygon edited="0">
                <wp:start x="0" y="0"/>
                <wp:lineTo x="0" y="21497"/>
                <wp:lineTo x="21535" y="21497"/>
                <wp:lineTo x="21535" y="0"/>
                <wp:lineTo x="0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065.jpg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5980" cy="441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EF543" w14:textId="21037C94" w:rsidR="0093086E" w:rsidRDefault="0093086E" w:rsidP="005F0984">
      <w:pPr>
        <w:tabs>
          <w:tab w:val="left" w:pos="4536"/>
        </w:tabs>
        <w:ind w:right="-432"/>
        <w:rPr>
          <w:lang w:val="de-CH"/>
        </w:rPr>
      </w:pPr>
    </w:p>
    <w:p w14:paraId="3A5F90BD" w14:textId="3E31763A" w:rsidR="005F0984" w:rsidRPr="00B1246A" w:rsidRDefault="005F0984" w:rsidP="005F0984">
      <w:pPr>
        <w:tabs>
          <w:tab w:val="left" w:pos="4536"/>
        </w:tabs>
        <w:ind w:right="-432"/>
        <w:rPr>
          <w:lang w:val="de-CH"/>
        </w:rPr>
      </w:pPr>
    </w:p>
    <w:sectPr w:rsidR="005F0984" w:rsidRPr="00B1246A" w:rsidSect="00F12E7F">
      <w:headerReference w:type="default" r:id="rId17"/>
      <w:pgSz w:w="11900" w:h="16840"/>
      <w:pgMar w:top="1641" w:right="1417" w:bottom="1134" w:left="113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688EC" w14:textId="77777777" w:rsidR="003E0EC6" w:rsidRDefault="003E0EC6" w:rsidP="00CA6327">
      <w:r>
        <w:separator/>
      </w:r>
    </w:p>
  </w:endnote>
  <w:endnote w:type="continuationSeparator" w:id="0">
    <w:p w14:paraId="772EFC4B" w14:textId="77777777" w:rsidR="003E0EC6" w:rsidRDefault="003E0EC6" w:rsidP="00CA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90EC3" w14:textId="77777777" w:rsidR="003E0EC6" w:rsidRDefault="003E0EC6" w:rsidP="00CA6327">
      <w:r>
        <w:separator/>
      </w:r>
    </w:p>
  </w:footnote>
  <w:footnote w:type="continuationSeparator" w:id="0">
    <w:p w14:paraId="5B56B8A2" w14:textId="77777777" w:rsidR="003E0EC6" w:rsidRDefault="003E0EC6" w:rsidP="00CA6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3FA36" w14:textId="7A7526B0" w:rsidR="00CA6327" w:rsidRDefault="00CA6327">
    <w:pPr>
      <w:pStyle w:val="Kopfzeile"/>
    </w:pPr>
    <w:r>
      <w:t>LNW WAH</w:t>
    </w:r>
    <w:r>
      <w:ptab w:relativeTo="margin" w:alignment="center" w:leader="none"/>
    </w:r>
    <w:r>
      <w:t>Anja Schmid</w:t>
    </w:r>
    <w:r>
      <w:ptab w:relativeTo="margin" w:alignment="right" w:leader="none"/>
    </w:r>
    <w:r>
      <w:rPr>
        <w:noProof/>
        <w:lang w:val="de-CH" w:eastAsia="de-CH"/>
      </w:rPr>
      <w:drawing>
        <wp:inline distT="0" distB="0" distL="0" distR="0" wp14:anchorId="72584CC5" wp14:editId="51BC282A">
          <wp:extent cx="550288" cy="241773"/>
          <wp:effectExtent l="0" t="0" r="8890" b="12700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569px-Logo_PHSG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033" cy="248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3F3"/>
    <w:rsid w:val="000B7533"/>
    <w:rsid w:val="00102778"/>
    <w:rsid w:val="00140959"/>
    <w:rsid w:val="00155E20"/>
    <w:rsid w:val="00283A1A"/>
    <w:rsid w:val="002F3FA6"/>
    <w:rsid w:val="00302EAF"/>
    <w:rsid w:val="003E0EC6"/>
    <w:rsid w:val="00497993"/>
    <w:rsid w:val="005665A7"/>
    <w:rsid w:val="0056675C"/>
    <w:rsid w:val="005F0984"/>
    <w:rsid w:val="006D1EC5"/>
    <w:rsid w:val="007A7B70"/>
    <w:rsid w:val="007C69C9"/>
    <w:rsid w:val="007D2554"/>
    <w:rsid w:val="00824BE1"/>
    <w:rsid w:val="00836A55"/>
    <w:rsid w:val="0089556D"/>
    <w:rsid w:val="008B1F6A"/>
    <w:rsid w:val="00901C2F"/>
    <w:rsid w:val="009221BF"/>
    <w:rsid w:val="0093086E"/>
    <w:rsid w:val="009619F7"/>
    <w:rsid w:val="00971355"/>
    <w:rsid w:val="009F1BB2"/>
    <w:rsid w:val="00A62788"/>
    <w:rsid w:val="00B0672D"/>
    <w:rsid w:val="00B1246A"/>
    <w:rsid w:val="00BE63F3"/>
    <w:rsid w:val="00C44AB5"/>
    <w:rsid w:val="00CA6327"/>
    <w:rsid w:val="00D6405F"/>
    <w:rsid w:val="00D70AC6"/>
    <w:rsid w:val="00DB2B78"/>
    <w:rsid w:val="00DD18D6"/>
    <w:rsid w:val="00E02173"/>
    <w:rsid w:val="00E1725E"/>
    <w:rsid w:val="00E31683"/>
    <w:rsid w:val="00F12E7F"/>
    <w:rsid w:val="00F42472"/>
    <w:rsid w:val="00FD612B"/>
    <w:rsid w:val="00FE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EE65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63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6327"/>
  </w:style>
  <w:style w:type="paragraph" w:styleId="Fuzeile">
    <w:name w:val="footer"/>
    <w:basedOn w:val="Standard"/>
    <w:link w:val="FuzeileZchn"/>
    <w:uiPriority w:val="99"/>
    <w:unhideWhenUsed/>
    <w:rsid w:val="00CA63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6327"/>
  </w:style>
  <w:style w:type="paragraph" w:styleId="Listenabsatz">
    <w:name w:val="List Paragraph"/>
    <w:basedOn w:val="Standard"/>
    <w:uiPriority w:val="34"/>
    <w:qFormat/>
    <w:rsid w:val="007D2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A0F58B61</Template>
  <TotalTime>0</TotalTime>
  <Pages>4</Pages>
  <Words>321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Höhn</dc:creator>
  <cp:keywords/>
  <dc:description/>
  <cp:lastModifiedBy>Bamert Ursi PHSG</cp:lastModifiedBy>
  <cp:revision>2</cp:revision>
  <dcterms:created xsi:type="dcterms:W3CDTF">2018-03-26T13:01:00Z</dcterms:created>
  <dcterms:modified xsi:type="dcterms:W3CDTF">2018-03-26T13:01:00Z</dcterms:modified>
</cp:coreProperties>
</file>