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7B6A" w:rsidRDefault="00517B6A" w:rsidP="00517B6A">
      <w:r>
        <w:rPr>
          <w:noProof/>
          <w:lang w:eastAsia="de-CH"/>
        </w:rPr>
        <w:drawing>
          <wp:anchor distT="0" distB="0" distL="114300" distR="114300" simplePos="0" relativeHeight="251774976" behindDoc="1" locked="0" layoutInCell="1" allowOverlap="1" wp14:anchorId="0BAEBA54" wp14:editId="492ECDD4">
            <wp:simplePos x="0" y="0"/>
            <wp:positionH relativeFrom="column">
              <wp:posOffset>1342463</wp:posOffset>
            </wp:positionH>
            <wp:positionV relativeFrom="paragraph">
              <wp:posOffset>5315304</wp:posOffset>
            </wp:positionV>
            <wp:extent cx="936000" cy="936000"/>
            <wp:effectExtent l="0" t="0" r="0" b="0"/>
            <wp:wrapNone/>
            <wp:docPr id="111" name="Grafik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93" t="44598" r="41571" b="36749"/>
                    <a:stretch/>
                  </pic:blipFill>
                  <pic:spPr bwMode="auto">
                    <a:xfrm>
                      <a:off x="0" y="0"/>
                      <a:ext cx="936000" cy="93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39B2964" wp14:editId="128F9FF9">
                <wp:simplePos x="0" y="0"/>
                <wp:positionH relativeFrom="column">
                  <wp:posOffset>56087</wp:posOffset>
                </wp:positionH>
                <wp:positionV relativeFrom="paragraph">
                  <wp:posOffset>3863591</wp:posOffset>
                </wp:positionV>
                <wp:extent cx="4327451" cy="2349500"/>
                <wp:effectExtent l="0" t="0" r="0" b="0"/>
                <wp:wrapNone/>
                <wp:docPr id="85" name="Textfeld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7451" cy="2349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17B6A" w:rsidRPr="00BF76D6" w:rsidRDefault="00517B6A" w:rsidP="00517B6A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  <w:t xml:space="preserve">die Abgase sind reines Wasser </w:t>
                            </w:r>
                          </w:p>
                          <w:p w:rsidR="00517B6A" w:rsidRDefault="00517B6A" w:rsidP="00517B6A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  <w:t xml:space="preserve">der Motor ist </w:t>
                            </w:r>
                            <w:proofErr w:type="spellStart"/>
                            <w: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  <w:t>lärmarm</w:t>
                            </w:r>
                            <w:proofErr w:type="spellEnd"/>
                          </w:p>
                          <w:p w:rsidR="00517B6A" w:rsidRDefault="00517B6A" w:rsidP="00517B6A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  <w:t>Wasserstoff ist günstiger als Benzin</w:t>
                            </w:r>
                          </w:p>
                          <w:p w:rsidR="00517B6A" w:rsidRPr="00BF76D6" w:rsidRDefault="00517B6A" w:rsidP="00517B6A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  <w:t>Hoher Wirkungsgrad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9B2964" id="_x0000_t202" coordsize="21600,21600" o:spt="202" path="m,l,21600r21600,l21600,xe">
                <v:stroke joinstyle="miter"/>
                <v:path gradientshapeok="t" o:connecttype="rect"/>
              </v:shapetype>
              <v:shape id="Textfeld 85" o:spid="_x0000_s1026" type="#_x0000_t202" style="position:absolute;margin-left:4.4pt;margin-top:304.2pt;width:340.75pt;height:18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" filled="f" stroked="f" strokeweight=".5pt">
                <v:textbox>
                  <w:txbxContent>
                    <w:p w:rsidR="00517B6A" w:rsidRPr="00BF76D6" w:rsidRDefault="00517B6A" w:rsidP="00517B6A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color w:val="A6A6A6" w:themeColor="background1" w:themeShade="A6"/>
                          <w:sz w:val="38"/>
                          <w:szCs w:val="38"/>
                        </w:rPr>
                      </w:pPr>
                      <w:r>
                        <w:rPr>
                          <w:color w:val="A6A6A6" w:themeColor="background1" w:themeShade="A6"/>
                          <w:sz w:val="38"/>
                          <w:szCs w:val="38"/>
                        </w:rPr>
                        <w:t xml:space="preserve">die Abgase sind reines Wasser </w:t>
                      </w:r>
                    </w:p>
                    <w:p w:rsidR="00517B6A" w:rsidRDefault="00517B6A" w:rsidP="00517B6A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color w:val="A6A6A6" w:themeColor="background1" w:themeShade="A6"/>
                          <w:sz w:val="38"/>
                          <w:szCs w:val="38"/>
                        </w:rPr>
                      </w:pPr>
                      <w:r>
                        <w:rPr>
                          <w:color w:val="A6A6A6" w:themeColor="background1" w:themeShade="A6"/>
                          <w:sz w:val="38"/>
                          <w:szCs w:val="38"/>
                        </w:rPr>
                        <w:t xml:space="preserve">der Motor ist </w:t>
                      </w:r>
                      <w:proofErr w:type="spellStart"/>
                      <w:r>
                        <w:rPr>
                          <w:color w:val="A6A6A6" w:themeColor="background1" w:themeShade="A6"/>
                          <w:sz w:val="38"/>
                          <w:szCs w:val="38"/>
                        </w:rPr>
                        <w:t>lärmarm</w:t>
                      </w:r>
                      <w:proofErr w:type="spellEnd"/>
                    </w:p>
                    <w:p w:rsidR="00517B6A" w:rsidRDefault="00517B6A" w:rsidP="00517B6A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color w:val="A6A6A6" w:themeColor="background1" w:themeShade="A6"/>
                          <w:sz w:val="38"/>
                          <w:szCs w:val="38"/>
                        </w:rPr>
                      </w:pPr>
                      <w:r>
                        <w:rPr>
                          <w:color w:val="A6A6A6" w:themeColor="background1" w:themeShade="A6"/>
                          <w:sz w:val="38"/>
                          <w:szCs w:val="38"/>
                        </w:rPr>
                        <w:t>Wasserstoff ist günstiger als Benzin</w:t>
                      </w:r>
                    </w:p>
                    <w:p w:rsidR="00517B6A" w:rsidRPr="00BF76D6" w:rsidRDefault="00517B6A" w:rsidP="00517B6A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color w:val="A6A6A6" w:themeColor="background1" w:themeShade="A6"/>
                          <w:sz w:val="38"/>
                          <w:szCs w:val="38"/>
                        </w:rPr>
                      </w:pPr>
                      <w:r>
                        <w:rPr>
                          <w:color w:val="A6A6A6" w:themeColor="background1" w:themeShade="A6"/>
                          <w:sz w:val="38"/>
                          <w:szCs w:val="38"/>
                        </w:rPr>
                        <w:t>Hoher Wirkungsgrad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AF8C13D" wp14:editId="241A1A54">
                <wp:simplePos x="0" y="0"/>
                <wp:positionH relativeFrom="column">
                  <wp:posOffset>1959315</wp:posOffset>
                </wp:positionH>
                <wp:positionV relativeFrom="paragraph">
                  <wp:posOffset>3576511</wp:posOffset>
                </wp:positionV>
                <wp:extent cx="3157869" cy="520995"/>
                <wp:effectExtent l="0" t="0" r="23495" b="31750"/>
                <wp:wrapNone/>
                <wp:docPr id="86" name="Gerader Verbinde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57869" cy="52099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FB39C5" id="Gerader Verbinder 86" o:spid="_x0000_s1026" style="position:absolute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4.3pt,281.6pt" to="402.95pt,3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" strokecolor="#a5a5a5 [2092]" strokeweight="1.5pt"/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870C1D7" wp14:editId="38C906DC">
                <wp:simplePos x="0" y="0"/>
                <wp:positionH relativeFrom="column">
                  <wp:posOffset>1456217</wp:posOffset>
                </wp:positionH>
                <wp:positionV relativeFrom="paragraph">
                  <wp:posOffset>3328670</wp:posOffset>
                </wp:positionV>
                <wp:extent cx="500380" cy="500380"/>
                <wp:effectExtent l="0" t="0" r="0" b="0"/>
                <wp:wrapNone/>
                <wp:docPr id="87" name="Ellips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80" cy="500380"/>
                        </a:xfrm>
                        <a:prstGeom prst="ellipse">
                          <a:avLst/>
                        </a:prstGeom>
                        <a:solidFill>
                          <a:srgbClr val="5F156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5E16AA" id="Ellipse 87" o:spid="_x0000_s1026" style="position:absolute;margin-left:114.65pt;margin-top:262.1pt;width:39.4pt;height:39.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" fillcolor="#5f1569" stroked="f" strokeweight="2pt"/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318F0C7" wp14:editId="3ED9C761">
                <wp:simplePos x="0" y="0"/>
                <wp:positionH relativeFrom="column">
                  <wp:posOffset>231184</wp:posOffset>
                </wp:positionH>
                <wp:positionV relativeFrom="paragraph">
                  <wp:posOffset>3329423</wp:posOffset>
                </wp:positionV>
                <wp:extent cx="914400" cy="914400"/>
                <wp:effectExtent l="0" t="0" r="0" b="0"/>
                <wp:wrapNone/>
                <wp:docPr id="88" name="Textfeld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17B6A" w:rsidRPr="00D22C6B" w:rsidRDefault="00517B6A" w:rsidP="00517B6A">
                            <w:pPr>
                              <w:rPr>
                                <w:b/>
                                <w:color w:val="808080" w:themeColor="background1" w:themeShade="80"/>
                                <w:sz w:val="52"/>
                              </w:rPr>
                            </w:pPr>
                            <w:proofErr w:type="gramStart"/>
                            <w:r w:rsidRPr="00D22C6B">
                              <w:rPr>
                                <w:b/>
                                <w:color w:val="808080" w:themeColor="background1" w:themeShade="80"/>
                                <w:sz w:val="52"/>
                              </w:rPr>
                              <w:t xml:space="preserve">VORTEIL  </w:t>
                            </w:r>
                            <w:r w:rsidRPr="00D22C6B">
                              <w:rPr>
                                <w:b/>
                                <w:color w:val="F2F2F2" w:themeColor="background1" w:themeShade="F2"/>
                                <w:sz w:val="52"/>
                              </w:rPr>
                              <w:t>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18F0C7" id="Textfeld 88" o:spid="_x0000_s1027" type="#_x0000_t202" style="position:absolute;margin-left:18.2pt;margin-top:262.15pt;width:1in;height:1in;z-index:2517667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" filled="f" stroked="f" strokeweight=".5pt">
                <v:textbox>
                  <w:txbxContent>
                    <w:p w:rsidR="00517B6A" w:rsidRPr="00D22C6B" w:rsidRDefault="00517B6A" w:rsidP="00517B6A">
                      <w:pPr>
                        <w:rPr>
                          <w:b/>
                          <w:color w:val="808080" w:themeColor="background1" w:themeShade="80"/>
                          <w:sz w:val="52"/>
                        </w:rPr>
                      </w:pPr>
                      <w:proofErr w:type="gramStart"/>
                      <w:r w:rsidRPr="00D22C6B">
                        <w:rPr>
                          <w:b/>
                          <w:color w:val="808080" w:themeColor="background1" w:themeShade="80"/>
                          <w:sz w:val="52"/>
                        </w:rPr>
                        <w:t xml:space="preserve">VORTEIL  </w:t>
                      </w:r>
                      <w:r w:rsidRPr="00D22C6B">
                        <w:rPr>
                          <w:b/>
                          <w:color w:val="F2F2F2" w:themeColor="background1" w:themeShade="F2"/>
                          <w:sz w:val="52"/>
                        </w:rPr>
                        <w:t>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3C299D9" wp14:editId="1B94E9DC">
                <wp:simplePos x="0" y="0"/>
                <wp:positionH relativeFrom="column">
                  <wp:posOffset>343166</wp:posOffset>
                </wp:positionH>
                <wp:positionV relativeFrom="paragraph">
                  <wp:posOffset>503703</wp:posOffset>
                </wp:positionV>
                <wp:extent cx="3710763" cy="2105025"/>
                <wp:effectExtent l="0" t="0" r="0" b="0"/>
                <wp:wrapNone/>
                <wp:docPr id="89" name="Textfeld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0763" cy="2105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17B6A" w:rsidRDefault="00517B6A" w:rsidP="00517B6A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  <w:t xml:space="preserve">Teuer in der </w:t>
                            </w:r>
                          </w:p>
                          <w:p w:rsidR="00517B6A" w:rsidRPr="00BF76D6" w:rsidRDefault="00517B6A" w:rsidP="00517B6A">
                            <w:pPr>
                              <w:pStyle w:val="Listenabsatz"/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  <w:t>Anschaffung</w:t>
                            </w:r>
                          </w:p>
                          <w:p w:rsidR="00517B6A" w:rsidRDefault="00517B6A" w:rsidP="00517B6A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  <w:t>Wasserstoff ist hochentzündlich</w:t>
                            </w:r>
                          </w:p>
                          <w:p w:rsidR="00517B6A" w:rsidRPr="00BF76D6" w:rsidRDefault="00517B6A" w:rsidP="00517B6A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  <w:t>Es gibt nur sehr wenig Tankstellen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299D9" id="Textfeld 89" o:spid="_x0000_s1028" type="#_x0000_t202" style="position:absolute;margin-left:27pt;margin-top:39.65pt;width:292.2pt;height:165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" filled="f" stroked="f" strokeweight=".5pt">
                <v:textbox>
                  <w:txbxContent>
                    <w:p w:rsidR="00517B6A" w:rsidRDefault="00517B6A" w:rsidP="00517B6A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color w:val="A6A6A6" w:themeColor="background1" w:themeShade="A6"/>
                          <w:sz w:val="38"/>
                          <w:szCs w:val="38"/>
                        </w:rPr>
                      </w:pPr>
                      <w:r>
                        <w:rPr>
                          <w:color w:val="A6A6A6" w:themeColor="background1" w:themeShade="A6"/>
                          <w:sz w:val="38"/>
                          <w:szCs w:val="38"/>
                        </w:rPr>
                        <w:t xml:space="preserve">Teuer in der </w:t>
                      </w:r>
                    </w:p>
                    <w:p w:rsidR="00517B6A" w:rsidRPr="00BF76D6" w:rsidRDefault="00517B6A" w:rsidP="00517B6A">
                      <w:pPr>
                        <w:pStyle w:val="Listenabsatz"/>
                        <w:rPr>
                          <w:color w:val="A6A6A6" w:themeColor="background1" w:themeShade="A6"/>
                          <w:sz w:val="38"/>
                          <w:szCs w:val="38"/>
                        </w:rPr>
                      </w:pPr>
                      <w:r>
                        <w:rPr>
                          <w:color w:val="A6A6A6" w:themeColor="background1" w:themeShade="A6"/>
                          <w:sz w:val="38"/>
                          <w:szCs w:val="38"/>
                        </w:rPr>
                        <w:t>Anschaffung</w:t>
                      </w:r>
                    </w:p>
                    <w:p w:rsidR="00517B6A" w:rsidRDefault="00517B6A" w:rsidP="00517B6A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color w:val="A6A6A6" w:themeColor="background1" w:themeShade="A6"/>
                          <w:sz w:val="38"/>
                          <w:szCs w:val="38"/>
                        </w:rPr>
                      </w:pPr>
                      <w:r>
                        <w:rPr>
                          <w:color w:val="A6A6A6" w:themeColor="background1" w:themeShade="A6"/>
                          <w:sz w:val="38"/>
                          <w:szCs w:val="38"/>
                        </w:rPr>
                        <w:t>Wasserstoff ist hochentzündlich</w:t>
                      </w:r>
                    </w:p>
                    <w:p w:rsidR="00517B6A" w:rsidRPr="00BF76D6" w:rsidRDefault="00517B6A" w:rsidP="00517B6A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color w:val="A6A6A6" w:themeColor="background1" w:themeShade="A6"/>
                          <w:sz w:val="38"/>
                          <w:szCs w:val="38"/>
                        </w:rPr>
                      </w:pPr>
                      <w:r>
                        <w:rPr>
                          <w:color w:val="A6A6A6" w:themeColor="background1" w:themeShade="A6"/>
                          <w:sz w:val="38"/>
                          <w:szCs w:val="38"/>
                        </w:rPr>
                        <w:t>Es gibt nur sehr wenig Tankstellen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ADC5019" wp14:editId="30F9AB3F">
                <wp:simplePos x="0" y="0"/>
                <wp:positionH relativeFrom="column">
                  <wp:posOffset>8529749</wp:posOffset>
                </wp:positionH>
                <wp:positionV relativeFrom="paragraph">
                  <wp:posOffset>6915120</wp:posOffset>
                </wp:positionV>
                <wp:extent cx="5209954" cy="2583712"/>
                <wp:effectExtent l="0" t="0" r="0" b="7620"/>
                <wp:wrapNone/>
                <wp:docPr id="90" name="Textfeld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9954" cy="25837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17B6A" w:rsidRPr="00F2310C" w:rsidRDefault="00517B6A" w:rsidP="00517B6A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  <w:t>Für 500 km: ein Tank mit einem Fassungsvermögen von 125 kg</w:t>
                            </w:r>
                          </w:p>
                          <w:p w:rsidR="00517B6A" w:rsidRPr="004E1C82" w:rsidRDefault="00517B6A" w:rsidP="00517B6A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  <w:t>Die Wasserstoffzelle</w:t>
                            </w:r>
                            <w:r w:rsidRPr="004E1C82"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  <w:t xml:space="preserve"> ist unabhängig von Erdöl</w:t>
                            </w:r>
                          </w:p>
                          <w:p w:rsidR="00517B6A" w:rsidRPr="004E1C82" w:rsidRDefault="00517B6A" w:rsidP="00517B6A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</w:pPr>
                            <w:r w:rsidRPr="004E1C82"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  <w:t xml:space="preserve">Aber auch der Strom für die </w:t>
                            </w:r>
                            <w: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  <w:t>Herstellung</w:t>
                            </w:r>
                            <w:r w:rsidRPr="004E1C82"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  <w:t xml:space="preserve"> muss aus erneuerbaren Energien produziert sein</w:t>
                            </w:r>
                          </w:p>
                          <w:p w:rsidR="00517B6A" w:rsidRPr="00F2310C" w:rsidRDefault="00517B6A" w:rsidP="00517B6A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  <w:t>Tankstellennetz muss aufgebaut werden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C5019" id="Textfeld 90" o:spid="_x0000_s1029" type="#_x0000_t202" style="position:absolute;margin-left:671.65pt;margin-top:544.5pt;width:410.25pt;height:203.4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" filled="f" stroked="f" strokeweight=".5pt">
                <v:textbox>
                  <w:txbxContent>
                    <w:p w:rsidR="00517B6A" w:rsidRPr="00F2310C" w:rsidRDefault="00517B6A" w:rsidP="00517B6A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color w:val="A6A6A6" w:themeColor="background1" w:themeShade="A6"/>
                          <w:sz w:val="38"/>
                          <w:szCs w:val="38"/>
                        </w:rPr>
                      </w:pPr>
                      <w:r>
                        <w:rPr>
                          <w:color w:val="A6A6A6" w:themeColor="background1" w:themeShade="A6"/>
                          <w:sz w:val="38"/>
                          <w:szCs w:val="38"/>
                        </w:rPr>
                        <w:t>Für 500 km: ein Tank mit einem Fassungsvermögen von 125 kg</w:t>
                      </w:r>
                    </w:p>
                    <w:p w:rsidR="00517B6A" w:rsidRPr="004E1C82" w:rsidRDefault="00517B6A" w:rsidP="00517B6A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color w:val="A6A6A6" w:themeColor="background1" w:themeShade="A6"/>
                          <w:sz w:val="38"/>
                          <w:szCs w:val="38"/>
                        </w:rPr>
                      </w:pPr>
                      <w:r>
                        <w:rPr>
                          <w:color w:val="A6A6A6" w:themeColor="background1" w:themeShade="A6"/>
                          <w:sz w:val="38"/>
                          <w:szCs w:val="38"/>
                        </w:rPr>
                        <w:t>Die Wasserstoffzelle</w:t>
                      </w:r>
                      <w:r w:rsidRPr="004E1C82">
                        <w:rPr>
                          <w:color w:val="A6A6A6" w:themeColor="background1" w:themeShade="A6"/>
                          <w:sz w:val="38"/>
                          <w:szCs w:val="38"/>
                        </w:rPr>
                        <w:t xml:space="preserve"> ist unabhängig von Erdöl</w:t>
                      </w:r>
                    </w:p>
                    <w:p w:rsidR="00517B6A" w:rsidRPr="004E1C82" w:rsidRDefault="00517B6A" w:rsidP="00517B6A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color w:val="A6A6A6" w:themeColor="background1" w:themeShade="A6"/>
                          <w:sz w:val="38"/>
                          <w:szCs w:val="38"/>
                        </w:rPr>
                      </w:pPr>
                      <w:r w:rsidRPr="004E1C82">
                        <w:rPr>
                          <w:color w:val="A6A6A6" w:themeColor="background1" w:themeShade="A6"/>
                          <w:sz w:val="38"/>
                          <w:szCs w:val="38"/>
                        </w:rPr>
                        <w:t xml:space="preserve">Aber auch der Strom für die </w:t>
                      </w:r>
                      <w:r>
                        <w:rPr>
                          <w:color w:val="A6A6A6" w:themeColor="background1" w:themeShade="A6"/>
                          <w:sz w:val="38"/>
                          <w:szCs w:val="38"/>
                        </w:rPr>
                        <w:t>Herstellung</w:t>
                      </w:r>
                      <w:r w:rsidRPr="004E1C82">
                        <w:rPr>
                          <w:color w:val="A6A6A6" w:themeColor="background1" w:themeShade="A6"/>
                          <w:sz w:val="38"/>
                          <w:szCs w:val="38"/>
                        </w:rPr>
                        <w:t xml:space="preserve"> muss aus erneuerbaren Energien produziert sein</w:t>
                      </w:r>
                    </w:p>
                    <w:p w:rsidR="00517B6A" w:rsidRPr="00F2310C" w:rsidRDefault="00517B6A" w:rsidP="00517B6A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color w:val="A6A6A6" w:themeColor="background1" w:themeShade="A6"/>
                          <w:sz w:val="38"/>
                          <w:szCs w:val="38"/>
                        </w:rPr>
                      </w:pPr>
                      <w:r>
                        <w:rPr>
                          <w:color w:val="A6A6A6" w:themeColor="background1" w:themeShade="A6"/>
                          <w:sz w:val="38"/>
                          <w:szCs w:val="38"/>
                        </w:rPr>
                        <w:t>Tankstellennetz muss aufgebaut werden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52B5365" wp14:editId="1A2B3CC9">
                <wp:simplePos x="0" y="0"/>
                <wp:positionH relativeFrom="column">
                  <wp:posOffset>8395630</wp:posOffset>
                </wp:positionH>
                <wp:positionV relativeFrom="paragraph">
                  <wp:posOffset>1194450</wp:posOffset>
                </wp:positionV>
                <wp:extent cx="5241851" cy="2179675"/>
                <wp:effectExtent l="0" t="0" r="0" b="0"/>
                <wp:wrapNone/>
                <wp:docPr id="91" name="Textfeld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1851" cy="2179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17B6A" w:rsidRDefault="00517B6A" w:rsidP="00517B6A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color w:val="A6A6A6" w:themeColor="background1" w:themeShade="A6"/>
                                <w:sz w:val="40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  <w:sz w:val="40"/>
                              </w:rPr>
                              <w:t>In der Brennstoffzelle reagieren Wasserstoff und Sauerstoff miteinander zu Wasser.</w:t>
                            </w:r>
                          </w:p>
                          <w:p w:rsidR="00517B6A" w:rsidRPr="00D22C6B" w:rsidRDefault="00517B6A" w:rsidP="00517B6A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rPr>
                                <w:color w:val="A6A6A6" w:themeColor="background1" w:themeShade="A6"/>
                                <w:sz w:val="40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  <w:sz w:val="40"/>
                              </w:rPr>
                              <w:t>H</w:t>
                            </w:r>
                            <w:r>
                              <w:rPr>
                                <w:color w:val="A6A6A6" w:themeColor="background1" w:themeShade="A6"/>
                                <w:sz w:val="40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color w:val="A6A6A6" w:themeColor="background1" w:themeShade="A6"/>
                                <w:sz w:val="40"/>
                              </w:rPr>
                              <w:t xml:space="preserve">  +  O</w:t>
                            </w:r>
                            <w:r>
                              <w:rPr>
                                <w:color w:val="A6A6A6" w:themeColor="background1" w:themeShade="A6"/>
                                <w:sz w:val="40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color w:val="A6A6A6" w:themeColor="background1" w:themeShade="A6"/>
                                <w:sz w:val="40"/>
                              </w:rPr>
                              <w:t xml:space="preserve">    </w:t>
                            </w:r>
                            <w:r w:rsidRPr="00BE4D67">
                              <w:rPr>
                                <w:color w:val="A6A6A6" w:themeColor="background1" w:themeShade="A6"/>
                                <w:sz w:val="40"/>
                              </w:rPr>
                              <w:sym w:font="Wingdings" w:char="F0E0"/>
                            </w:r>
                            <w:r>
                              <w:rPr>
                                <w:color w:val="A6A6A6" w:themeColor="background1" w:themeShade="A6"/>
                                <w:sz w:val="40"/>
                              </w:rPr>
                              <w:t xml:space="preserve">    2 H</w:t>
                            </w:r>
                            <w:r>
                              <w:rPr>
                                <w:color w:val="A6A6A6" w:themeColor="background1" w:themeShade="A6"/>
                                <w:sz w:val="40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color w:val="A6A6A6" w:themeColor="background1" w:themeShade="A6"/>
                                <w:sz w:val="40"/>
                              </w:rPr>
                              <w:t>O</w:t>
                            </w:r>
                          </w:p>
                          <w:p w:rsidR="00517B6A" w:rsidRDefault="00517B6A" w:rsidP="00517B6A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color w:val="A6A6A6" w:themeColor="background1" w:themeShade="A6"/>
                                <w:sz w:val="40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  <w:sz w:val="40"/>
                              </w:rPr>
                              <w:t xml:space="preserve">Bei dieser chemischen Reaktion entsteht eine elektrische Spannung. </w:t>
                            </w:r>
                          </w:p>
                          <w:p w:rsidR="00517B6A" w:rsidRPr="00D22C6B" w:rsidRDefault="00517B6A" w:rsidP="00517B6A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color w:val="A6A6A6" w:themeColor="background1" w:themeShade="A6"/>
                                <w:sz w:val="40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  <w:sz w:val="40"/>
                              </w:rPr>
                              <w:t xml:space="preserve">Im Elektromotor wird der Strom in Bewegungsenergie umgewandelt.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B5365" id="Textfeld 91" o:spid="_x0000_s1030" type="#_x0000_t202" style="position:absolute;margin-left:661.05pt;margin-top:94.05pt;width:412.75pt;height:171.6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" filled="f" stroked="f" strokeweight=".5pt">
                <v:textbox>
                  <w:txbxContent>
                    <w:p w:rsidR="00517B6A" w:rsidRDefault="00517B6A" w:rsidP="00517B6A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color w:val="A6A6A6" w:themeColor="background1" w:themeShade="A6"/>
                          <w:sz w:val="40"/>
                        </w:rPr>
                      </w:pPr>
                      <w:r>
                        <w:rPr>
                          <w:color w:val="A6A6A6" w:themeColor="background1" w:themeShade="A6"/>
                          <w:sz w:val="40"/>
                        </w:rPr>
                        <w:t>In der Brennstoffzelle reagieren Wasserstoff und Sauerstoff miteinander zu Wasser.</w:t>
                      </w:r>
                    </w:p>
                    <w:p w:rsidR="00517B6A" w:rsidRPr="00D22C6B" w:rsidRDefault="00517B6A" w:rsidP="00517B6A">
                      <w:pPr>
                        <w:pStyle w:val="Listenabsatz"/>
                        <w:numPr>
                          <w:ilvl w:val="0"/>
                          <w:numId w:val="2"/>
                        </w:numPr>
                        <w:rPr>
                          <w:color w:val="A6A6A6" w:themeColor="background1" w:themeShade="A6"/>
                          <w:sz w:val="40"/>
                        </w:rPr>
                      </w:pPr>
                      <w:r>
                        <w:rPr>
                          <w:color w:val="A6A6A6" w:themeColor="background1" w:themeShade="A6"/>
                          <w:sz w:val="40"/>
                        </w:rPr>
                        <w:t>H</w:t>
                      </w:r>
                      <w:r>
                        <w:rPr>
                          <w:color w:val="A6A6A6" w:themeColor="background1" w:themeShade="A6"/>
                          <w:sz w:val="40"/>
                          <w:vertAlign w:val="subscript"/>
                        </w:rPr>
                        <w:t>2</w:t>
                      </w:r>
                      <w:r>
                        <w:rPr>
                          <w:color w:val="A6A6A6" w:themeColor="background1" w:themeShade="A6"/>
                          <w:sz w:val="40"/>
                        </w:rPr>
                        <w:t xml:space="preserve">  +  O</w:t>
                      </w:r>
                      <w:r>
                        <w:rPr>
                          <w:color w:val="A6A6A6" w:themeColor="background1" w:themeShade="A6"/>
                          <w:sz w:val="40"/>
                          <w:vertAlign w:val="subscript"/>
                        </w:rPr>
                        <w:t>2</w:t>
                      </w:r>
                      <w:r>
                        <w:rPr>
                          <w:color w:val="A6A6A6" w:themeColor="background1" w:themeShade="A6"/>
                          <w:sz w:val="40"/>
                        </w:rPr>
                        <w:t xml:space="preserve">    </w:t>
                      </w:r>
                      <w:r w:rsidRPr="00BE4D67">
                        <w:rPr>
                          <w:color w:val="A6A6A6" w:themeColor="background1" w:themeShade="A6"/>
                          <w:sz w:val="40"/>
                        </w:rPr>
                        <w:sym w:font="Wingdings" w:char="F0E0"/>
                      </w:r>
                      <w:r>
                        <w:rPr>
                          <w:color w:val="A6A6A6" w:themeColor="background1" w:themeShade="A6"/>
                          <w:sz w:val="40"/>
                        </w:rPr>
                        <w:t xml:space="preserve">    2 H</w:t>
                      </w:r>
                      <w:r>
                        <w:rPr>
                          <w:color w:val="A6A6A6" w:themeColor="background1" w:themeShade="A6"/>
                          <w:sz w:val="40"/>
                          <w:vertAlign w:val="subscript"/>
                        </w:rPr>
                        <w:t>2</w:t>
                      </w:r>
                      <w:r>
                        <w:rPr>
                          <w:color w:val="A6A6A6" w:themeColor="background1" w:themeShade="A6"/>
                          <w:sz w:val="40"/>
                        </w:rPr>
                        <w:t>O</w:t>
                      </w:r>
                    </w:p>
                    <w:p w:rsidR="00517B6A" w:rsidRDefault="00517B6A" w:rsidP="00517B6A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color w:val="A6A6A6" w:themeColor="background1" w:themeShade="A6"/>
                          <w:sz w:val="40"/>
                        </w:rPr>
                      </w:pPr>
                      <w:r>
                        <w:rPr>
                          <w:color w:val="A6A6A6" w:themeColor="background1" w:themeShade="A6"/>
                          <w:sz w:val="40"/>
                        </w:rPr>
                        <w:t xml:space="preserve">Bei dieser chemischen Reaktion entsteht eine elektrische Spannung. </w:t>
                      </w:r>
                    </w:p>
                    <w:p w:rsidR="00517B6A" w:rsidRPr="00D22C6B" w:rsidRDefault="00517B6A" w:rsidP="00517B6A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color w:val="A6A6A6" w:themeColor="background1" w:themeShade="A6"/>
                          <w:sz w:val="40"/>
                        </w:rPr>
                      </w:pPr>
                      <w:r>
                        <w:rPr>
                          <w:color w:val="A6A6A6" w:themeColor="background1" w:themeShade="A6"/>
                          <w:sz w:val="40"/>
                        </w:rPr>
                        <w:t xml:space="preserve">Im Elektromotor wird der Strom in Bewegungsenergie umgewandelt.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7C79E80" wp14:editId="10183FD0">
                <wp:simplePos x="0" y="0"/>
                <wp:positionH relativeFrom="column">
                  <wp:posOffset>11064078</wp:posOffset>
                </wp:positionH>
                <wp:positionV relativeFrom="paragraph">
                  <wp:posOffset>4469765</wp:posOffset>
                </wp:positionV>
                <wp:extent cx="3189767" cy="1977390"/>
                <wp:effectExtent l="0" t="0" r="0" b="3810"/>
                <wp:wrapNone/>
                <wp:docPr id="92" name="Textfeld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9767" cy="1977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17B6A" w:rsidRDefault="00517B6A" w:rsidP="00517B6A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color w:val="A6A6A6" w:themeColor="background1" w:themeShade="A6"/>
                                <w:sz w:val="40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  <w:sz w:val="40"/>
                              </w:rPr>
                              <w:t>Strom trennt Wasser (H</w:t>
                            </w:r>
                            <w:r>
                              <w:rPr>
                                <w:color w:val="A6A6A6" w:themeColor="background1" w:themeShade="A6"/>
                                <w:sz w:val="40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color w:val="A6A6A6" w:themeColor="background1" w:themeShade="A6"/>
                                <w:sz w:val="40"/>
                              </w:rPr>
                              <w:t>O) in Wasserstoff (H</w:t>
                            </w:r>
                            <w:r>
                              <w:rPr>
                                <w:color w:val="A6A6A6" w:themeColor="background1" w:themeShade="A6"/>
                                <w:sz w:val="40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color w:val="A6A6A6" w:themeColor="background1" w:themeShade="A6"/>
                                <w:sz w:val="40"/>
                              </w:rPr>
                              <w:t>) und Sauerstoff (O</w:t>
                            </w:r>
                            <w:r>
                              <w:rPr>
                                <w:color w:val="A6A6A6" w:themeColor="background1" w:themeShade="A6"/>
                                <w:sz w:val="40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color w:val="A6A6A6" w:themeColor="background1" w:themeShade="A6"/>
                                <w:sz w:val="40"/>
                              </w:rPr>
                              <w:t>)</w:t>
                            </w:r>
                          </w:p>
                          <w:p w:rsidR="00517B6A" w:rsidRPr="00463203" w:rsidRDefault="00517B6A" w:rsidP="00517B6A">
                            <w:pPr>
                              <w:pStyle w:val="Listenabsatz"/>
                              <w:rPr>
                                <w:color w:val="A6A6A6" w:themeColor="background1" w:themeShade="A6"/>
                                <w:sz w:val="16"/>
                              </w:rPr>
                            </w:pPr>
                          </w:p>
                          <w:p w:rsidR="00517B6A" w:rsidRPr="00DA2DA2" w:rsidRDefault="00517B6A" w:rsidP="00517B6A">
                            <w:pPr>
                              <w:pStyle w:val="Listenabsatz"/>
                              <w:rPr>
                                <w:color w:val="A6A6A6" w:themeColor="background1" w:themeShade="A6"/>
                                <w:sz w:val="40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  <w:sz w:val="40"/>
                              </w:rPr>
                              <w:t>2 H</w:t>
                            </w:r>
                            <w:r>
                              <w:rPr>
                                <w:color w:val="A6A6A6" w:themeColor="background1" w:themeShade="A6"/>
                                <w:sz w:val="40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color w:val="A6A6A6" w:themeColor="background1" w:themeShade="A6"/>
                                <w:sz w:val="40"/>
                              </w:rPr>
                              <w:t xml:space="preserve">O    </w:t>
                            </w:r>
                            <w:r w:rsidRPr="00DA2DA2">
                              <w:rPr>
                                <w:color w:val="A6A6A6" w:themeColor="background1" w:themeShade="A6"/>
                                <w:sz w:val="40"/>
                              </w:rPr>
                              <w:sym w:font="Wingdings" w:char="F0E0"/>
                            </w:r>
                            <w:r>
                              <w:rPr>
                                <w:color w:val="A6A6A6" w:themeColor="background1" w:themeShade="A6"/>
                                <w:sz w:val="40"/>
                              </w:rPr>
                              <w:t xml:space="preserve">   2 H</w:t>
                            </w:r>
                            <w:r>
                              <w:rPr>
                                <w:color w:val="A6A6A6" w:themeColor="background1" w:themeShade="A6"/>
                                <w:sz w:val="40"/>
                                <w:vertAlign w:val="subscript"/>
                              </w:rPr>
                              <w:t xml:space="preserve">2   </w:t>
                            </w:r>
                            <w:r>
                              <w:rPr>
                                <w:color w:val="A6A6A6" w:themeColor="background1" w:themeShade="A6"/>
                                <w:sz w:val="40"/>
                              </w:rPr>
                              <w:t>+   O</w:t>
                            </w:r>
                            <w:r>
                              <w:rPr>
                                <w:color w:val="A6A6A6" w:themeColor="background1" w:themeShade="A6"/>
                                <w:sz w:val="40"/>
                                <w:vertAlign w:val="subscript"/>
                              </w:rPr>
                              <w:t xml:space="preserve">2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79E80" id="Textfeld 92" o:spid="_x0000_s1031" type="#_x0000_t202" style="position:absolute;margin-left:871.2pt;margin-top:351.95pt;width:251.15pt;height:155.7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" filled="f" stroked="f" strokeweight=".5pt">
                <v:textbox>
                  <w:txbxContent>
                    <w:p w:rsidR="00517B6A" w:rsidRDefault="00517B6A" w:rsidP="00517B6A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color w:val="A6A6A6" w:themeColor="background1" w:themeShade="A6"/>
                          <w:sz w:val="40"/>
                        </w:rPr>
                      </w:pPr>
                      <w:r>
                        <w:rPr>
                          <w:color w:val="A6A6A6" w:themeColor="background1" w:themeShade="A6"/>
                          <w:sz w:val="40"/>
                        </w:rPr>
                        <w:t>Strom trennt Wasser (H</w:t>
                      </w:r>
                      <w:r>
                        <w:rPr>
                          <w:color w:val="A6A6A6" w:themeColor="background1" w:themeShade="A6"/>
                          <w:sz w:val="40"/>
                          <w:vertAlign w:val="subscript"/>
                        </w:rPr>
                        <w:t>2</w:t>
                      </w:r>
                      <w:r>
                        <w:rPr>
                          <w:color w:val="A6A6A6" w:themeColor="background1" w:themeShade="A6"/>
                          <w:sz w:val="40"/>
                        </w:rPr>
                        <w:t>O) in Wasserstoff (H</w:t>
                      </w:r>
                      <w:r>
                        <w:rPr>
                          <w:color w:val="A6A6A6" w:themeColor="background1" w:themeShade="A6"/>
                          <w:sz w:val="40"/>
                          <w:vertAlign w:val="subscript"/>
                        </w:rPr>
                        <w:t>2</w:t>
                      </w:r>
                      <w:r>
                        <w:rPr>
                          <w:color w:val="A6A6A6" w:themeColor="background1" w:themeShade="A6"/>
                          <w:sz w:val="40"/>
                        </w:rPr>
                        <w:t>) und Sauerstoff (O</w:t>
                      </w:r>
                      <w:r>
                        <w:rPr>
                          <w:color w:val="A6A6A6" w:themeColor="background1" w:themeShade="A6"/>
                          <w:sz w:val="40"/>
                          <w:vertAlign w:val="subscript"/>
                        </w:rPr>
                        <w:t>2</w:t>
                      </w:r>
                      <w:r>
                        <w:rPr>
                          <w:color w:val="A6A6A6" w:themeColor="background1" w:themeShade="A6"/>
                          <w:sz w:val="40"/>
                        </w:rPr>
                        <w:t>)</w:t>
                      </w:r>
                    </w:p>
                    <w:p w:rsidR="00517B6A" w:rsidRPr="00463203" w:rsidRDefault="00517B6A" w:rsidP="00517B6A">
                      <w:pPr>
                        <w:pStyle w:val="Listenabsatz"/>
                        <w:rPr>
                          <w:color w:val="A6A6A6" w:themeColor="background1" w:themeShade="A6"/>
                          <w:sz w:val="16"/>
                        </w:rPr>
                      </w:pPr>
                    </w:p>
                    <w:p w:rsidR="00517B6A" w:rsidRPr="00DA2DA2" w:rsidRDefault="00517B6A" w:rsidP="00517B6A">
                      <w:pPr>
                        <w:pStyle w:val="Listenabsatz"/>
                        <w:rPr>
                          <w:color w:val="A6A6A6" w:themeColor="background1" w:themeShade="A6"/>
                          <w:sz w:val="40"/>
                        </w:rPr>
                      </w:pPr>
                      <w:r>
                        <w:rPr>
                          <w:color w:val="A6A6A6" w:themeColor="background1" w:themeShade="A6"/>
                          <w:sz w:val="40"/>
                        </w:rPr>
                        <w:t>2 H</w:t>
                      </w:r>
                      <w:r>
                        <w:rPr>
                          <w:color w:val="A6A6A6" w:themeColor="background1" w:themeShade="A6"/>
                          <w:sz w:val="40"/>
                          <w:vertAlign w:val="subscript"/>
                        </w:rPr>
                        <w:t>2</w:t>
                      </w:r>
                      <w:r>
                        <w:rPr>
                          <w:color w:val="A6A6A6" w:themeColor="background1" w:themeShade="A6"/>
                          <w:sz w:val="40"/>
                        </w:rPr>
                        <w:t xml:space="preserve">O    </w:t>
                      </w:r>
                      <w:r w:rsidRPr="00DA2DA2">
                        <w:rPr>
                          <w:color w:val="A6A6A6" w:themeColor="background1" w:themeShade="A6"/>
                          <w:sz w:val="40"/>
                        </w:rPr>
                        <w:sym w:font="Wingdings" w:char="F0E0"/>
                      </w:r>
                      <w:r>
                        <w:rPr>
                          <w:color w:val="A6A6A6" w:themeColor="background1" w:themeShade="A6"/>
                          <w:sz w:val="40"/>
                        </w:rPr>
                        <w:t xml:space="preserve">   2 H</w:t>
                      </w:r>
                      <w:r>
                        <w:rPr>
                          <w:color w:val="A6A6A6" w:themeColor="background1" w:themeShade="A6"/>
                          <w:sz w:val="40"/>
                          <w:vertAlign w:val="subscript"/>
                        </w:rPr>
                        <w:t xml:space="preserve">2   </w:t>
                      </w:r>
                      <w:r>
                        <w:rPr>
                          <w:color w:val="A6A6A6" w:themeColor="background1" w:themeShade="A6"/>
                          <w:sz w:val="40"/>
                        </w:rPr>
                        <w:t>+   O</w:t>
                      </w:r>
                      <w:r>
                        <w:rPr>
                          <w:color w:val="A6A6A6" w:themeColor="background1" w:themeShade="A6"/>
                          <w:sz w:val="40"/>
                          <w:vertAlign w:val="subscript"/>
                        </w:rPr>
                        <w:t xml:space="preserve">2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D54C198" wp14:editId="07938C16">
                <wp:simplePos x="0" y="0"/>
                <wp:positionH relativeFrom="column">
                  <wp:posOffset>3758639</wp:posOffset>
                </wp:positionH>
                <wp:positionV relativeFrom="paragraph">
                  <wp:posOffset>7893212</wp:posOffset>
                </wp:positionV>
                <wp:extent cx="914400" cy="914400"/>
                <wp:effectExtent l="0" t="0" r="0" b="0"/>
                <wp:wrapNone/>
                <wp:docPr id="93" name="Textfeld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17B6A" w:rsidRDefault="00517B6A" w:rsidP="00517B6A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  <w:t>87 g pro km für den Strom</w:t>
                            </w:r>
                          </w:p>
                          <w:p w:rsidR="00517B6A" w:rsidRPr="00C40F26" w:rsidRDefault="00517B6A" w:rsidP="00517B6A">
                            <w:pPr>
                              <w:pStyle w:val="Listenabsatz"/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  <w:t>zur Herstellung des Wasserstoffs</w:t>
                            </w:r>
                          </w:p>
                          <w:p w:rsidR="00517B6A" w:rsidRDefault="00517B6A" w:rsidP="00517B6A">
                            <w:pPr>
                              <w:rPr>
                                <w:color w:val="A6A6A6" w:themeColor="background1" w:themeShade="A6"/>
                                <w:sz w:val="40"/>
                              </w:rPr>
                            </w:pPr>
                          </w:p>
                          <w:p w:rsidR="00517B6A" w:rsidRPr="00C40F26" w:rsidRDefault="00517B6A" w:rsidP="00517B6A">
                            <w:pPr>
                              <w:rPr>
                                <w:color w:val="A6A6A6" w:themeColor="background1" w:themeShade="A6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54C198" id="Textfeld 93" o:spid="_x0000_s1032" type="#_x0000_t202" style="position:absolute;margin-left:295.95pt;margin-top:621.5pt;width:1in;height:1in;z-index:2517739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" filled="f" stroked="f" strokeweight=".5pt">
                <v:textbox>
                  <w:txbxContent>
                    <w:p w:rsidR="00517B6A" w:rsidRDefault="00517B6A" w:rsidP="00517B6A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color w:val="A6A6A6" w:themeColor="background1" w:themeShade="A6"/>
                          <w:sz w:val="38"/>
                          <w:szCs w:val="38"/>
                        </w:rPr>
                      </w:pPr>
                      <w:r>
                        <w:rPr>
                          <w:color w:val="A6A6A6" w:themeColor="background1" w:themeShade="A6"/>
                          <w:sz w:val="38"/>
                          <w:szCs w:val="38"/>
                        </w:rPr>
                        <w:t>87 g pro km für den Strom</w:t>
                      </w:r>
                    </w:p>
                    <w:p w:rsidR="00517B6A" w:rsidRPr="00C40F26" w:rsidRDefault="00517B6A" w:rsidP="00517B6A">
                      <w:pPr>
                        <w:pStyle w:val="Listenabsatz"/>
                        <w:rPr>
                          <w:color w:val="A6A6A6" w:themeColor="background1" w:themeShade="A6"/>
                          <w:sz w:val="38"/>
                          <w:szCs w:val="38"/>
                        </w:rPr>
                      </w:pPr>
                      <w:r>
                        <w:rPr>
                          <w:color w:val="A6A6A6" w:themeColor="background1" w:themeShade="A6"/>
                          <w:sz w:val="38"/>
                          <w:szCs w:val="38"/>
                        </w:rPr>
                        <w:t>zur Herstellung des Wasserstoffs</w:t>
                      </w:r>
                    </w:p>
                    <w:p w:rsidR="00517B6A" w:rsidRDefault="00517B6A" w:rsidP="00517B6A">
                      <w:pPr>
                        <w:rPr>
                          <w:color w:val="A6A6A6" w:themeColor="background1" w:themeShade="A6"/>
                          <w:sz w:val="40"/>
                        </w:rPr>
                      </w:pPr>
                    </w:p>
                    <w:p w:rsidR="00517B6A" w:rsidRPr="00C40F26" w:rsidRDefault="00517B6A" w:rsidP="00517B6A">
                      <w:pPr>
                        <w:rPr>
                          <w:color w:val="A6A6A6" w:themeColor="background1" w:themeShade="A6"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271CD62" wp14:editId="22E0F495">
                <wp:simplePos x="0" y="0"/>
                <wp:positionH relativeFrom="column">
                  <wp:posOffset>3564831</wp:posOffset>
                </wp:positionH>
                <wp:positionV relativeFrom="paragraph">
                  <wp:posOffset>5586065</wp:posOffset>
                </wp:positionV>
                <wp:extent cx="2151764" cy="1886718"/>
                <wp:effectExtent l="0" t="0" r="20320" b="18415"/>
                <wp:wrapNone/>
                <wp:docPr id="94" name="Gerader Verbinde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51764" cy="1886718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CF1899" id="Gerader Verbinder 94" o:spid="_x0000_s1026" style="position:absolute;flip:y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0.7pt,439.85pt" to="450.15pt,5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" strokecolor="#a5a5a5 [2092]" strokeweight="1.5pt"/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B13B2A6" wp14:editId="2DB95ED3">
                <wp:simplePos x="0" y="0"/>
                <wp:positionH relativeFrom="column">
                  <wp:posOffset>3117850</wp:posOffset>
                </wp:positionH>
                <wp:positionV relativeFrom="paragraph">
                  <wp:posOffset>7391238</wp:posOffset>
                </wp:positionV>
                <wp:extent cx="500380" cy="500380"/>
                <wp:effectExtent l="0" t="0" r="0" b="0"/>
                <wp:wrapNone/>
                <wp:docPr id="95" name="Ellips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80" cy="500380"/>
                        </a:xfrm>
                        <a:prstGeom prst="ellipse">
                          <a:avLst/>
                        </a:prstGeom>
                        <a:solidFill>
                          <a:srgbClr val="5F156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5FADFA" id="Ellipse 95" o:spid="_x0000_s1026" style="position:absolute;margin-left:245.5pt;margin-top:582pt;width:39.4pt;height:39.4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" fillcolor="#5f1569" stroked="f" strokeweight="2pt"/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B779A4C" wp14:editId="766720AF">
                <wp:simplePos x="0" y="0"/>
                <wp:positionH relativeFrom="column">
                  <wp:posOffset>3156895</wp:posOffset>
                </wp:positionH>
                <wp:positionV relativeFrom="paragraph">
                  <wp:posOffset>7371936</wp:posOffset>
                </wp:positionV>
                <wp:extent cx="914400" cy="914400"/>
                <wp:effectExtent l="0" t="0" r="0" b="0"/>
                <wp:wrapNone/>
                <wp:docPr id="96" name="Textfeld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17B6A" w:rsidRPr="00D22C6B" w:rsidRDefault="00517B6A" w:rsidP="00517B6A">
                            <w:pPr>
                              <w:rPr>
                                <w:b/>
                                <w:color w:val="808080" w:themeColor="background1" w:themeShade="80"/>
                                <w:sz w:val="52"/>
                              </w:rPr>
                            </w:pPr>
                            <w:r w:rsidRPr="00D22C6B">
                              <w:rPr>
                                <w:b/>
                                <w:color w:val="F2F2F2" w:themeColor="background1" w:themeShade="F2"/>
                                <w:sz w:val="52"/>
                              </w:rPr>
                              <w:t>C</w:t>
                            </w:r>
                            <w:r w:rsidRPr="00D22C6B">
                              <w:rPr>
                                <w:b/>
                                <w:color w:val="808080" w:themeColor="background1" w:themeShade="80"/>
                                <w:sz w:val="52"/>
                              </w:rPr>
                              <w:t xml:space="preserve">   O</w:t>
                            </w:r>
                            <w:r w:rsidRPr="00D22C6B">
                              <w:rPr>
                                <w:b/>
                                <w:color w:val="808080" w:themeColor="background1" w:themeShade="80"/>
                                <w:sz w:val="52"/>
                                <w:vertAlign w:val="subscript"/>
                              </w:rPr>
                              <w:t>2</w:t>
                            </w:r>
                            <w:r w:rsidRPr="00D22C6B">
                              <w:rPr>
                                <w:b/>
                                <w:color w:val="808080" w:themeColor="background1" w:themeShade="80"/>
                                <w:sz w:val="52"/>
                              </w:rPr>
                              <w:t>-PRODUKTION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779A4C" id="Textfeld 96" o:spid="_x0000_s1033" type="#_x0000_t202" style="position:absolute;margin-left:248.55pt;margin-top:580.45pt;width:1in;height:1in;z-index:2517678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" filled="f" stroked="f" strokeweight=".5pt">
                <v:textbox>
                  <w:txbxContent>
                    <w:p w:rsidR="00517B6A" w:rsidRPr="00D22C6B" w:rsidRDefault="00517B6A" w:rsidP="00517B6A">
                      <w:pPr>
                        <w:rPr>
                          <w:b/>
                          <w:color w:val="808080" w:themeColor="background1" w:themeShade="80"/>
                          <w:sz w:val="52"/>
                        </w:rPr>
                      </w:pPr>
                      <w:r w:rsidRPr="00D22C6B">
                        <w:rPr>
                          <w:b/>
                          <w:color w:val="F2F2F2" w:themeColor="background1" w:themeShade="F2"/>
                          <w:sz w:val="52"/>
                        </w:rPr>
                        <w:t>C</w:t>
                      </w:r>
                      <w:r w:rsidRPr="00D22C6B">
                        <w:rPr>
                          <w:b/>
                          <w:color w:val="808080" w:themeColor="background1" w:themeShade="80"/>
                          <w:sz w:val="52"/>
                        </w:rPr>
                        <w:t xml:space="preserve">   O</w:t>
                      </w:r>
                      <w:r w:rsidRPr="00D22C6B">
                        <w:rPr>
                          <w:b/>
                          <w:color w:val="808080" w:themeColor="background1" w:themeShade="80"/>
                          <w:sz w:val="52"/>
                          <w:vertAlign w:val="subscript"/>
                        </w:rPr>
                        <w:t>2</w:t>
                      </w:r>
                      <w:r w:rsidRPr="00D22C6B">
                        <w:rPr>
                          <w:b/>
                          <w:color w:val="808080" w:themeColor="background1" w:themeShade="80"/>
                          <w:sz w:val="52"/>
                        </w:rPr>
                        <w:t>-PRODUKTION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D5DD9ED" wp14:editId="447E38C8">
                <wp:simplePos x="0" y="0"/>
                <wp:positionH relativeFrom="column">
                  <wp:posOffset>7743826</wp:posOffset>
                </wp:positionH>
                <wp:positionV relativeFrom="paragraph">
                  <wp:posOffset>5649596</wp:posOffset>
                </wp:positionV>
                <wp:extent cx="652780" cy="795020"/>
                <wp:effectExtent l="0" t="0" r="33020" b="24130"/>
                <wp:wrapNone/>
                <wp:docPr id="97" name="Gerader Verbinde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2780" cy="79502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37E8B8" id="Gerader Verbinder 97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9.75pt,444.85pt" to="661.15pt,5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" strokecolor="#a5a5a5 [2092]" strokeweight="1.5pt"/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95528D9" wp14:editId="130CDEA8">
                <wp:simplePos x="0" y="0"/>
                <wp:positionH relativeFrom="column">
                  <wp:posOffset>7498080</wp:posOffset>
                </wp:positionH>
                <wp:positionV relativeFrom="paragraph">
                  <wp:posOffset>1197610</wp:posOffset>
                </wp:positionV>
                <wp:extent cx="788670" cy="1567815"/>
                <wp:effectExtent l="0" t="0" r="30480" b="32385"/>
                <wp:wrapNone/>
                <wp:docPr id="98" name="Gerader Verbinde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8670" cy="156781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A96C1F" id="Gerader Verbinder 98" o:spid="_x0000_s1026" style="position:absolute;flip: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0.4pt,94.3pt" to="652.5pt,2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" strokecolor="#a5a5a5 [2092]" strokeweight="1.5pt"/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FC693FE" wp14:editId="3028639F">
                <wp:simplePos x="0" y="0"/>
                <wp:positionH relativeFrom="column">
                  <wp:posOffset>2914649</wp:posOffset>
                </wp:positionH>
                <wp:positionV relativeFrom="paragraph">
                  <wp:posOffset>414654</wp:posOffset>
                </wp:positionV>
                <wp:extent cx="2800350" cy="2600325"/>
                <wp:effectExtent l="0" t="0" r="19050" b="28575"/>
                <wp:wrapNone/>
                <wp:docPr id="99" name="Gerader Verbinder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00350" cy="260032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9840B2" id="Gerader Verbinder 99" o:spid="_x0000_s1026" style="position:absolute;flip:x y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9.5pt,32.65pt" to="450pt,2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" strokecolor="#a5a5a5 [2092]" strokeweight="1.5pt"/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882976B" wp14:editId="64F79060">
                <wp:simplePos x="0" y="0"/>
                <wp:positionH relativeFrom="column">
                  <wp:posOffset>8289402</wp:posOffset>
                </wp:positionH>
                <wp:positionV relativeFrom="paragraph">
                  <wp:posOffset>748665</wp:posOffset>
                </wp:positionV>
                <wp:extent cx="914400" cy="914400"/>
                <wp:effectExtent l="0" t="0" r="0" b="0"/>
                <wp:wrapNone/>
                <wp:docPr id="100" name="Textfeld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17B6A" w:rsidRPr="00D22C6B" w:rsidRDefault="00517B6A" w:rsidP="00517B6A">
                            <w:pPr>
                              <w:rPr>
                                <w:b/>
                                <w:color w:val="808080" w:themeColor="background1" w:themeShade="80"/>
                                <w:sz w:val="52"/>
                              </w:rPr>
                            </w:pPr>
                            <w:proofErr w:type="gramStart"/>
                            <w:r w:rsidRPr="00D22C6B">
                              <w:rPr>
                                <w:b/>
                                <w:color w:val="F2F2F2" w:themeColor="background1" w:themeShade="F2"/>
                                <w:sz w:val="52"/>
                              </w:rPr>
                              <w:t>F</w:t>
                            </w:r>
                            <w:r w:rsidRPr="00D22C6B">
                              <w:rPr>
                                <w:b/>
                                <w:color w:val="808080" w:themeColor="background1" w:themeShade="80"/>
                                <w:sz w:val="52"/>
                              </w:rPr>
                              <w:t xml:space="preserve">  UNKTION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82976B" id="Textfeld 100" o:spid="_x0000_s1034" type="#_x0000_t202" style="position:absolute;margin-left:652.7pt;margin-top:58.95pt;width:1in;height:1in;z-index:2517626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" filled="f" stroked="f" strokeweight=".5pt">
                <v:textbox>
                  <w:txbxContent>
                    <w:p w:rsidR="00517B6A" w:rsidRPr="00D22C6B" w:rsidRDefault="00517B6A" w:rsidP="00517B6A">
                      <w:pPr>
                        <w:rPr>
                          <w:b/>
                          <w:color w:val="808080" w:themeColor="background1" w:themeShade="80"/>
                          <w:sz w:val="52"/>
                        </w:rPr>
                      </w:pPr>
                      <w:proofErr w:type="gramStart"/>
                      <w:r w:rsidRPr="00D22C6B">
                        <w:rPr>
                          <w:b/>
                          <w:color w:val="F2F2F2" w:themeColor="background1" w:themeShade="F2"/>
                          <w:sz w:val="52"/>
                        </w:rPr>
                        <w:t>F</w:t>
                      </w:r>
                      <w:r w:rsidRPr="00D22C6B">
                        <w:rPr>
                          <w:b/>
                          <w:color w:val="808080" w:themeColor="background1" w:themeShade="80"/>
                          <w:sz w:val="52"/>
                        </w:rPr>
                        <w:t xml:space="preserve">  UNKTION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86AAF09" wp14:editId="7FC99EEB">
                <wp:simplePos x="0" y="0"/>
                <wp:positionH relativeFrom="column">
                  <wp:posOffset>10903585</wp:posOffset>
                </wp:positionH>
                <wp:positionV relativeFrom="paragraph">
                  <wp:posOffset>3966957</wp:posOffset>
                </wp:positionV>
                <wp:extent cx="914400" cy="914400"/>
                <wp:effectExtent l="0" t="0" r="0" b="0"/>
                <wp:wrapNone/>
                <wp:docPr id="101" name="Textfeld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17B6A" w:rsidRPr="00D22C6B" w:rsidRDefault="00517B6A" w:rsidP="00517B6A">
                            <w:pPr>
                              <w:rPr>
                                <w:b/>
                                <w:color w:val="808080" w:themeColor="background1" w:themeShade="80"/>
                                <w:sz w:val="52"/>
                              </w:rPr>
                            </w:pPr>
                            <w:proofErr w:type="gramStart"/>
                            <w:r w:rsidRPr="00D22C6B">
                              <w:rPr>
                                <w:b/>
                                <w:color w:val="F2F2F2" w:themeColor="background1" w:themeShade="F2"/>
                                <w:sz w:val="52"/>
                              </w:rPr>
                              <w:t>H</w:t>
                            </w:r>
                            <w:r w:rsidRPr="00D22C6B">
                              <w:rPr>
                                <w:b/>
                                <w:color w:val="808080" w:themeColor="background1" w:themeShade="80"/>
                                <w:sz w:val="52"/>
                              </w:rPr>
                              <w:t xml:space="preserve">  ERSTELLUNG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6AAF09" id="Textfeld 101" o:spid="_x0000_s1035" type="#_x0000_t202" style="position:absolute;margin-left:858.55pt;margin-top:312.35pt;width:1in;height:1in;z-index:2517637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" filled="f" stroked="f" strokeweight=".5pt">
                <v:textbox>
                  <w:txbxContent>
                    <w:p w:rsidR="00517B6A" w:rsidRPr="00D22C6B" w:rsidRDefault="00517B6A" w:rsidP="00517B6A">
                      <w:pPr>
                        <w:rPr>
                          <w:b/>
                          <w:color w:val="808080" w:themeColor="background1" w:themeShade="80"/>
                          <w:sz w:val="52"/>
                        </w:rPr>
                      </w:pPr>
                      <w:proofErr w:type="gramStart"/>
                      <w:r w:rsidRPr="00D22C6B">
                        <w:rPr>
                          <w:b/>
                          <w:color w:val="F2F2F2" w:themeColor="background1" w:themeShade="F2"/>
                          <w:sz w:val="52"/>
                        </w:rPr>
                        <w:t>H</w:t>
                      </w:r>
                      <w:r w:rsidRPr="00D22C6B">
                        <w:rPr>
                          <w:b/>
                          <w:color w:val="808080" w:themeColor="background1" w:themeShade="80"/>
                          <w:sz w:val="52"/>
                        </w:rPr>
                        <w:t xml:space="preserve">  ERSTELLUNG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4E2957A" wp14:editId="338D701E">
                <wp:simplePos x="0" y="0"/>
                <wp:positionH relativeFrom="column">
                  <wp:posOffset>8397875</wp:posOffset>
                </wp:positionH>
                <wp:positionV relativeFrom="paragraph">
                  <wp:posOffset>6369162</wp:posOffset>
                </wp:positionV>
                <wp:extent cx="914400" cy="914400"/>
                <wp:effectExtent l="0" t="0" r="0" b="0"/>
                <wp:wrapNone/>
                <wp:docPr id="102" name="Textfeld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17B6A" w:rsidRPr="00D22C6B" w:rsidRDefault="00517B6A" w:rsidP="00517B6A">
                            <w:pPr>
                              <w:rPr>
                                <w:b/>
                                <w:color w:val="808080" w:themeColor="background1" w:themeShade="80"/>
                                <w:sz w:val="52"/>
                              </w:rPr>
                            </w:pPr>
                            <w:proofErr w:type="gramStart"/>
                            <w:r w:rsidRPr="00D22C6B">
                              <w:rPr>
                                <w:b/>
                                <w:color w:val="F2F2F2" w:themeColor="background1" w:themeShade="F2"/>
                                <w:sz w:val="52"/>
                              </w:rPr>
                              <w:t>N</w:t>
                            </w:r>
                            <w:r w:rsidRPr="00D22C6B">
                              <w:rPr>
                                <w:b/>
                                <w:color w:val="808080" w:themeColor="background1" w:themeShade="80"/>
                                <w:sz w:val="52"/>
                              </w:rPr>
                              <w:t xml:space="preserve">  ACHHALTIGKEIT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E2957A" id="Textfeld 102" o:spid="_x0000_s1036" type="#_x0000_t202" style="position:absolute;margin-left:661.25pt;margin-top:501.5pt;width:1in;height:1in;z-index:2517647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" filled="f" stroked="f" strokeweight=".5pt">
                <v:textbox>
                  <w:txbxContent>
                    <w:p w:rsidR="00517B6A" w:rsidRPr="00D22C6B" w:rsidRDefault="00517B6A" w:rsidP="00517B6A">
                      <w:pPr>
                        <w:rPr>
                          <w:b/>
                          <w:color w:val="808080" w:themeColor="background1" w:themeShade="80"/>
                          <w:sz w:val="52"/>
                        </w:rPr>
                      </w:pPr>
                      <w:proofErr w:type="gramStart"/>
                      <w:r w:rsidRPr="00D22C6B">
                        <w:rPr>
                          <w:b/>
                          <w:color w:val="F2F2F2" w:themeColor="background1" w:themeShade="F2"/>
                          <w:sz w:val="52"/>
                        </w:rPr>
                        <w:t>N</w:t>
                      </w:r>
                      <w:r w:rsidRPr="00D22C6B">
                        <w:rPr>
                          <w:b/>
                          <w:color w:val="808080" w:themeColor="background1" w:themeShade="80"/>
                          <w:sz w:val="52"/>
                        </w:rPr>
                        <w:t xml:space="preserve">  ACHHALTIGKEIT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413000B" wp14:editId="77F59B55">
                <wp:simplePos x="0" y="0"/>
                <wp:positionH relativeFrom="column">
                  <wp:posOffset>555737</wp:posOffset>
                </wp:positionH>
                <wp:positionV relativeFrom="paragraph">
                  <wp:posOffset>0</wp:posOffset>
                </wp:positionV>
                <wp:extent cx="914400" cy="914400"/>
                <wp:effectExtent l="0" t="0" r="0" b="0"/>
                <wp:wrapNone/>
                <wp:docPr id="103" name="Textfeld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17B6A" w:rsidRPr="00D22C6B" w:rsidRDefault="00517B6A" w:rsidP="00517B6A">
                            <w:pPr>
                              <w:rPr>
                                <w:b/>
                                <w:color w:val="808080" w:themeColor="background1" w:themeShade="80"/>
                                <w:sz w:val="52"/>
                              </w:rPr>
                            </w:pPr>
                            <w:proofErr w:type="gramStart"/>
                            <w:r w:rsidRPr="00D22C6B">
                              <w:rPr>
                                <w:b/>
                                <w:color w:val="808080" w:themeColor="background1" w:themeShade="80"/>
                                <w:sz w:val="52"/>
                              </w:rPr>
                              <w:t xml:space="preserve">PROBLEMATI  </w:t>
                            </w:r>
                            <w:r w:rsidRPr="00D22C6B">
                              <w:rPr>
                                <w:b/>
                                <w:color w:val="F2F2F2" w:themeColor="background1" w:themeShade="F2"/>
                                <w:sz w:val="52"/>
                              </w:rPr>
                              <w:t>K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13000B" id="Textfeld 103" o:spid="_x0000_s1037" type="#_x0000_t202" style="position:absolute;margin-left:43.75pt;margin-top:0;width:1in;height:1in;z-index:2517657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" filled="f" stroked="f" strokeweight=".5pt">
                <v:textbox>
                  <w:txbxContent>
                    <w:p w:rsidR="00517B6A" w:rsidRPr="00D22C6B" w:rsidRDefault="00517B6A" w:rsidP="00517B6A">
                      <w:pPr>
                        <w:rPr>
                          <w:b/>
                          <w:color w:val="808080" w:themeColor="background1" w:themeShade="80"/>
                          <w:sz w:val="52"/>
                        </w:rPr>
                      </w:pPr>
                      <w:proofErr w:type="gramStart"/>
                      <w:r w:rsidRPr="00D22C6B">
                        <w:rPr>
                          <w:b/>
                          <w:color w:val="808080" w:themeColor="background1" w:themeShade="80"/>
                          <w:sz w:val="52"/>
                        </w:rPr>
                        <w:t xml:space="preserve">PROBLEMATI  </w:t>
                      </w:r>
                      <w:r w:rsidRPr="00D22C6B">
                        <w:rPr>
                          <w:b/>
                          <w:color w:val="F2F2F2" w:themeColor="background1" w:themeShade="F2"/>
                          <w:sz w:val="52"/>
                        </w:rPr>
                        <w:t>K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454F6F4" wp14:editId="6A92B7D8">
                <wp:simplePos x="0" y="0"/>
                <wp:positionH relativeFrom="column">
                  <wp:posOffset>8459372</wp:posOffset>
                </wp:positionH>
                <wp:positionV relativeFrom="paragraph">
                  <wp:posOffset>4275106</wp:posOffset>
                </wp:positionV>
                <wp:extent cx="2384837" cy="0"/>
                <wp:effectExtent l="0" t="0" r="0" b="0"/>
                <wp:wrapNone/>
                <wp:docPr id="104" name="Gerader Verbinde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84837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D80F8B" id="Gerader Verbinder 104" o:spid="_x0000_s1026" style="position:absolute;flip: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6.1pt,336.6pt" to="853.9pt,33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" strokecolor="#a5a5a5 [2092]" strokeweight="1.5pt"/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9A3C512" wp14:editId="3ACBF0B9">
                <wp:simplePos x="0" y="0"/>
                <wp:positionH relativeFrom="column">
                  <wp:posOffset>10835053</wp:posOffset>
                </wp:positionH>
                <wp:positionV relativeFrom="paragraph">
                  <wp:posOffset>3965498</wp:posOffset>
                </wp:positionV>
                <wp:extent cx="500380" cy="500380"/>
                <wp:effectExtent l="0" t="0" r="0" b="0"/>
                <wp:wrapNone/>
                <wp:docPr id="105" name="Ellips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80" cy="500380"/>
                        </a:xfrm>
                        <a:prstGeom prst="ellipse">
                          <a:avLst/>
                        </a:prstGeom>
                        <a:solidFill>
                          <a:srgbClr val="5F156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22C3C4" id="Ellipse 105" o:spid="_x0000_s1026" style="position:absolute;margin-left:853.15pt;margin-top:312.25pt;width:39.4pt;height:39.4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" fillcolor="#5f1569" stroked="f" strokeweight="2pt"/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CDEB0FD" wp14:editId="4638B433">
                <wp:simplePos x="0" y="0"/>
                <wp:positionH relativeFrom="column">
                  <wp:posOffset>8337020</wp:posOffset>
                </wp:positionH>
                <wp:positionV relativeFrom="paragraph">
                  <wp:posOffset>6380257</wp:posOffset>
                </wp:positionV>
                <wp:extent cx="500380" cy="500380"/>
                <wp:effectExtent l="0" t="0" r="0" b="0"/>
                <wp:wrapNone/>
                <wp:docPr id="106" name="Ellips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80" cy="500380"/>
                        </a:xfrm>
                        <a:prstGeom prst="ellipse">
                          <a:avLst/>
                        </a:prstGeom>
                        <a:solidFill>
                          <a:srgbClr val="5F156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45BB0E" id="Ellipse 106" o:spid="_x0000_s1026" style="position:absolute;margin-left:656.45pt;margin-top:502.4pt;width:39.4pt;height:39.4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" fillcolor="#5f1569" stroked="f" strokeweight="2pt"/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865DDA6" wp14:editId="46F4E9F8">
                <wp:simplePos x="0" y="0"/>
                <wp:positionH relativeFrom="column">
                  <wp:posOffset>2478894</wp:posOffset>
                </wp:positionH>
                <wp:positionV relativeFrom="paragraph">
                  <wp:posOffset>2401</wp:posOffset>
                </wp:positionV>
                <wp:extent cx="500380" cy="500380"/>
                <wp:effectExtent l="0" t="0" r="0" b="0"/>
                <wp:wrapNone/>
                <wp:docPr id="107" name="Ellips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80" cy="500380"/>
                        </a:xfrm>
                        <a:prstGeom prst="ellipse">
                          <a:avLst/>
                        </a:prstGeom>
                        <a:solidFill>
                          <a:srgbClr val="5F156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21B1B8" id="Ellipse 107" o:spid="_x0000_s1026" style="position:absolute;margin-left:195.2pt;margin-top:.2pt;width:39.4pt;height:39.4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" fillcolor="#5f1569" stroked="f" strokeweight="2pt"/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CC09F91" wp14:editId="44B65AA9">
                <wp:simplePos x="0" y="0"/>
                <wp:positionH relativeFrom="column">
                  <wp:posOffset>8169009</wp:posOffset>
                </wp:positionH>
                <wp:positionV relativeFrom="paragraph">
                  <wp:posOffset>745448</wp:posOffset>
                </wp:positionV>
                <wp:extent cx="500380" cy="500380"/>
                <wp:effectExtent l="0" t="0" r="0" b="0"/>
                <wp:wrapNone/>
                <wp:docPr id="108" name="Ellips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80" cy="500380"/>
                        </a:xfrm>
                        <a:prstGeom prst="ellipse">
                          <a:avLst/>
                        </a:prstGeom>
                        <a:solidFill>
                          <a:srgbClr val="5F156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CD4165" id="Ellipse 108" o:spid="_x0000_s1026" style="position:absolute;margin-left:643.25pt;margin-top:58.7pt;width:39.4pt;height:39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" fillcolor="#5f1569" stroked="f" strokeweight="2pt"/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2C0EF32" wp14:editId="5EA516EC">
                <wp:simplePos x="0" y="0"/>
                <wp:positionH relativeFrom="column">
                  <wp:posOffset>4814765</wp:posOffset>
                </wp:positionH>
                <wp:positionV relativeFrom="paragraph">
                  <wp:posOffset>4096385</wp:posOffset>
                </wp:positionV>
                <wp:extent cx="3271031" cy="1219200"/>
                <wp:effectExtent l="0" t="0" r="0" b="0"/>
                <wp:wrapNone/>
                <wp:docPr id="109" name="Textfeld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1031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17B6A" w:rsidRPr="002062EF" w:rsidRDefault="00517B6A" w:rsidP="00517B6A">
                            <w:pPr>
                              <w:jc w:val="center"/>
                              <w:rPr>
                                <w:b/>
                                <w:color w:val="D9D9D9" w:themeColor="background1" w:themeShade="D9"/>
                                <w:sz w:val="56"/>
                              </w:rPr>
                            </w:pPr>
                            <w:r>
                              <w:rPr>
                                <w:b/>
                                <w:color w:val="D9D9D9" w:themeColor="background1" w:themeShade="D9"/>
                                <w:sz w:val="56"/>
                              </w:rPr>
                              <w:t>Wasserstoffzelle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0EF32" id="Textfeld 109" o:spid="_x0000_s1038" type="#_x0000_t202" style="position:absolute;margin-left:379.1pt;margin-top:322.55pt;width:257.55pt;height:96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" filled="f" stroked="f" strokeweight=".5pt">
                <v:textbox>
                  <w:txbxContent>
                    <w:p w:rsidR="00517B6A" w:rsidRPr="002062EF" w:rsidRDefault="00517B6A" w:rsidP="00517B6A">
                      <w:pPr>
                        <w:jc w:val="center"/>
                        <w:rPr>
                          <w:b/>
                          <w:color w:val="D9D9D9" w:themeColor="background1" w:themeShade="D9"/>
                          <w:sz w:val="56"/>
                        </w:rPr>
                      </w:pPr>
                      <w:r>
                        <w:rPr>
                          <w:b/>
                          <w:color w:val="D9D9D9" w:themeColor="background1" w:themeShade="D9"/>
                          <w:sz w:val="56"/>
                        </w:rPr>
                        <w:t>Wasserstoffzelle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E6D39B1" wp14:editId="3F4B32F6">
                <wp:simplePos x="0" y="0"/>
                <wp:positionH relativeFrom="column">
                  <wp:posOffset>5114472</wp:posOffset>
                </wp:positionH>
                <wp:positionV relativeFrom="paragraph">
                  <wp:posOffset>2605224</wp:posOffset>
                </wp:positionV>
                <wp:extent cx="3341461" cy="3341461"/>
                <wp:effectExtent l="0" t="0" r="0" b="0"/>
                <wp:wrapNone/>
                <wp:docPr id="110" name="Ellips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1461" cy="3341461"/>
                        </a:xfrm>
                        <a:prstGeom prst="ellipse">
                          <a:avLst/>
                        </a:prstGeom>
                        <a:solidFill>
                          <a:srgbClr val="5F156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5DF0C1" id="Ellipse 110" o:spid="_x0000_s1026" style="position:absolute;margin-left:402.7pt;margin-top:205.15pt;width:263.1pt;height:263.1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" fillcolor="#5f1569" stroked="f" strokeweight="2pt"/>
            </w:pict>
          </mc:Fallback>
        </mc:AlternateContent>
      </w:r>
    </w:p>
    <w:p w:rsidR="00517B6A" w:rsidRDefault="00517B6A">
      <w:pPr>
        <w:spacing w:after="200" w:line="276" w:lineRule="auto"/>
      </w:pPr>
      <w:bookmarkStart w:id="0" w:name="_GoBack"/>
      <w:bookmarkEnd w:id="0"/>
      <w:r>
        <w:br w:type="page"/>
      </w:r>
    </w:p>
    <w:p w:rsidR="00517B6A" w:rsidRDefault="00517B6A" w:rsidP="00517B6A">
      <w:r>
        <w:rPr>
          <w:noProof/>
          <w:lang w:eastAsia="de-CH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AEC85DF" wp14:editId="0ED89FAB">
                <wp:simplePos x="0" y="0"/>
                <wp:positionH relativeFrom="column">
                  <wp:posOffset>2328072</wp:posOffset>
                </wp:positionH>
                <wp:positionV relativeFrom="paragraph">
                  <wp:posOffset>7620</wp:posOffset>
                </wp:positionV>
                <wp:extent cx="914400" cy="914400"/>
                <wp:effectExtent l="0" t="0" r="0" b="0"/>
                <wp:wrapNone/>
                <wp:docPr id="58" name="Textfeld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17B6A" w:rsidRPr="00B4510D" w:rsidRDefault="00517B6A" w:rsidP="00517B6A">
                            <w:pPr>
                              <w:rPr>
                                <w:b/>
                                <w:color w:val="808080" w:themeColor="background1" w:themeShade="80"/>
                                <w:sz w:val="52"/>
                              </w:rPr>
                            </w:pPr>
                            <w:r w:rsidRPr="00B4510D">
                              <w:rPr>
                                <w:b/>
                                <w:color w:val="808080" w:themeColor="background1" w:themeShade="80"/>
                                <w:sz w:val="52"/>
                              </w:rPr>
                              <w:t xml:space="preserve">PROBLEMATI </w:t>
                            </w:r>
                            <w:r>
                              <w:rPr>
                                <w:b/>
                                <w:color w:val="808080" w:themeColor="background1" w:themeShade="80"/>
                                <w:sz w:val="52"/>
                              </w:rPr>
                              <w:t xml:space="preserve"> </w:t>
                            </w:r>
                            <w:r w:rsidRPr="00B4510D">
                              <w:rPr>
                                <w:b/>
                                <w:color w:val="808080" w:themeColor="background1" w:themeShade="80"/>
                                <w:sz w:val="52"/>
                              </w:rPr>
                              <w:t xml:space="preserve"> </w:t>
                            </w:r>
                            <w:r w:rsidRPr="00B4510D">
                              <w:rPr>
                                <w:b/>
                                <w:color w:val="F2F2F2" w:themeColor="background1" w:themeShade="F2"/>
                                <w:sz w:val="52"/>
                              </w:rPr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EC85DF" id="Textfeld 58" o:spid="_x0000_s1039" type="#_x0000_t202" style="position:absolute;margin-left:183.3pt;margin-top:.6pt;width:1in;height:1in;z-index:2517370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" filled="f" stroked="f" strokeweight=".5pt">
                <v:textbox>
                  <w:txbxContent>
                    <w:p w:rsidR="00517B6A" w:rsidRPr="00B4510D" w:rsidRDefault="00517B6A" w:rsidP="00517B6A">
                      <w:pPr>
                        <w:rPr>
                          <w:b/>
                          <w:color w:val="808080" w:themeColor="background1" w:themeShade="80"/>
                          <w:sz w:val="52"/>
                        </w:rPr>
                      </w:pPr>
                      <w:r w:rsidRPr="00B4510D">
                        <w:rPr>
                          <w:b/>
                          <w:color w:val="808080" w:themeColor="background1" w:themeShade="80"/>
                          <w:sz w:val="52"/>
                        </w:rPr>
                        <w:t xml:space="preserve">PROBLEMATI </w:t>
                      </w:r>
                      <w:r>
                        <w:rPr>
                          <w:b/>
                          <w:color w:val="808080" w:themeColor="background1" w:themeShade="80"/>
                          <w:sz w:val="52"/>
                        </w:rPr>
                        <w:t xml:space="preserve"> </w:t>
                      </w:r>
                      <w:r w:rsidRPr="00B4510D">
                        <w:rPr>
                          <w:b/>
                          <w:color w:val="808080" w:themeColor="background1" w:themeShade="80"/>
                          <w:sz w:val="52"/>
                        </w:rPr>
                        <w:t xml:space="preserve"> </w:t>
                      </w:r>
                      <w:r w:rsidRPr="00B4510D">
                        <w:rPr>
                          <w:b/>
                          <w:color w:val="F2F2F2" w:themeColor="background1" w:themeShade="F2"/>
                          <w:sz w:val="52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7722D14" wp14:editId="62381674">
                <wp:simplePos x="0" y="0"/>
                <wp:positionH relativeFrom="column">
                  <wp:posOffset>3649507</wp:posOffset>
                </wp:positionH>
                <wp:positionV relativeFrom="paragraph">
                  <wp:posOffset>5476639</wp:posOffset>
                </wp:positionV>
                <wp:extent cx="1988288" cy="1587146"/>
                <wp:effectExtent l="0" t="0" r="31115" b="32385"/>
                <wp:wrapNone/>
                <wp:docPr id="59" name="Gerader Verbinde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88288" cy="1587146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6A35C3" id="Gerader Verbinder 59" o:spid="_x0000_s1026" style="position:absolute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7.35pt,431.25pt" to="443.9pt,55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" strokecolor="#a5a5a5 [2092]" strokeweight="1.5pt"/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CC25734" wp14:editId="6698316B">
                <wp:simplePos x="0" y="0"/>
                <wp:positionH relativeFrom="column">
                  <wp:posOffset>3221355</wp:posOffset>
                </wp:positionH>
                <wp:positionV relativeFrom="paragraph">
                  <wp:posOffset>7007594</wp:posOffset>
                </wp:positionV>
                <wp:extent cx="500380" cy="500380"/>
                <wp:effectExtent l="0" t="0" r="0" b="0"/>
                <wp:wrapNone/>
                <wp:docPr id="60" name="Ellips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80" cy="500380"/>
                        </a:xfrm>
                        <a:prstGeom prst="ellipse">
                          <a:avLst/>
                        </a:prstGeom>
                        <a:solidFill>
                          <a:srgbClr val="C54D0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AE012F" id="Ellipse 60" o:spid="_x0000_s1026" style="position:absolute;margin-left:253.65pt;margin-top:551.8pt;width:39.4pt;height:39.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" fillcolor="#c54d0b" stroked="f" strokeweight="2pt"/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7ACB34E" wp14:editId="3767A495">
                <wp:simplePos x="0" y="0"/>
                <wp:positionH relativeFrom="column">
                  <wp:posOffset>3305161</wp:posOffset>
                </wp:positionH>
                <wp:positionV relativeFrom="paragraph">
                  <wp:posOffset>7000786</wp:posOffset>
                </wp:positionV>
                <wp:extent cx="914400" cy="914400"/>
                <wp:effectExtent l="0" t="0" r="0" b="0"/>
                <wp:wrapNone/>
                <wp:docPr id="61" name="Textfeld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17B6A" w:rsidRPr="00B4510D" w:rsidRDefault="00517B6A" w:rsidP="00517B6A">
                            <w:pPr>
                              <w:rPr>
                                <w:b/>
                                <w:color w:val="808080" w:themeColor="background1" w:themeShade="80"/>
                                <w:sz w:val="52"/>
                              </w:rPr>
                            </w:pPr>
                            <w:r w:rsidRPr="00B4510D">
                              <w:rPr>
                                <w:b/>
                                <w:color w:val="F2F2F2" w:themeColor="background1" w:themeShade="F2"/>
                                <w:sz w:val="52"/>
                              </w:rPr>
                              <w:t>C</w:t>
                            </w:r>
                            <w:r w:rsidRPr="00B4510D">
                              <w:rPr>
                                <w:b/>
                                <w:color w:val="808080" w:themeColor="background1" w:themeShade="80"/>
                                <w:sz w:val="52"/>
                              </w:rPr>
                              <w:t xml:space="preserve">   O</w:t>
                            </w:r>
                            <w:r w:rsidRPr="00B4510D">
                              <w:rPr>
                                <w:b/>
                                <w:color w:val="808080" w:themeColor="background1" w:themeShade="80"/>
                                <w:sz w:val="52"/>
                                <w:vertAlign w:val="subscript"/>
                              </w:rPr>
                              <w:t>2</w:t>
                            </w:r>
                            <w:r w:rsidRPr="00B4510D">
                              <w:rPr>
                                <w:b/>
                                <w:color w:val="808080" w:themeColor="background1" w:themeShade="80"/>
                                <w:sz w:val="52"/>
                              </w:rPr>
                              <w:t>-PRODUKTION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ACB34E" id="Textfeld 61" o:spid="_x0000_s1040" type="#_x0000_t202" style="position:absolute;margin-left:260.25pt;margin-top:551.25pt;width:1in;height:1in;z-index:2517391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" filled="f" stroked="f" strokeweight=".5pt">
                <v:textbox>
                  <w:txbxContent>
                    <w:p w:rsidR="00517B6A" w:rsidRPr="00B4510D" w:rsidRDefault="00517B6A" w:rsidP="00517B6A">
                      <w:pPr>
                        <w:rPr>
                          <w:b/>
                          <w:color w:val="808080" w:themeColor="background1" w:themeShade="80"/>
                          <w:sz w:val="52"/>
                        </w:rPr>
                      </w:pPr>
                      <w:r w:rsidRPr="00B4510D">
                        <w:rPr>
                          <w:b/>
                          <w:color w:val="F2F2F2" w:themeColor="background1" w:themeShade="F2"/>
                          <w:sz w:val="52"/>
                        </w:rPr>
                        <w:t>C</w:t>
                      </w:r>
                      <w:r w:rsidRPr="00B4510D">
                        <w:rPr>
                          <w:b/>
                          <w:color w:val="808080" w:themeColor="background1" w:themeShade="80"/>
                          <w:sz w:val="52"/>
                        </w:rPr>
                        <w:t xml:space="preserve">   O</w:t>
                      </w:r>
                      <w:r w:rsidRPr="00B4510D">
                        <w:rPr>
                          <w:b/>
                          <w:color w:val="808080" w:themeColor="background1" w:themeShade="80"/>
                          <w:sz w:val="52"/>
                          <w:vertAlign w:val="subscript"/>
                        </w:rPr>
                        <w:t>2</w:t>
                      </w:r>
                      <w:r w:rsidRPr="00B4510D">
                        <w:rPr>
                          <w:b/>
                          <w:color w:val="808080" w:themeColor="background1" w:themeShade="80"/>
                          <w:sz w:val="52"/>
                        </w:rPr>
                        <w:t>-PRODUKTION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E21BBAD" wp14:editId="0F29A3A2">
                <wp:simplePos x="0" y="0"/>
                <wp:positionH relativeFrom="column">
                  <wp:posOffset>3919367</wp:posOffset>
                </wp:positionH>
                <wp:positionV relativeFrom="paragraph">
                  <wp:posOffset>7510528</wp:posOffset>
                </wp:positionV>
                <wp:extent cx="914400" cy="914400"/>
                <wp:effectExtent l="0" t="0" r="0" b="0"/>
                <wp:wrapNone/>
                <wp:docPr id="62" name="Textfeld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17B6A" w:rsidRPr="00A426BB" w:rsidRDefault="00517B6A" w:rsidP="00517B6A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  <w:t>155 g pro km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21BBAD" id="Textfeld 62" o:spid="_x0000_s1041" type="#_x0000_t202" style="position:absolute;margin-left:308.6pt;margin-top:591.4pt;width:1in;height:1in;z-index:2517452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" filled="f" stroked="f" strokeweight=".5pt">
                <v:textbox>
                  <w:txbxContent>
                    <w:p w:rsidR="00517B6A" w:rsidRPr="00A426BB" w:rsidRDefault="00517B6A" w:rsidP="00517B6A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color w:val="A6A6A6" w:themeColor="background1" w:themeShade="A6"/>
                          <w:sz w:val="38"/>
                          <w:szCs w:val="38"/>
                        </w:rPr>
                      </w:pPr>
                      <w:r>
                        <w:rPr>
                          <w:color w:val="A6A6A6" w:themeColor="background1" w:themeShade="A6"/>
                          <w:sz w:val="38"/>
                          <w:szCs w:val="38"/>
                        </w:rPr>
                        <w:t>155 g pro km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B7731C7" wp14:editId="36BD746A">
                <wp:simplePos x="0" y="0"/>
                <wp:positionH relativeFrom="column">
                  <wp:posOffset>8881110</wp:posOffset>
                </wp:positionH>
                <wp:positionV relativeFrom="paragraph">
                  <wp:posOffset>7063991</wp:posOffset>
                </wp:positionV>
                <wp:extent cx="5145095" cy="2498651"/>
                <wp:effectExtent l="0" t="0" r="0" b="0"/>
                <wp:wrapNone/>
                <wp:docPr id="63" name="Textfeld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5095" cy="24986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17B6A" w:rsidRDefault="00517B6A" w:rsidP="00517B6A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  <w:t>Für 500 km: ca. 40 Liter</w:t>
                            </w:r>
                          </w:p>
                          <w:p w:rsidR="00517B6A" w:rsidRDefault="00517B6A" w:rsidP="00517B6A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  <w:t>Die Autos werden immer weniger effizienter und brauchen weniger Treibstoff</w:t>
                            </w:r>
                          </w:p>
                          <w:p w:rsidR="00517B6A" w:rsidRDefault="00517B6A" w:rsidP="00517B6A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  <w:t xml:space="preserve">Katalysatoren (baut Schadstoffe in den Abgasen ab) werden immer besser </w:t>
                            </w:r>
                          </w:p>
                          <w:p w:rsidR="00517B6A" w:rsidRDefault="00517B6A" w:rsidP="00517B6A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  <w:t>Erdöl ist nicht nachhaltig</w:t>
                            </w:r>
                          </w:p>
                          <w:p w:rsidR="00517B6A" w:rsidRPr="00B81A51" w:rsidRDefault="00517B6A" w:rsidP="00517B6A">
                            <w:pPr>
                              <w:ind w:left="360"/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731C7" id="Textfeld 63" o:spid="_x0000_s1042" type="#_x0000_t202" style="position:absolute;margin-left:699.3pt;margin-top:556.2pt;width:405.15pt;height:196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" filled="f" stroked="f" strokeweight=".5pt">
                <v:textbox>
                  <w:txbxContent>
                    <w:p w:rsidR="00517B6A" w:rsidRDefault="00517B6A" w:rsidP="00517B6A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color w:val="A6A6A6" w:themeColor="background1" w:themeShade="A6"/>
                          <w:sz w:val="38"/>
                          <w:szCs w:val="38"/>
                        </w:rPr>
                      </w:pPr>
                      <w:r>
                        <w:rPr>
                          <w:color w:val="A6A6A6" w:themeColor="background1" w:themeShade="A6"/>
                          <w:sz w:val="38"/>
                          <w:szCs w:val="38"/>
                        </w:rPr>
                        <w:t>Für 500 km: ca. 40 Liter</w:t>
                      </w:r>
                    </w:p>
                    <w:p w:rsidR="00517B6A" w:rsidRDefault="00517B6A" w:rsidP="00517B6A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color w:val="A6A6A6" w:themeColor="background1" w:themeShade="A6"/>
                          <w:sz w:val="38"/>
                          <w:szCs w:val="38"/>
                        </w:rPr>
                      </w:pPr>
                      <w:r>
                        <w:rPr>
                          <w:color w:val="A6A6A6" w:themeColor="background1" w:themeShade="A6"/>
                          <w:sz w:val="38"/>
                          <w:szCs w:val="38"/>
                        </w:rPr>
                        <w:t>Die Autos werden immer weniger effizienter und brauchen weniger Treibstoff</w:t>
                      </w:r>
                    </w:p>
                    <w:p w:rsidR="00517B6A" w:rsidRDefault="00517B6A" w:rsidP="00517B6A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color w:val="A6A6A6" w:themeColor="background1" w:themeShade="A6"/>
                          <w:sz w:val="38"/>
                          <w:szCs w:val="38"/>
                        </w:rPr>
                      </w:pPr>
                      <w:r>
                        <w:rPr>
                          <w:color w:val="A6A6A6" w:themeColor="background1" w:themeShade="A6"/>
                          <w:sz w:val="38"/>
                          <w:szCs w:val="38"/>
                        </w:rPr>
                        <w:t xml:space="preserve">Katalysatoren (baut Schadstoffe in den Abgasen ab) werden immer besser </w:t>
                      </w:r>
                    </w:p>
                    <w:p w:rsidR="00517B6A" w:rsidRDefault="00517B6A" w:rsidP="00517B6A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color w:val="A6A6A6" w:themeColor="background1" w:themeShade="A6"/>
                          <w:sz w:val="38"/>
                          <w:szCs w:val="38"/>
                        </w:rPr>
                      </w:pPr>
                      <w:r>
                        <w:rPr>
                          <w:color w:val="A6A6A6" w:themeColor="background1" w:themeShade="A6"/>
                          <w:sz w:val="38"/>
                          <w:szCs w:val="38"/>
                        </w:rPr>
                        <w:t>Erdöl ist nicht nachhaltig</w:t>
                      </w:r>
                    </w:p>
                    <w:p w:rsidR="00517B6A" w:rsidRPr="00B81A51" w:rsidRDefault="00517B6A" w:rsidP="00517B6A">
                      <w:pPr>
                        <w:ind w:left="360"/>
                        <w:rPr>
                          <w:color w:val="A6A6A6" w:themeColor="background1" w:themeShade="A6"/>
                          <w:sz w:val="38"/>
                          <w:szCs w:val="3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D27C72C" wp14:editId="1A10B376">
                <wp:simplePos x="0" y="0"/>
                <wp:positionH relativeFrom="column">
                  <wp:posOffset>8774903</wp:posOffset>
                </wp:positionH>
                <wp:positionV relativeFrom="paragraph">
                  <wp:posOffset>6592570</wp:posOffset>
                </wp:positionV>
                <wp:extent cx="914400" cy="914400"/>
                <wp:effectExtent l="0" t="0" r="0" b="0"/>
                <wp:wrapNone/>
                <wp:docPr id="64" name="Textfeld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17B6A" w:rsidRPr="00B4510D" w:rsidRDefault="00517B6A" w:rsidP="00517B6A">
                            <w:pPr>
                              <w:rPr>
                                <w:b/>
                                <w:color w:val="808080" w:themeColor="background1" w:themeShade="80"/>
                                <w:sz w:val="52"/>
                              </w:rPr>
                            </w:pPr>
                            <w:proofErr w:type="gramStart"/>
                            <w:r w:rsidRPr="00B4510D">
                              <w:rPr>
                                <w:b/>
                                <w:color w:val="F2F2F2" w:themeColor="background1" w:themeShade="F2"/>
                                <w:sz w:val="52"/>
                              </w:rPr>
                              <w:t>N</w:t>
                            </w:r>
                            <w:r w:rsidRPr="00B4510D">
                              <w:rPr>
                                <w:b/>
                                <w:color w:val="808080" w:themeColor="background1" w:themeShade="80"/>
                                <w:sz w:val="52"/>
                              </w:rPr>
                              <w:t xml:space="preserve">  ACHHALTIGKEIT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27C72C" id="Textfeld 64" o:spid="_x0000_s1043" type="#_x0000_t202" style="position:absolute;margin-left:690.95pt;margin-top:519.1pt;width:1in;height:1in;z-index:2517360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" filled="f" stroked="f" strokeweight=".5pt">
                <v:textbox>
                  <w:txbxContent>
                    <w:p w:rsidR="00517B6A" w:rsidRPr="00B4510D" w:rsidRDefault="00517B6A" w:rsidP="00517B6A">
                      <w:pPr>
                        <w:rPr>
                          <w:b/>
                          <w:color w:val="808080" w:themeColor="background1" w:themeShade="80"/>
                          <w:sz w:val="52"/>
                        </w:rPr>
                      </w:pPr>
                      <w:proofErr w:type="gramStart"/>
                      <w:r w:rsidRPr="00B4510D">
                        <w:rPr>
                          <w:b/>
                          <w:color w:val="F2F2F2" w:themeColor="background1" w:themeShade="F2"/>
                          <w:sz w:val="52"/>
                        </w:rPr>
                        <w:t>N</w:t>
                      </w:r>
                      <w:r w:rsidRPr="00B4510D">
                        <w:rPr>
                          <w:b/>
                          <w:color w:val="808080" w:themeColor="background1" w:themeShade="80"/>
                          <w:sz w:val="52"/>
                        </w:rPr>
                        <w:t xml:space="preserve">  ACHHALTIGKEIT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DC16C7E" wp14:editId="506BE135">
                <wp:simplePos x="0" y="0"/>
                <wp:positionH relativeFrom="column">
                  <wp:posOffset>8711654</wp:posOffset>
                </wp:positionH>
                <wp:positionV relativeFrom="paragraph">
                  <wp:posOffset>6599141</wp:posOffset>
                </wp:positionV>
                <wp:extent cx="500380" cy="500380"/>
                <wp:effectExtent l="0" t="0" r="0" b="0"/>
                <wp:wrapNone/>
                <wp:docPr id="65" name="Ellips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80" cy="500380"/>
                        </a:xfrm>
                        <a:prstGeom prst="ellipse">
                          <a:avLst/>
                        </a:prstGeom>
                        <a:solidFill>
                          <a:srgbClr val="C54D0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21D5A1" id="Ellipse 65" o:spid="_x0000_s1026" style="position:absolute;margin-left:685.95pt;margin-top:519.6pt;width:39.4pt;height:39.4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" fillcolor="#c54d0b" stroked="f" strokeweight="2pt"/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5AB9A60" wp14:editId="334E32D6">
                <wp:simplePos x="0" y="0"/>
                <wp:positionH relativeFrom="column">
                  <wp:posOffset>7520143</wp:posOffset>
                </wp:positionH>
                <wp:positionV relativeFrom="paragraph">
                  <wp:posOffset>5830614</wp:posOffset>
                </wp:positionV>
                <wp:extent cx="1222744" cy="913987"/>
                <wp:effectExtent l="0" t="0" r="34925" b="19685"/>
                <wp:wrapNone/>
                <wp:docPr id="66" name="Gerader Verbinde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2744" cy="913987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217DF0" id="Gerader Verbinder 66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2.15pt,459.1pt" to="688.45pt,5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" strokecolor="#a5a5a5 [2092]" strokeweight="1.5pt"/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A010D0A" wp14:editId="755E158A">
                <wp:simplePos x="0" y="0"/>
                <wp:positionH relativeFrom="column">
                  <wp:posOffset>9774245</wp:posOffset>
                </wp:positionH>
                <wp:positionV relativeFrom="paragraph">
                  <wp:posOffset>4256996</wp:posOffset>
                </wp:positionV>
                <wp:extent cx="4252506" cy="2413590"/>
                <wp:effectExtent l="0" t="0" r="0" b="6350"/>
                <wp:wrapNone/>
                <wp:docPr id="67" name="Textfeld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2506" cy="2413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17B6A" w:rsidRPr="007846FF" w:rsidRDefault="00517B6A" w:rsidP="00517B6A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  <w:t>Das Erdöl wird durch Bohrungen gewonnen und in einer Raffinerie gereinigt und erhitzt.</w:t>
                            </w:r>
                          </w:p>
                          <w:p w:rsidR="00517B6A" w:rsidRPr="007846FF" w:rsidRDefault="00517B6A" w:rsidP="00517B6A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  <w:t xml:space="preserve">Das Benzin, der Dieseltreibstoff und andere Erdölprodukte wie Teer fällen aus.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10D0A" id="Textfeld 67" o:spid="_x0000_s1044" type="#_x0000_t202" style="position:absolute;margin-left:769.65pt;margin-top:335.2pt;width:334.85pt;height:190.0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" filled="f" stroked="f" strokeweight=".5pt">
                <v:textbox>
                  <w:txbxContent>
                    <w:p w:rsidR="00517B6A" w:rsidRPr="007846FF" w:rsidRDefault="00517B6A" w:rsidP="00517B6A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color w:val="A6A6A6" w:themeColor="background1" w:themeShade="A6"/>
                          <w:sz w:val="38"/>
                          <w:szCs w:val="38"/>
                        </w:rPr>
                      </w:pPr>
                      <w:r>
                        <w:rPr>
                          <w:color w:val="A6A6A6" w:themeColor="background1" w:themeShade="A6"/>
                          <w:sz w:val="38"/>
                          <w:szCs w:val="38"/>
                        </w:rPr>
                        <w:t>Das Erdöl wird durch Bohrungen gewonnen und in einer Raffinerie gereinigt und erhitzt.</w:t>
                      </w:r>
                    </w:p>
                    <w:p w:rsidR="00517B6A" w:rsidRPr="007846FF" w:rsidRDefault="00517B6A" w:rsidP="00517B6A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color w:val="A6A6A6" w:themeColor="background1" w:themeShade="A6"/>
                          <w:sz w:val="38"/>
                          <w:szCs w:val="38"/>
                        </w:rPr>
                      </w:pPr>
                      <w:r>
                        <w:rPr>
                          <w:color w:val="A6A6A6" w:themeColor="background1" w:themeShade="A6"/>
                          <w:sz w:val="38"/>
                          <w:szCs w:val="38"/>
                        </w:rPr>
                        <w:t xml:space="preserve">Das Benzin, der Dieseltreibstoff und andere Erdölprodukte wie Teer fällen aus.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56D5854" wp14:editId="3EE25878">
                <wp:simplePos x="0" y="0"/>
                <wp:positionH relativeFrom="column">
                  <wp:posOffset>8583398</wp:posOffset>
                </wp:positionH>
                <wp:positionV relativeFrom="paragraph">
                  <wp:posOffset>418641</wp:posOffset>
                </wp:positionV>
                <wp:extent cx="5124893" cy="2689535"/>
                <wp:effectExtent l="0" t="0" r="0" b="0"/>
                <wp:wrapNone/>
                <wp:docPr id="68" name="Textfeld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893" cy="2689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17B6A" w:rsidRPr="00A426BB" w:rsidRDefault="00517B6A" w:rsidP="00517B6A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  <w:t>Treibstoff (Benzin oder Diesel) explodiert und treibt einen Kolben an.</w:t>
                            </w:r>
                          </w:p>
                          <w:p w:rsidR="00517B6A" w:rsidRDefault="00517B6A" w:rsidP="00517B6A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  <w:t>Der Kolben sitzt auf einer Welle. Diese überträgt die senkrechte Bewegung des Kolbens in eine Drehbewegung.</w:t>
                            </w:r>
                          </w:p>
                          <w:p w:rsidR="00517B6A" w:rsidRPr="00A426BB" w:rsidRDefault="00517B6A" w:rsidP="00517B6A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  <w:t>Die Drehbewegung treibt die Räder an.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D5854" id="Textfeld 68" o:spid="_x0000_s1045" type="#_x0000_t202" style="position:absolute;margin-left:675.85pt;margin-top:32.95pt;width:403.55pt;height:211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" filled="f" stroked="f" strokeweight=".5pt">
                <v:textbox>
                  <w:txbxContent>
                    <w:p w:rsidR="00517B6A" w:rsidRPr="00A426BB" w:rsidRDefault="00517B6A" w:rsidP="00517B6A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color w:val="A6A6A6" w:themeColor="background1" w:themeShade="A6"/>
                          <w:sz w:val="38"/>
                          <w:szCs w:val="38"/>
                        </w:rPr>
                      </w:pPr>
                      <w:r>
                        <w:rPr>
                          <w:color w:val="A6A6A6" w:themeColor="background1" w:themeShade="A6"/>
                          <w:sz w:val="38"/>
                          <w:szCs w:val="38"/>
                        </w:rPr>
                        <w:t>Treibstoff (Benzin oder Diesel) explodiert und treibt einen Kolben an.</w:t>
                      </w:r>
                    </w:p>
                    <w:p w:rsidR="00517B6A" w:rsidRDefault="00517B6A" w:rsidP="00517B6A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color w:val="A6A6A6" w:themeColor="background1" w:themeShade="A6"/>
                          <w:sz w:val="38"/>
                          <w:szCs w:val="38"/>
                        </w:rPr>
                      </w:pPr>
                      <w:r>
                        <w:rPr>
                          <w:color w:val="A6A6A6" w:themeColor="background1" w:themeShade="A6"/>
                          <w:sz w:val="38"/>
                          <w:szCs w:val="38"/>
                        </w:rPr>
                        <w:t>Der Kolben sitzt auf einer Welle. Diese überträgt die senkrechte Bewegung des Kolbens in eine Drehbewegung.</w:t>
                      </w:r>
                    </w:p>
                    <w:p w:rsidR="00517B6A" w:rsidRPr="00A426BB" w:rsidRDefault="00517B6A" w:rsidP="00517B6A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color w:val="A6A6A6" w:themeColor="background1" w:themeShade="A6"/>
                          <w:sz w:val="38"/>
                          <w:szCs w:val="38"/>
                        </w:rPr>
                      </w:pPr>
                      <w:r>
                        <w:rPr>
                          <w:color w:val="A6A6A6" w:themeColor="background1" w:themeShade="A6"/>
                          <w:sz w:val="38"/>
                          <w:szCs w:val="38"/>
                        </w:rPr>
                        <w:t>Die Drehbewegung treibt die Räder an.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C68D827" wp14:editId="2D38FA81">
                <wp:simplePos x="0" y="0"/>
                <wp:positionH relativeFrom="column">
                  <wp:posOffset>-82137</wp:posOffset>
                </wp:positionH>
                <wp:positionV relativeFrom="paragraph">
                  <wp:posOffset>4735461</wp:posOffset>
                </wp:positionV>
                <wp:extent cx="4234948" cy="2009553"/>
                <wp:effectExtent l="0" t="0" r="0" b="0"/>
                <wp:wrapNone/>
                <wp:docPr id="69" name="Textfeld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4948" cy="2009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17B6A" w:rsidRPr="00B4510D" w:rsidRDefault="00517B6A" w:rsidP="00517B6A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color w:val="A6A6A6" w:themeColor="background1" w:themeShade="A6"/>
                                <w:sz w:val="40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  <w:sz w:val="40"/>
                              </w:rPr>
                              <w:t>Es gibt überall Tankstellen</w:t>
                            </w:r>
                          </w:p>
                          <w:p w:rsidR="00517B6A" w:rsidRDefault="00517B6A" w:rsidP="00517B6A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color w:val="A6A6A6" w:themeColor="background1" w:themeShade="A6"/>
                                <w:sz w:val="40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  <w:sz w:val="40"/>
                              </w:rPr>
                              <w:t>Günstig in der Anschaffung</w:t>
                            </w:r>
                          </w:p>
                          <w:p w:rsidR="00517B6A" w:rsidRDefault="00517B6A" w:rsidP="00517B6A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color w:val="A6A6A6" w:themeColor="background1" w:themeShade="A6"/>
                                <w:sz w:val="40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  <w:sz w:val="40"/>
                              </w:rPr>
                              <w:t>Benzin lässt sich als Energieträger speichern / lagern</w:t>
                            </w:r>
                          </w:p>
                          <w:p w:rsidR="00517B6A" w:rsidRPr="00B4510D" w:rsidRDefault="00517B6A" w:rsidP="00517B6A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color w:val="A6A6A6" w:themeColor="background1" w:themeShade="A6"/>
                                <w:sz w:val="40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  <w:sz w:val="40"/>
                              </w:rPr>
                              <w:t xml:space="preserve">Hohe Reichweite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8D827" id="Textfeld 69" o:spid="_x0000_s1046" type="#_x0000_t202" style="position:absolute;margin-left:-6.45pt;margin-top:372.85pt;width:333.45pt;height:158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" filled="f" stroked="f" strokeweight=".5pt">
                <v:textbox>
                  <w:txbxContent>
                    <w:p w:rsidR="00517B6A" w:rsidRPr="00B4510D" w:rsidRDefault="00517B6A" w:rsidP="00517B6A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color w:val="A6A6A6" w:themeColor="background1" w:themeShade="A6"/>
                          <w:sz w:val="40"/>
                        </w:rPr>
                      </w:pPr>
                      <w:r>
                        <w:rPr>
                          <w:color w:val="A6A6A6" w:themeColor="background1" w:themeShade="A6"/>
                          <w:sz w:val="40"/>
                        </w:rPr>
                        <w:t>Es gibt überall Tankstellen</w:t>
                      </w:r>
                    </w:p>
                    <w:p w:rsidR="00517B6A" w:rsidRDefault="00517B6A" w:rsidP="00517B6A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color w:val="A6A6A6" w:themeColor="background1" w:themeShade="A6"/>
                          <w:sz w:val="40"/>
                        </w:rPr>
                      </w:pPr>
                      <w:r>
                        <w:rPr>
                          <w:color w:val="A6A6A6" w:themeColor="background1" w:themeShade="A6"/>
                          <w:sz w:val="40"/>
                        </w:rPr>
                        <w:t>Günstig in der Anschaffung</w:t>
                      </w:r>
                    </w:p>
                    <w:p w:rsidR="00517B6A" w:rsidRDefault="00517B6A" w:rsidP="00517B6A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color w:val="A6A6A6" w:themeColor="background1" w:themeShade="A6"/>
                          <w:sz w:val="40"/>
                        </w:rPr>
                      </w:pPr>
                      <w:r>
                        <w:rPr>
                          <w:color w:val="A6A6A6" w:themeColor="background1" w:themeShade="A6"/>
                          <w:sz w:val="40"/>
                        </w:rPr>
                        <w:t>Benzin lässt sich als Energieträger speichern / lagern</w:t>
                      </w:r>
                    </w:p>
                    <w:p w:rsidR="00517B6A" w:rsidRPr="00B4510D" w:rsidRDefault="00517B6A" w:rsidP="00517B6A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color w:val="A6A6A6" w:themeColor="background1" w:themeShade="A6"/>
                          <w:sz w:val="40"/>
                        </w:rPr>
                      </w:pPr>
                      <w:r>
                        <w:rPr>
                          <w:color w:val="A6A6A6" w:themeColor="background1" w:themeShade="A6"/>
                          <w:sz w:val="40"/>
                        </w:rPr>
                        <w:t xml:space="preserve">Hohe Reichweite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DEEF263" wp14:editId="52D5C3C3">
                <wp:simplePos x="0" y="0"/>
                <wp:positionH relativeFrom="column">
                  <wp:posOffset>180340</wp:posOffset>
                </wp:positionH>
                <wp:positionV relativeFrom="paragraph">
                  <wp:posOffset>4200998</wp:posOffset>
                </wp:positionV>
                <wp:extent cx="914400" cy="914400"/>
                <wp:effectExtent l="0" t="0" r="0" b="0"/>
                <wp:wrapNone/>
                <wp:docPr id="70" name="Textfeld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17B6A" w:rsidRPr="00B4510D" w:rsidRDefault="00517B6A" w:rsidP="00517B6A">
                            <w:pPr>
                              <w:rPr>
                                <w:b/>
                                <w:color w:val="808080" w:themeColor="background1" w:themeShade="80"/>
                                <w:sz w:val="56"/>
                              </w:rPr>
                            </w:pPr>
                            <w:proofErr w:type="gramStart"/>
                            <w:r w:rsidRPr="00B4510D">
                              <w:rPr>
                                <w:b/>
                                <w:color w:val="808080" w:themeColor="background1" w:themeShade="80"/>
                                <w:sz w:val="56"/>
                              </w:rPr>
                              <w:t xml:space="preserve">VORTEIL  </w:t>
                            </w:r>
                            <w:r w:rsidRPr="00B4510D">
                              <w:rPr>
                                <w:b/>
                                <w:color w:val="F2F2F2" w:themeColor="background1" w:themeShade="F2"/>
                                <w:sz w:val="56"/>
                              </w:rPr>
                              <w:t>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EEF263" id="Textfeld 70" o:spid="_x0000_s1047" type="#_x0000_t202" style="position:absolute;margin-left:14.2pt;margin-top:330.8pt;width:1in;height:1in;z-index:2517381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" filled="f" stroked="f" strokeweight=".5pt">
                <v:textbox>
                  <w:txbxContent>
                    <w:p w:rsidR="00517B6A" w:rsidRPr="00B4510D" w:rsidRDefault="00517B6A" w:rsidP="00517B6A">
                      <w:pPr>
                        <w:rPr>
                          <w:b/>
                          <w:color w:val="808080" w:themeColor="background1" w:themeShade="80"/>
                          <w:sz w:val="56"/>
                        </w:rPr>
                      </w:pPr>
                      <w:proofErr w:type="gramStart"/>
                      <w:r w:rsidRPr="00B4510D">
                        <w:rPr>
                          <w:b/>
                          <w:color w:val="808080" w:themeColor="background1" w:themeShade="80"/>
                          <w:sz w:val="56"/>
                        </w:rPr>
                        <w:t xml:space="preserve">VORTEIL  </w:t>
                      </w:r>
                      <w:r w:rsidRPr="00B4510D">
                        <w:rPr>
                          <w:b/>
                          <w:color w:val="F2F2F2" w:themeColor="background1" w:themeShade="F2"/>
                          <w:sz w:val="56"/>
                        </w:rPr>
                        <w:t>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w:drawing>
          <wp:anchor distT="0" distB="0" distL="114300" distR="114300" simplePos="0" relativeHeight="251746304" behindDoc="1" locked="0" layoutInCell="1" allowOverlap="1" wp14:anchorId="6DC3FD28" wp14:editId="12D3E843">
            <wp:simplePos x="0" y="0"/>
            <wp:positionH relativeFrom="column">
              <wp:posOffset>3192307</wp:posOffset>
            </wp:positionH>
            <wp:positionV relativeFrom="paragraph">
              <wp:posOffset>2895866</wp:posOffset>
            </wp:positionV>
            <wp:extent cx="960470" cy="936000"/>
            <wp:effectExtent l="0" t="0" r="0" b="0"/>
            <wp:wrapNone/>
            <wp:docPr id="84" name="Grafi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93" t="44838" r="41491" b="36866"/>
                    <a:stretch/>
                  </pic:blipFill>
                  <pic:spPr bwMode="auto">
                    <a:xfrm>
                      <a:off x="0" y="0"/>
                      <a:ext cx="960470" cy="93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6820836" wp14:editId="2581F076">
                <wp:simplePos x="0" y="0"/>
                <wp:positionH relativeFrom="column">
                  <wp:posOffset>2033743</wp:posOffset>
                </wp:positionH>
                <wp:positionV relativeFrom="paragraph">
                  <wp:posOffset>4310159</wp:posOffset>
                </wp:positionV>
                <wp:extent cx="3072809" cy="180754"/>
                <wp:effectExtent l="0" t="0" r="32385" b="29210"/>
                <wp:wrapNone/>
                <wp:docPr id="71" name="Gerader Verbinde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72809" cy="180754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03AD63" id="Gerader Verbinder 71" o:spid="_x0000_s1026" style="position:absolute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0.15pt,339.4pt" to="402.1pt,35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" strokecolor="#a5a5a5 [2092]" strokeweight="1.5pt"/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4F2A77A" wp14:editId="6C0FA72B">
                <wp:simplePos x="0" y="0"/>
                <wp:positionH relativeFrom="column">
                  <wp:posOffset>1526525</wp:posOffset>
                </wp:positionH>
                <wp:positionV relativeFrom="paragraph">
                  <wp:posOffset>4234253</wp:posOffset>
                </wp:positionV>
                <wp:extent cx="500380" cy="500380"/>
                <wp:effectExtent l="0" t="0" r="0" b="0"/>
                <wp:wrapNone/>
                <wp:docPr id="72" name="Ellips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80" cy="500380"/>
                        </a:xfrm>
                        <a:prstGeom prst="ellipse">
                          <a:avLst/>
                        </a:prstGeom>
                        <a:solidFill>
                          <a:srgbClr val="C54D0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68A1AF" id="Ellipse 72" o:spid="_x0000_s1026" style="position:absolute;margin-left:120.2pt;margin-top:333.4pt;width:39.4pt;height:39.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" fillcolor="#c54d0b" stroked="f" strokeweight="2pt"/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F8D1123" wp14:editId="51D73093">
                <wp:simplePos x="0" y="0"/>
                <wp:positionH relativeFrom="column">
                  <wp:posOffset>4670616</wp:posOffset>
                </wp:positionH>
                <wp:positionV relativeFrom="paragraph">
                  <wp:posOffset>439907</wp:posOffset>
                </wp:positionV>
                <wp:extent cx="1307805" cy="2392326"/>
                <wp:effectExtent l="0" t="0" r="26035" b="27305"/>
                <wp:wrapNone/>
                <wp:docPr id="73" name="Gerader Verbinde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07805" cy="2392326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D2F6A5" id="Gerader Verbinder 73" o:spid="_x0000_s1026" style="position:absolute;flip:x 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7.75pt,34.65pt" to="470.75pt,2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" strokecolor="#a5a5a5 [2092]" strokeweight="1.5pt"/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76F4E78" wp14:editId="14222DFC">
                <wp:simplePos x="0" y="0"/>
                <wp:positionH relativeFrom="column">
                  <wp:posOffset>2214275</wp:posOffset>
                </wp:positionH>
                <wp:positionV relativeFrom="paragraph">
                  <wp:posOffset>439745</wp:posOffset>
                </wp:positionV>
                <wp:extent cx="3104515" cy="2668773"/>
                <wp:effectExtent l="0" t="0" r="0" b="0"/>
                <wp:wrapNone/>
                <wp:docPr id="74" name="Textfeld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4515" cy="26687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17B6A" w:rsidRDefault="00517B6A" w:rsidP="00517B6A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  <w:t xml:space="preserve">Viele schädliche </w:t>
                            </w:r>
                          </w:p>
                          <w:p w:rsidR="00517B6A" w:rsidRPr="006C6298" w:rsidRDefault="00517B6A" w:rsidP="00517B6A">
                            <w:pPr>
                              <w:pStyle w:val="Listenabsatz"/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  <w:t>Abgase</w:t>
                            </w:r>
                          </w:p>
                          <w:p w:rsidR="00517B6A" w:rsidRDefault="00517B6A" w:rsidP="00517B6A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  <w:t>Erdöl ist nicht erneuerbar</w:t>
                            </w:r>
                          </w:p>
                          <w:p w:rsidR="00517B6A" w:rsidRDefault="00517B6A" w:rsidP="00517B6A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  <w:t>Komplexer Motor</w:t>
                            </w:r>
                          </w:p>
                          <w:p w:rsidR="00517B6A" w:rsidRDefault="00517B6A" w:rsidP="00517B6A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  <w:t>Viele Verschleissteile</w:t>
                            </w:r>
                          </w:p>
                          <w:p w:rsidR="00517B6A" w:rsidRPr="006C6298" w:rsidRDefault="00517B6A" w:rsidP="00517B6A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  <w:t>Tiefer Wirkungsgrad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F4E78" id="Textfeld 74" o:spid="_x0000_s1048" type="#_x0000_t202" style="position:absolute;margin-left:174.35pt;margin-top:34.65pt;width:244.45pt;height:210.1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" filled="f" stroked="f" strokeweight=".5pt">
                <v:textbox>
                  <w:txbxContent>
                    <w:p w:rsidR="00517B6A" w:rsidRDefault="00517B6A" w:rsidP="00517B6A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color w:val="A6A6A6" w:themeColor="background1" w:themeShade="A6"/>
                          <w:sz w:val="38"/>
                          <w:szCs w:val="38"/>
                        </w:rPr>
                      </w:pPr>
                      <w:r>
                        <w:rPr>
                          <w:color w:val="A6A6A6" w:themeColor="background1" w:themeShade="A6"/>
                          <w:sz w:val="38"/>
                          <w:szCs w:val="38"/>
                        </w:rPr>
                        <w:t xml:space="preserve">Viele schädliche </w:t>
                      </w:r>
                    </w:p>
                    <w:p w:rsidR="00517B6A" w:rsidRPr="006C6298" w:rsidRDefault="00517B6A" w:rsidP="00517B6A">
                      <w:pPr>
                        <w:pStyle w:val="Listenabsatz"/>
                        <w:rPr>
                          <w:color w:val="A6A6A6" w:themeColor="background1" w:themeShade="A6"/>
                          <w:sz w:val="38"/>
                          <w:szCs w:val="38"/>
                        </w:rPr>
                      </w:pPr>
                      <w:r>
                        <w:rPr>
                          <w:color w:val="A6A6A6" w:themeColor="background1" w:themeShade="A6"/>
                          <w:sz w:val="38"/>
                          <w:szCs w:val="38"/>
                        </w:rPr>
                        <w:t>Abgase</w:t>
                      </w:r>
                    </w:p>
                    <w:p w:rsidR="00517B6A" w:rsidRDefault="00517B6A" w:rsidP="00517B6A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color w:val="A6A6A6" w:themeColor="background1" w:themeShade="A6"/>
                          <w:sz w:val="38"/>
                          <w:szCs w:val="38"/>
                        </w:rPr>
                      </w:pPr>
                      <w:r>
                        <w:rPr>
                          <w:color w:val="A6A6A6" w:themeColor="background1" w:themeShade="A6"/>
                          <w:sz w:val="38"/>
                          <w:szCs w:val="38"/>
                        </w:rPr>
                        <w:t>Erdöl ist nicht erneuerbar</w:t>
                      </w:r>
                    </w:p>
                    <w:p w:rsidR="00517B6A" w:rsidRDefault="00517B6A" w:rsidP="00517B6A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color w:val="A6A6A6" w:themeColor="background1" w:themeShade="A6"/>
                          <w:sz w:val="38"/>
                          <w:szCs w:val="38"/>
                        </w:rPr>
                      </w:pPr>
                      <w:r>
                        <w:rPr>
                          <w:color w:val="A6A6A6" w:themeColor="background1" w:themeShade="A6"/>
                          <w:sz w:val="38"/>
                          <w:szCs w:val="38"/>
                        </w:rPr>
                        <w:t>Komplexer Motor</w:t>
                      </w:r>
                    </w:p>
                    <w:p w:rsidR="00517B6A" w:rsidRDefault="00517B6A" w:rsidP="00517B6A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color w:val="A6A6A6" w:themeColor="background1" w:themeShade="A6"/>
                          <w:sz w:val="38"/>
                          <w:szCs w:val="38"/>
                        </w:rPr>
                      </w:pPr>
                      <w:r>
                        <w:rPr>
                          <w:color w:val="A6A6A6" w:themeColor="background1" w:themeShade="A6"/>
                          <w:sz w:val="38"/>
                          <w:szCs w:val="38"/>
                        </w:rPr>
                        <w:t>Viele Verschleissteile</w:t>
                      </w:r>
                    </w:p>
                    <w:p w:rsidR="00517B6A" w:rsidRPr="006C6298" w:rsidRDefault="00517B6A" w:rsidP="00517B6A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color w:val="A6A6A6" w:themeColor="background1" w:themeShade="A6"/>
                          <w:sz w:val="38"/>
                          <w:szCs w:val="38"/>
                        </w:rPr>
                      </w:pPr>
                      <w:r>
                        <w:rPr>
                          <w:color w:val="A6A6A6" w:themeColor="background1" w:themeShade="A6"/>
                          <w:sz w:val="38"/>
                          <w:szCs w:val="38"/>
                        </w:rPr>
                        <w:t>Tiefer Wirkungsgrad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E4ACE98" wp14:editId="16E4AA50">
                <wp:simplePos x="0" y="0"/>
                <wp:positionH relativeFrom="column">
                  <wp:posOffset>4305979</wp:posOffset>
                </wp:positionH>
                <wp:positionV relativeFrom="paragraph">
                  <wp:posOffset>-650</wp:posOffset>
                </wp:positionV>
                <wp:extent cx="500380" cy="500380"/>
                <wp:effectExtent l="0" t="0" r="0" b="0"/>
                <wp:wrapNone/>
                <wp:docPr id="75" name="Ellips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80" cy="500380"/>
                        </a:xfrm>
                        <a:prstGeom prst="ellipse">
                          <a:avLst/>
                        </a:prstGeom>
                        <a:solidFill>
                          <a:srgbClr val="C54D0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32D1FF" id="Ellipse 75" o:spid="_x0000_s1026" style="position:absolute;margin-left:339.05pt;margin-top:-.05pt;width:39.4pt;height:39.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" fillcolor="#c54d0b" stroked="f" strokeweight="2pt"/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D6673BC" wp14:editId="3E72E7BC">
                <wp:simplePos x="0" y="0"/>
                <wp:positionH relativeFrom="column">
                  <wp:posOffset>7520006</wp:posOffset>
                </wp:positionH>
                <wp:positionV relativeFrom="paragraph">
                  <wp:posOffset>417195</wp:posOffset>
                </wp:positionV>
                <wp:extent cx="1002516" cy="2352936"/>
                <wp:effectExtent l="0" t="0" r="26670" b="28575"/>
                <wp:wrapNone/>
                <wp:docPr id="76" name="Gerader Verbinde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2516" cy="2352936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04A1EE" id="Gerader Verbinder 76" o:spid="_x0000_s1026" style="position:absolute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2.15pt,32.85pt" to="671.1pt,2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" strokecolor="#a5a5a5 [2092]" strokeweight="1.5pt"/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930FB7A" wp14:editId="472C4B8A">
                <wp:simplePos x="0" y="0"/>
                <wp:positionH relativeFrom="column">
                  <wp:posOffset>8457304</wp:posOffset>
                </wp:positionH>
                <wp:positionV relativeFrom="paragraph">
                  <wp:posOffset>4027206</wp:posOffset>
                </wp:positionV>
                <wp:extent cx="1108224" cy="69925"/>
                <wp:effectExtent l="0" t="0" r="34925" b="25400"/>
                <wp:wrapNone/>
                <wp:docPr id="77" name="Gerader Verbinde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08224" cy="6992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54CEF1" id="Gerader Verbinder 77" o:spid="_x0000_s1026" style="position:absolute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5.95pt,317.1pt" to="753.2pt,3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" strokecolor="#a5a5a5 [2092]" strokeweight="1.5pt"/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95ACD45" wp14:editId="7B818543">
                <wp:simplePos x="0" y="0"/>
                <wp:positionH relativeFrom="column">
                  <wp:posOffset>8485542</wp:posOffset>
                </wp:positionH>
                <wp:positionV relativeFrom="paragraph">
                  <wp:posOffset>-52705</wp:posOffset>
                </wp:positionV>
                <wp:extent cx="914400" cy="914400"/>
                <wp:effectExtent l="0" t="0" r="0" b="0"/>
                <wp:wrapNone/>
                <wp:docPr id="78" name="Textfeld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17B6A" w:rsidRPr="00B4510D" w:rsidRDefault="00517B6A" w:rsidP="00517B6A">
                            <w:pPr>
                              <w:rPr>
                                <w:color w:val="808080" w:themeColor="background1" w:themeShade="80"/>
                                <w:sz w:val="52"/>
                              </w:rPr>
                            </w:pPr>
                            <w:proofErr w:type="gramStart"/>
                            <w:r w:rsidRPr="00B4510D">
                              <w:rPr>
                                <w:color w:val="F2F2F2" w:themeColor="background1" w:themeShade="F2"/>
                                <w:sz w:val="52"/>
                              </w:rPr>
                              <w:t>F</w:t>
                            </w:r>
                            <w:r w:rsidRPr="00B4510D">
                              <w:rPr>
                                <w:color w:val="808080" w:themeColor="background1" w:themeShade="80"/>
                                <w:sz w:val="52"/>
                              </w:rPr>
                              <w:t xml:space="preserve">  UNKTION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5ACD45" id="Textfeld 78" o:spid="_x0000_s1049" type="#_x0000_t202" style="position:absolute;margin-left:668.15pt;margin-top:-4.15pt;width:1in;height:1in;z-index:2517340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" filled="f" stroked="f" strokeweight=".5pt">
                <v:textbox>
                  <w:txbxContent>
                    <w:p w:rsidR="00517B6A" w:rsidRPr="00B4510D" w:rsidRDefault="00517B6A" w:rsidP="00517B6A">
                      <w:pPr>
                        <w:rPr>
                          <w:color w:val="808080" w:themeColor="background1" w:themeShade="80"/>
                          <w:sz w:val="52"/>
                        </w:rPr>
                      </w:pPr>
                      <w:proofErr w:type="gramStart"/>
                      <w:r w:rsidRPr="00B4510D">
                        <w:rPr>
                          <w:color w:val="F2F2F2" w:themeColor="background1" w:themeShade="F2"/>
                          <w:sz w:val="52"/>
                        </w:rPr>
                        <w:t>F</w:t>
                      </w:r>
                      <w:r w:rsidRPr="00B4510D">
                        <w:rPr>
                          <w:color w:val="808080" w:themeColor="background1" w:themeShade="80"/>
                          <w:sz w:val="52"/>
                        </w:rPr>
                        <w:t xml:space="preserve">  UNKTION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2E25A32" wp14:editId="30AAF792">
                <wp:simplePos x="0" y="0"/>
                <wp:positionH relativeFrom="column">
                  <wp:posOffset>9641877</wp:posOffset>
                </wp:positionH>
                <wp:positionV relativeFrom="paragraph">
                  <wp:posOffset>3747135</wp:posOffset>
                </wp:positionV>
                <wp:extent cx="914400" cy="914400"/>
                <wp:effectExtent l="0" t="0" r="0" b="0"/>
                <wp:wrapNone/>
                <wp:docPr id="79" name="Textfeld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17B6A" w:rsidRPr="00B4510D" w:rsidRDefault="00517B6A" w:rsidP="00517B6A">
                            <w:pPr>
                              <w:rPr>
                                <w:b/>
                                <w:color w:val="808080" w:themeColor="background1" w:themeShade="80"/>
                                <w:sz w:val="52"/>
                              </w:rPr>
                            </w:pPr>
                            <w:proofErr w:type="gramStart"/>
                            <w:r w:rsidRPr="00B4510D">
                              <w:rPr>
                                <w:b/>
                                <w:color w:val="F2F2F2" w:themeColor="background1" w:themeShade="F2"/>
                                <w:sz w:val="52"/>
                              </w:rPr>
                              <w:t>H</w:t>
                            </w:r>
                            <w:r w:rsidRPr="00B4510D">
                              <w:rPr>
                                <w:b/>
                                <w:color w:val="808080" w:themeColor="background1" w:themeShade="80"/>
                                <w:sz w:val="52"/>
                              </w:rPr>
                              <w:t xml:space="preserve">  ERSTELLUNG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E25A32" id="Textfeld 79" o:spid="_x0000_s1050" type="#_x0000_t202" style="position:absolute;margin-left:759.2pt;margin-top:295.05pt;width:1in;height:1in;z-index:2517350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" filled="f" stroked="f" strokeweight=".5pt">
                <v:textbox>
                  <w:txbxContent>
                    <w:p w:rsidR="00517B6A" w:rsidRPr="00B4510D" w:rsidRDefault="00517B6A" w:rsidP="00517B6A">
                      <w:pPr>
                        <w:rPr>
                          <w:b/>
                          <w:color w:val="808080" w:themeColor="background1" w:themeShade="80"/>
                          <w:sz w:val="52"/>
                        </w:rPr>
                      </w:pPr>
                      <w:proofErr w:type="gramStart"/>
                      <w:r w:rsidRPr="00B4510D">
                        <w:rPr>
                          <w:b/>
                          <w:color w:val="F2F2F2" w:themeColor="background1" w:themeShade="F2"/>
                          <w:sz w:val="52"/>
                        </w:rPr>
                        <w:t>H</w:t>
                      </w:r>
                      <w:r w:rsidRPr="00B4510D">
                        <w:rPr>
                          <w:b/>
                          <w:color w:val="808080" w:themeColor="background1" w:themeShade="80"/>
                          <w:sz w:val="52"/>
                        </w:rPr>
                        <w:t xml:space="preserve">  ERSTELLUNG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9E879DA" wp14:editId="5697638E">
                <wp:simplePos x="0" y="0"/>
                <wp:positionH relativeFrom="column">
                  <wp:posOffset>8380618</wp:posOffset>
                </wp:positionH>
                <wp:positionV relativeFrom="paragraph">
                  <wp:posOffset>-58420</wp:posOffset>
                </wp:positionV>
                <wp:extent cx="500380" cy="500380"/>
                <wp:effectExtent l="0" t="0" r="0" b="0"/>
                <wp:wrapNone/>
                <wp:docPr id="80" name="Ellips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80" cy="500380"/>
                        </a:xfrm>
                        <a:prstGeom prst="ellipse">
                          <a:avLst/>
                        </a:prstGeom>
                        <a:solidFill>
                          <a:srgbClr val="C54D0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3B01D9" id="Ellipse 80" o:spid="_x0000_s1026" style="position:absolute;margin-left:659.9pt;margin-top:-4.6pt;width:39.4pt;height:39.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" fillcolor="#c54d0b" stroked="f" strokeweight="2pt"/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8D323BE" wp14:editId="270EEBBE">
                <wp:simplePos x="0" y="0"/>
                <wp:positionH relativeFrom="column">
                  <wp:posOffset>9569108</wp:posOffset>
                </wp:positionH>
                <wp:positionV relativeFrom="paragraph">
                  <wp:posOffset>3739738</wp:posOffset>
                </wp:positionV>
                <wp:extent cx="500380" cy="500380"/>
                <wp:effectExtent l="0" t="0" r="0" b="0"/>
                <wp:wrapNone/>
                <wp:docPr id="81" name="Ellips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80" cy="500380"/>
                        </a:xfrm>
                        <a:prstGeom prst="ellipse">
                          <a:avLst/>
                        </a:prstGeom>
                        <a:solidFill>
                          <a:srgbClr val="C54D0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AF108B" id="Ellipse 81" o:spid="_x0000_s1026" style="position:absolute;margin-left:753.45pt;margin-top:294.45pt;width:39.4pt;height:39.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" fillcolor="#c54d0b" stroked="f" strokeweight="2pt"/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276A8F3" wp14:editId="1D3C2C59">
                <wp:simplePos x="0" y="0"/>
                <wp:positionH relativeFrom="column">
                  <wp:posOffset>5106782</wp:posOffset>
                </wp:positionH>
                <wp:positionV relativeFrom="paragraph">
                  <wp:posOffset>3993515</wp:posOffset>
                </wp:positionV>
                <wp:extent cx="3271031" cy="1219200"/>
                <wp:effectExtent l="0" t="0" r="0" b="0"/>
                <wp:wrapNone/>
                <wp:docPr id="82" name="Textfeld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1031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17B6A" w:rsidRPr="002062EF" w:rsidRDefault="00517B6A" w:rsidP="00517B6A">
                            <w:pPr>
                              <w:jc w:val="center"/>
                              <w:rPr>
                                <w:b/>
                                <w:color w:val="D9D9D9" w:themeColor="background1" w:themeShade="D9"/>
                                <w:sz w:val="56"/>
                              </w:rPr>
                            </w:pPr>
                            <w:r>
                              <w:rPr>
                                <w:b/>
                                <w:color w:val="D9D9D9" w:themeColor="background1" w:themeShade="D9"/>
                                <w:sz w:val="56"/>
                              </w:rPr>
                              <w:t>Verbrennungsmotor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6A8F3" id="Textfeld 82" o:spid="_x0000_s1051" type="#_x0000_t202" style="position:absolute;margin-left:402.1pt;margin-top:314.45pt;width:257.55pt;height:9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" filled="f" stroked="f" strokeweight=".5pt">
                <v:textbox>
                  <w:txbxContent>
                    <w:p w:rsidR="00517B6A" w:rsidRPr="002062EF" w:rsidRDefault="00517B6A" w:rsidP="00517B6A">
                      <w:pPr>
                        <w:jc w:val="center"/>
                        <w:rPr>
                          <w:b/>
                          <w:color w:val="D9D9D9" w:themeColor="background1" w:themeShade="D9"/>
                          <w:sz w:val="56"/>
                        </w:rPr>
                      </w:pPr>
                      <w:r>
                        <w:rPr>
                          <w:b/>
                          <w:color w:val="D9D9D9" w:themeColor="background1" w:themeShade="D9"/>
                          <w:sz w:val="56"/>
                        </w:rPr>
                        <w:t>Verbrennungsmotor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87E2369" wp14:editId="0A212BCB">
                <wp:simplePos x="0" y="0"/>
                <wp:positionH relativeFrom="column">
                  <wp:posOffset>5114472</wp:posOffset>
                </wp:positionH>
                <wp:positionV relativeFrom="paragraph">
                  <wp:posOffset>2605224</wp:posOffset>
                </wp:positionV>
                <wp:extent cx="3341461" cy="3341461"/>
                <wp:effectExtent l="0" t="0" r="0" b="0"/>
                <wp:wrapNone/>
                <wp:docPr id="83" name="Ellips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1461" cy="3341461"/>
                        </a:xfrm>
                        <a:prstGeom prst="ellipse">
                          <a:avLst/>
                        </a:prstGeom>
                        <a:solidFill>
                          <a:srgbClr val="C54D0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11947E" id="Ellipse 83" o:spid="_x0000_s1026" style="position:absolute;margin-left:402.7pt;margin-top:205.15pt;width:263.1pt;height:263.1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" fillcolor="#c54d0b" stroked="f" strokeweight="2pt"/>
            </w:pict>
          </mc:Fallback>
        </mc:AlternateContent>
      </w:r>
    </w:p>
    <w:p w:rsidR="00517B6A" w:rsidRDefault="00517B6A">
      <w:pPr>
        <w:spacing w:after="200" w:line="276" w:lineRule="auto"/>
      </w:pPr>
      <w:r>
        <w:br w:type="page"/>
      </w:r>
    </w:p>
    <w:p w:rsidR="00517B6A" w:rsidRDefault="00517B6A" w:rsidP="00517B6A">
      <w:pPr>
        <w:jc w:val="both"/>
      </w:pPr>
      <w:r>
        <w:rPr>
          <w:noProof/>
          <w:lang w:eastAsia="de-CH"/>
        </w:rPr>
        <w:lastRenderedPageBreak/>
        <w:drawing>
          <wp:anchor distT="0" distB="0" distL="114300" distR="114300" simplePos="0" relativeHeight="251717632" behindDoc="1" locked="0" layoutInCell="1" allowOverlap="1" wp14:anchorId="72E292D5" wp14:editId="7927DBA7">
            <wp:simplePos x="0" y="0"/>
            <wp:positionH relativeFrom="column">
              <wp:posOffset>2341467</wp:posOffset>
            </wp:positionH>
            <wp:positionV relativeFrom="paragraph">
              <wp:posOffset>2130277</wp:posOffset>
            </wp:positionV>
            <wp:extent cx="935999" cy="936000"/>
            <wp:effectExtent l="0" t="0" r="0" b="0"/>
            <wp:wrapNone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72" t="44965" r="41492" b="36980"/>
                    <a:stretch/>
                  </pic:blipFill>
                  <pic:spPr bwMode="auto">
                    <a:xfrm>
                      <a:off x="0" y="0"/>
                      <a:ext cx="935999" cy="93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92293A0" wp14:editId="0E8621A4">
                <wp:simplePos x="0" y="0"/>
                <wp:positionH relativeFrom="column">
                  <wp:posOffset>1310729</wp:posOffset>
                </wp:positionH>
                <wp:positionV relativeFrom="paragraph">
                  <wp:posOffset>312317</wp:posOffset>
                </wp:positionV>
                <wp:extent cx="2998381" cy="2830195"/>
                <wp:effectExtent l="0" t="0" r="0" b="0"/>
                <wp:wrapNone/>
                <wp:docPr id="28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8381" cy="2830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17B6A" w:rsidRPr="00904471" w:rsidRDefault="00517B6A" w:rsidP="00517B6A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</w:pPr>
                            <w:r w:rsidRPr="00904471"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  <w:t>Abbau von Silicium ist umweltgefährdend</w:t>
                            </w:r>
                          </w:p>
                          <w:p w:rsidR="00517B6A" w:rsidRDefault="00517B6A" w:rsidP="00517B6A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  <w:t>Sonnenstrahlen lassen sich nicht speichern</w:t>
                            </w:r>
                          </w:p>
                          <w:p w:rsidR="00517B6A" w:rsidRPr="00904471" w:rsidRDefault="00517B6A" w:rsidP="00517B6A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  <w:t>Tiefer Wirkungsgrad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293A0" id="Textfeld 28" o:spid="_x0000_s1052" type="#_x0000_t202" style="position:absolute;left:0;text-align:left;margin-left:103.2pt;margin-top:24.6pt;width:236.1pt;height:222.8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" filled="f" stroked="f" strokeweight=".5pt">
                <v:textbox>
                  <w:txbxContent>
                    <w:p w:rsidR="00517B6A" w:rsidRPr="00904471" w:rsidRDefault="00517B6A" w:rsidP="00517B6A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color w:val="A6A6A6" w:themeColor="background1" w:themeShade="A6"/>
                          <w:sz w:val="38"/>
                          <w:szCs w:val="38"/>
                        </w:rPr>
                      </w:pPr>
                      <w:r w:rsidRPr="00904471">
                        <w:rPr>
                          <w:color w:val="A6A6A6" w:themeColor="background1" w:themeShade="A6"/>
                          <w:sz w:val="38"/>
                          <w:szCs w:val="38"/>
                        </w:rPr>
                        <w:t>Abbau von Silicium ist umweltgefährdend</w:t>
                      </w:r>
                    </w:p>
                    <w:p w:rsidR="00517B6A" w:rsidRDefault="00517B6A" w:rsidP="00517B6A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color w:val="A6A6A6" w:themeColor="background1" w:themeShade="A6"/>
                          <w:sz w:val="38"/>
                          <w:szCs w:val="38"/>
                        </w:rPr>
                      </w:pPr>
                      <w:r>
                        <w:rPr>
                          <w:color w:val="A6A6A6" w:themeColor="background1" w:themeShade="A6"/>
                          <w:sz w:val="38"/>
                          <w:szCs w:val="38"/>
                        </w:rPr>
                        <w:t>Sonnenstrahlen lassen sich nicht speichern</w:t>
                      </w:r>
                    </w:p>
                    <w:p w:rsidR="00517B6A" w:rsidRPr="00904471" w:rsidRDefault="00517B6A" w:rsidP="00517B6A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color w:val="A6A6A6" w:themeColor="background1" w:themeShade="A6"/>
                          <w:sz w:val="38"/>
                          <w:szCs w:val="38"/>
                        </w:rPr>
                      </w:pPr>
                      <w:r>
                        <w:rPr>
                          <w:color w:val="A6A6A6" w:themeColor="background1" w:themeShade="A6"/>
                          <w:sz w:val="38"/>
                          <w:szCs w:val="38"/>
                        </w:rPr>
                        <w:t>Tiefer Wirkungsgrad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AC5531D" wp14:editId="0F1264C4">
                <wp:simplePos x="0" y="0"/>
                <wp:positionH relativeFrom="column">
                  <wp:posOffset>4043295</wp:posOffset>
                </wp:positionH>
                <wp:positionV relativeFrom="paragraph">
                  <wp:posOffset>227255</wp:posOffset>
                </wp:positionV>
                <wp:extent cx="1775637" cy="2679405"/>
                <wp:effectExtent l="0" t="0" r="34290" b="26035"/>
                <wp:wrapNone/>
                <wp:docPr id="29" name="Gerader Verbinde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75637" cy="267940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959C4E" id="Gerader Verbinder 29" o:spid="_x0000_s1026" style="position:absolute;flip:x 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8.35pt,17.9pt" to="458.15pt,2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" strokecolor="#a5a5a5 [2092]" strokeweight="1.5pt"/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FB075E4" wp14:editId="3FA778A1">
                <wp:simplePos x="0" y="0"/>
                <wp:positionH relativeFrom="column">
                  <wp:posOffset>3641932</wp:posOffset>
                </wp:positionH>
                <wp:positionV relativeFrom="paragraph">
                  <wp:posOffset>-260026</wp:posOffset>
                </wp:positionV>
                <wp:extent cx="500380" cy="500380"/>
                <wp:effectExtent l="0" t="0" r="0" b="0"/>
                <wp:wrapNone/>
                <wp:docPr id="30" name="Ellip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80" cy="500380"/>
                        </a:xfrm>
                        <a:prstGeom prst="ellipse">
                          <a:avLst/>
                        </a:prstGeom>
                        <a:solidFill>
                          <a:srgbClr val="0F6F6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40FAD8" id="Ellipse 30" o:spid="_x0000_s1026" style="position:absolute;margin-left:286.75pt;margin-top:-20.45pt;width:39.4pt;height:39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" fillcolor="#0f6f6a" stroked="f" strokeweight="2pt"/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6CB994C" wp14:editId="1BC4C62A">
                <wp:simplePos x="0" y="0"/>
                <wp:positionH relativeFrom="column">
                  <wp:posOffset>1663272</wp:posOffset>
                </wp:positionH>
                <wp:positionV relativeFrom="paragraph">
                  <wp:posOffset>-260350</wp:posOffset>
                </wp:positionV>
                <wp:extent cx="914400" cy="914400"/>
                <wp:effectExtent l="0" t="0" r="0" b="0"/>
                <wp:wrapNone/>
                <wp:docPr id="32" name="Textfeld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17B6A" w:rsidRPr="009A72C9" w:rsidRDefault="00517B6A" w:rsidP="00517B6A">
                            <w:pPr>
                              <w:rPr>
                                <w:b/>
                                <w:color w:val="808080" w:themeColor="background1" w:themeShade="80"/>
                                <w:sz w:val="52"/>
                              </w:rPr>
                            </w:pPr>
                            <w:r w:rsidRPr="009A72C9">
                              <w:rPr>
                                <w:b/>
                                <w:color w:val="808080" w:themeColor="background1" w:themeShade="80"/>
                                <w:sz w:val="52"/>
                              </w:rPr>
                              <w:t>PROBLEMATI</w:t>
                            </w:r>
                            <w:r>
                              <w:rPr>
                                <w:b/>
                                <w:color w:val="808080" w:themeColor="background1" w:themeShade="80"/>
                                <w:sz w:val="52"/>
                              </w:rPr>
                              <w:t xml:space="preserve"> </w:t>
                            </w:r>
                            <w:r w:rsidRPr="009A72C9">
                              <w:rPr>
                                <w:b/>
                                <w:color w:val="808080" w:themeColor="background1" w:themeShade="80"/>
                                <w:sz w:val="52"/>
                              </w:rPr>
                              <w:t xml:space="preserve">  </w:t>
                            </w:r>
                            <w:r w:rsidRPr="009A72C9">
                              <w:rPr>
                                <w:b/>
                                <w:color w:val="F2F2F2" w:themeColor="background1" w:themeShade="F2"/>
                                <w:sz w:val="52"/>
                              </w:rPr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CB994C" id="Textfeld 32" o:spid="_x0000_s1053" type="#_x0000_t202" style="position:absolute;left:0;text-align:left;margin-left:130.95pt;margin-top:-20.5pt;width:1in;height:1in;z-index:2517053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" filled="f" stroked="f" strokeweight=".5pt">
                <v:textbox>
                  <w:txbxContent>
                    <w:p w:rsidR="00517B6A" w:rsidRPr="009A72C9" w:rsidRDefault="00517B6A" w:rsidP="00517B6A">
                      <w:pPr>
                        <w:rPr>
                          <w:b/>
                          <w:color w:val="808080" w:themeColor="background1" w:themeShade="80"/>
                          <w:sz w:val="52"/>
                        </w:rPr>
                      </w:pPr>
                      <w:r w:rsidRPr="009A72C9">
                        <w:rPr>
                          <w:b/>
                          <w:color w:val="808080" w:themeColor="background1" w:themeShade="80"/>
                          <w:sz w:val="52"/>
                        </w:rPr>
                        <w:t>PROBLEMATI</w:t>
                      </w:r>
                      <w:r>
                        <w:rPr>
                          <w:b/>
                          <w:color w:val="808080" w:themeColor="background1" w:themeShade="80"/>
                          <w:sz w:val="52"/>
                        </w:rPr>
                        <w:t xml:space="preserve"> </w:t>
                      </w:r>
                      <w:r w:rsidRPr="009A72C9">
                        <w:rPr>
                          <w:b/>
                          <w:color w:val="808080" w:themeColor="background1" w:themeShade="80"/>
                          <w:sz w:val="52"/>
                        </w:rPr>
                        <w:t xml:space="preserve">  </w:t>
                      </w:r>
                      <w:r w:rsidRPr="009A72C9">
                        <w:rPr>
                          <w:b/>
                          <w:color w:val="F2F2F2" w:themeColor="background1" w:themeShade="F2"/>
                          <w:sz w:val="52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w:drawing>
          <wp:anchor distT="0" distB="0" distL="114300" distR="114300" simplePos="0" relativeHeight="251715584" behindDoc="1" locked="0" layoutInCell="1" allowOverlap="1" wp14:anchorId="66F2ECA8" wp14:editId="106DDA1A">
            <wp:simplePos x="0" y="0"/>
            <wp:positionH relativeFrom="column">
              <wp:posOffset>13398902</wp:posOffset>
            </wp:positionH>
            <wp:positionV relativeFrom="paragraph">
              <wp:posOffset>1042891</wp:posOffset>
            </wp:positionV>
            <wp:extent cx="681462" cy="508380"/>
            <wp:effectExtent l="0" t="0" r="4445" b="6350"/>
            <wp:wrapNone/>
            <wp:docPr id="55" name="Grafi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1" t="72573" r="85696" b="18427"/>
                    <a:stretch/>
                  </pic:blipFill>
                  <pic:spPr bwMode="auto">
                    <a:xfrm>
                      <a:off x="0" y="0"/>
                      <a:ext cx="681462" cy="508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CH"/>
        </w:rPr>
        <w:drawing>
          <wp:anchor distT="0" distB="0" distL="114300" distR="114300" simplePos="0" relativeHeight="251716608" behindDoc="1" locked="0" layoutInCell="1" allowOverlap="1" wp14:anchorId="6154CE97" wp14:editId="0D866B13">
            <wp:simplePos x="0" y="0"/>
            <wp:positionH relativeFrom="column">
              <wp:posOffset>11116334</wp:posOffset>
            </wp:positionH>
            <wp:positionV relativeFrom="paragraph">
              <wp:posOffset>-49973</wp:posOffset>
            </wp:positionV>
            <wp:extent cx="2147059" cy="391938"/>
            <wp:effectExtent l="0" t="0" r="5715" b="8255"/>
            <wp:wrapNone/>
            <wp:docPr id="56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55" t="39387" r="49565" b="52568"/>
                    <a:stretch/>
                  </pic:blipFill>
                  <pic:spPr bwMode="auto">
                    <a:xfrm>
                      <a:off x="0" y="0"/>
                      <a:ext cx="2147059" cy="391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CH"/>
        </w:rPr>
        <w:drawing>
          <wp:anchor distT="0" distB="0" distL="114300" distR="114300" simplePos="0" relativeHeight="251714560" behindDoc="1" locked="0" layoutInCell="1" allowOverlap="1" wp14:anchorId="78C660CF" wp14:editId="6D7CEC25">
            <wp:simplePos x="0" y="0"/>
            <wp:positionH relativeFrom="column">
              <wp:posOffset>10995025</wp:posOffset>
            </wp:positionH>
            <wp:positionV relativeFrom="paragraph">
              <wp:posOffset>436230</wp:posOffset>
            </wp:positionV>
            <wp:extent cx="2269490" cy="1129665"/>
            <wp:effectExtent l="0" t="0" r="0" b="0"/>
            <wp:wrapTight wrapText="bothSides">
              <wp:wrapPolygon edited="0">
                <wp:start x="0" y="0"/>
                <wp:lineTo x="0" y="21126"/>
                <wp:lineTo x="21395" y="21126"/>
                <wp:lineTo x="21395" y="0"/>
                <wp:lineTo x="0" y="0"/>
              </wp:wrapPolygon>
            </wp:wrapTight>
            <wp:docPr id="57" name="Grafi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75" t="50412" r="52626" b="29275"/>
                    <a:stretch/>
                  </pic:blipFill>
                  <pic:spPr bwMode="auto">
                    <a:xfrm>
                      <a:off x="0" y="0"/>
                      <a:ext cx="2269490" cy="1129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C7C2686" wp14:editId="71DECFD9">
                <wp:simplePos x="0" y="0"/>
                <wp:positionH relativeFrom="column">
                  <wp:posOffset>8721622</wp:posOffset>
                </wp:positionH>
                <wp:positionV relativeFrom="paragraph">
                  <wp:posOffset>344214</wp:posOffset>
                </wp:positionV>
                <wp:extent cx="5359680" cy="3012440"/>
                <wp:effectExtent l="0" t="0" r="0" b="0"/>
                <wp:wrapNone/>
                <wp:docPr id="33" name="Textfeld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9680" cy="3012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17B6A" w:rsidRDefault="00517B6A" w:rsidP="00517B6A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  <w:t xml:space="preserve">Energie der </w:t>
                            </w:r>
                          </w:p>
                          <w:p w:rsidR="00517B6A" w:rsidRDefault="00517B6A" w:rsidP="00517B6A">
                            <w:pPr>
                              <w:pStyle w:val="Listenabsatz"/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  <w:t>Sonnenstrahlen</w:t>
                            </w:r>
                          </w:p>
                          <w:p w:rsidR="00517B6A" w:rsidRDefault="00517B6A" w:rsidP="00517B6A">
                            <w:pPr>
                              <w:pStyle w:val="Listenabsatz"/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</w:pPr>
                            <w:r w:rsidRPr="00C04A76"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  <w:t xml:space="preserve">löst Elektron </w:t>
                            </w:r>
                          </w:p>
                          <w:p w:rsidR="00517B6A" w:rsidRPr="00C04A76" w:rsidRDefault="00517B6A" w:rsidP="00517B6A">
                            <w:pPr>
                              <w:pStyle w:val="Listenabsatz"/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</w:pPr>
                            <w:r w:rsidRPr="00C04A76"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  <w:t>vom Phosphor</w:t>
                            </w:r>
                            <w: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  <w:p w:rsidR="00517B6A" w:rsidRDefault="00517B6A" w:rsidP="00517B6A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  <w:t>Elektronen gehen zum Bor in die untere Platte</w:t>
                            </w:r>
                          </w:p>
                          <w:p w:rsidR="00517B6A" w:rsidRDefault="00517B6A" w:rsidP="00517B6A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  <w:t>Obere Platte ist positiv geladen, untere Platte ist negativ geladen</w:t>
                            </w:r>
                          </w:p>
                          <w:p w:rsidR="00517B6A" w:rsidRPr="00904471" w:rsidRDefault="00517B6A" w:rsidP="00517B6A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  <w:t>Durch den Ladungsunterschied fliesst Strom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C2686" id="Textfeld 33" o:spid="_x0000_s1054" type="#_x0000_t202" style="position:absolute;left:0;text-align:left;margin-left:686.75pt;margin-top:27.1pt;width:422pt;height:237.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" filled="f" stroked="f" strokeweight=".5pt">
                <v:textbox>
                  <w:txbxContent>
                    <w:p w:rsidR="00517B6A" w:rsidRDefault="00517B6A" w:rsidP="00517B6A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color w:val="A6A6A6" w:themeColor="background1" w:themeShade="A6"/>
                          <w:sz w:val="38"/>
                          <w:szCs w:val="38"/>
                        </w:rPr>
                      </w:pPr>
                      <w:r>
                        <w:rPr>
                          <w:color w:val="A6A6A6" w:themeColor="background1" w:themeShade="A6"/>
                          <w:sz w:val="38"/>
                          <w:szCs w:val="38"/>
                        </w:rPr>
                        <w:t xml:space="preserve">Energie der </w:t>
                      </w:r>
                    </w:p>
                    <w:p w:rsidR="00517B6A" w:rsidRDefault="00517B6A" w:rsidP="00517B6A">
                      <w:pPr>
                        <w:pStyle w:val="Listenabsatz"/>
                        <w:rPr>
                          <w:color w:val="A6A6A6" w:themeColor="background1" w:themeShade="A6"/>
                          <w:sz w:val="38"/>
                          <w:szCs w:val="38"/>
                        </w:rPr>
                      </w:pPr>
                      <w:r>
                        <w:rPr>
                          <w:color w:val="A6A6A6" w:themeColor="background1" w:themeShade="A6"/>
                          <w:sz w:val="38"/>
                          <w:szCs w:val="38"/>
                        </w:rPr>
                        <w:t>Sonnenstrahlen</w:t>
                      </w:r>
                    </w:p>
                    <w:p w:rsidR="00517B6A" w:rsidRDefault="00517B6A" w:rsidP="00517B6A">
                      <w:pPr>
                        <w:pStyle w:val="Listenabsatz"/>
                        <w:rPr>
                          <w:color w:val="A6A6A6" w:themeColor="background1" w:themeShade="A6"/>
                          <w:sz w:val="38"/>
                          <w:szCs w:val="38"/>
                        </w:rPr>
                      </w:pPr>
                      <w:r w:rsidRPr="00C04A76">
                        <w:rPr>
                          <w:color w:val="A6A6A6" w:themeColor="background1" w:themeShade="A6"/>
                          <w:sz w:val="38"/>
                          <w:szCs w:val="38"/>
                        </w:rPr>
                        <w:t xml:space="preserve">löst Elektron </w:t>
                      </w:r>
                    </w:p>
                    <w:p w:rsidR="00517B6A" w:rsidRPr="00C04A76" w:rsidRDefault="00517B6A" w:rsidP="00517B6A">
                      <w:pPr>
                        <w:pStyle w:val="Listenabsatz"/>
                        <w:rPr>
                          <w:color w:val="A6A6A6" w:themeColor="background1" w:themeShade="A6"/>
                          <w:sz w:val="38"/>
                          <w:szCs w:val="38"/>
                        </w:rPr>
                      </w:pPr>
                      <w:r w:rsidRPr="00C04A76">
                        <w:rPr>
                          <w:color w:val="A6A6A6" w:themeColor="background1" w:themeShade="A6"/>
                          <w:sz w:val="38"/>
                          <w:szCs w:val="38"/>
                        </w:rPr>
                        <w:t>vom Phosphor</w:t>
                      </w:r>
                      <w:r>
                        <w:rPr>
                          <w:color w:val="A6A6A6" w:themeColor="background1" w:themeShade="A6"/>
                          <w:sz w:val="38"/>
                          <w:szCs w:val="38"/>
                        </w:rPr>
                        <w:t xml:space="preserve"> </w:t>
                      </w:r>
                    </w:p>
                    <w:p w:rsidR="00517B6A" w:rsidRDefault="00517B6A" w:rsidP="00517B6A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color w:val="A6A6A6" w:themeColor="background1" w:themeShade="A6"/>
                          <w:sz w:val="38"/>
                          <w:szCs w:val="38"/>
                        </w:rPr>
                      </w:pPr>
                      <w:r>
                        <w:rPr>
                          <w:color w:val="A6A6A6" w:themeColor="background1" w:themeShade="A6"/>
                          <w:sz w:val="38"/>
                          <w:szCs w:val="38"/>
                        </w:rPr>
                        <w:t>Elektronen gehen zum Bor in die untere Platte</w:t>
                      </w:r>
                    </w:p>
                    <w:p w:rsidR="00517B6A" w:rsidRDefault="00517B6A" w:rsidP="00517B6A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color w:val="A6A6A6" w:themeColor="background1" w:themeShade="A6"/>
                          <w:sz w:val="38"/>
                          <w:szCs w:val="38"/>
                        </w:rPr>
                      </w:pPr>
                      <w:r>
                        <w:rPr>
                          <w:color w:val="A6A6A6" w:themeColor="background1" w:themeShade="A6"/>
                          <w:sz w:val="38"/>
                          <w:szCs w:val="38"/>
                        </w:rPr>
                        <w:t>Obere Platte ist positiv geladen, untere Platte ist negativ geladen</w:t>
                      </w:r>
                    </w:p>
                    <w:p w:rsidR="00517B6A" w:rsidRPr="00904471" w:rsidRDefault="00517B6A" w:rsidP="00517B6A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color w:val="A6A6A6" w:themeColor="background1" w:themeShade="A6"/>
                          <w:sz w:val="38"/>
                          <w:szCs w:val="38"/>
                        </w:rPr>
                      </w:pPr>
                      <w:r>
                        <w:rPr>
                          <w:color w:val="A6A6A6" w:themeColor="background1" w:themeShade="A6"/>
                          <w:sz w:val="38"/>
                          <w:szCs w:val="38"/>
                        </w:rPr>
                        <w:t>Durch den Ladungsunterschied fliesst Strom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BD8AAB3" wp14:editId="12195A0A">
                <wp:simplePos x="0" y="0"/>
                <wp:positionH relativeFrom="column">
                  <wp:posOffset>8563772</wp:posOffset>
                </wp:positionH>
                <wp:positionV relativeFrom="paragraph">
                  <wp:posOffset>-148590</wp:posOffset>
                </wp:positionV>
                <wp:extent cx="914400" cy="914400"/>
                <wp:effectExtent l="0" t="0" r="0" b="0"/>
                <wp:wrapNone/>
                <wp:docPr id="34" name="Textfeld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17B6A" w:rsidRPr="009A72C9" w:rsidRDefault="00517B6A" w:rsidP="00517B6A">
                            <w:pPr>
                              <w:rPr>
                                <w:b/>
                                <w:color w:val="808080" w:themeColor="background1" w:themeShade="80"/>
                                <w:sz w:val="52"/>
                              </w:rPr>
                            </w:pPr>
                            <w:r w:rsidRPr="009A72C9">
                              <w:rPr>
                                <w:b/>
                                <w:color w:val="F2F2F2" w:themeColor="background1" w:themeShade="F2"/>
                                <w:sz w:val="52"/>
                              </w:rPr>
                              <w:t>F</w:t>
                            </w:r>
                            <w:r w:rsidRPr="009A72C9">
                              <w:rPr>
                                <w:b/>
                                <w:color w:val="808080" w:themeColor="background1" w:themeShade="80"/>
                                <w:sz w:val="52"/>
                              </w:rPr>
                              <w:t xml:space="preserve">   UNKTION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D8AAB3" id="Textfeld 34" o:spid="_x0000_s1055" type="#_x0000_t202" style="position:absolute;left:0;text-align:left;margin-left:674.3pt;margin-top:-11.7pt;width:1in;height:1in;z-index:2517022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" filled="f" stroked="f" strokeweight=".5pt">
                <v:textbox>
                  <w:txbxContent>
                    <w:p w:rsidR="00517B6A" w:rsidRPr="009A72C9" w:rsidRDefault="00517B6A" w:rsidP="00517B6A">
                      <w:pPr>
                        <w:rPr>
                          <w:b/>
                          <w:color w:val="808080" w:themeColor="background1" w:themeShade="80"/>
                          <w:sz w:val="52"/>
                        </w:rPr>
                      </w:pPr>
                      <w:r w:rsidRPr="009A72C9">
                        <w:rPr>
                          <w:b/>
                          <w:color w:val="F2F2F2" w:themeColor="background1" w:themeShade="F2"/>
                          <w:sz w:val="52"/>
                        </w:rPr>
                        <w:t>F</w:t>
                      </w:r>
                      <w:r w:rsidRPr="009A72C9">
                        <w:rPr>
                          <w:b/>
                          <w:color w:val="808080" w:themeColor="background1" w:themeShade="80"/>
                          <w:sz w:val="52"/>
                        </w:rPr>
                        <w:t xml:space="preserve">   UNKTION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19FF045" wp14:editId="1FD18194">
                <wp:simplePos x="0" y="0"/>
                <wp:positionH relativeFrom="column">
                  <wp:posOffset>7445714</wp:posOffset>
                </wp:positionH>
                <wp:positionV relativeFrom="paragraph">
                  <wp:posOffset>312317</wp:posOffset>
                </wp:positionV>
                <wp:extent cx="1195719" cy="2413590"/>
                <wp:effectExtent l="0" t="0" r="23495" b="25400"/>
                <wp:wrapNone/>
                <wp:docPr id="35" name="Gerader Verbinde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95719" cy="241359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6F2A24" id="Gerader Verbinder 35" o:spid="_x0000_s1026" style="position:absolute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6.3pt,24.6pt" to="680.45pt,2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" strokecolor="#a5a5a5 [2092]" strokeweight="1.5pt"/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364BDA4" wp14:editId="0ACC233C">
                <wp:simplePos x="0" y="0"/>
                <wp:positionH relativeFrom="column">
                  <wp:posOffset>8464757</wp:posOffset>
                </wp:positionH>
                <wp:positionV relativeFrom="paragraph">
                  <wp:posOffset>-142402</wp:posOffset>
                </wp:positionV>
                <wp:extent cx="500380" cy="500380"/>
                <wp:effectExtent l="0" t="0" r="0" b="0"/>
                <wp:wrapNone/>
                <wp:docPr id="36" name="Ellips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80" cy="500380"/>
                        </a:xfrm>
                        <a:prstGeom prst="ellipse">
                          <a:avLst/>
                        </a:prstGeom>
                        <a:solidFill>
                          <a:srgbClr val="0F6F6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A192CB" id="Ellipse 36" o:spid="_x0000_s1026" style="position:absolute;margin-left:666.5pt;margin-top:-11.2pt;width:39.4pt;height:39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" fillcolor="#0f6f6a" stroked="f" strokeweight="2pt"/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470626D" wp14:editId="767CE130">
                <wp:simplePos x="0" y="0"/>
                <wp:positionH relativeFrom="column">
                  <wp:posOffset>2684293</wp:posOffset>
                </wp:positionH>
                <wp:positionV relativeFrom="paragraph">
                  <wp:posOffset>4537368</wp:posOffset>
                </wp:positionV>
                <wp:extent cx="2447778" cy="246185"/>
                <wp:effectExtent l="0" t="0" r="29210" b="20955"/>
                <wp:wrapNone/>
                <wp:docPr id="37" name="Gerader Verbinde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47778" cy="24618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EA3FC9" id="Gerader Verbinder 37" o:spid="_x0000_s1026" style="position:absolute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1.35pt,357.25pt" to="404.1pt,37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" strokecolor="#a5a5a5 [2092]" strokeweight="1.5pt"/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FD7D65D" wp14:editId="0647853B">
                <wp:simplePos x="0" y="0"/>
                <wp:positionH relativeFrom="column">
                  <wp:posOffset>2182354</wp:posOffset>
                </wp:positionH>
                <wp:positionV relativeFrom="paragraph">
                  <wp:posOffset>4538345</wp:posOffset>
                </wp:positionV>
                <wp:extent cx="500380" cy="500380"/>
                <wp:effectExtent l="0" t="0" r="0" b="0"/>
                <wp:wrapNone/>
                <wp:docPr id="38" name="Ellips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80" cy="500380"/>
                        </a:xfrm>
                        <a:prstGeom prst="ellipse">
                          <a:avLst/>
                        </a:prstGeom>
                        <a:solidFill>
                          <a:srgbClr val="0F6F6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FBC53E" id="Ellipse 38" o:spid="_x0000_s1026" style="position:absolute;margin-left:171.85pt;margin-top:357.35pt;width:39.4pt;height:39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" fillcolor="#0f6f6a" stroked="f" strokeweight="2pt"/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0CEDAF0" wp14:editId="1AB1ED00">
                <wp:simplePos x="0" y="0"/>
                <wp:positionH relativeFrom="column">
                  <wp:posOffset>865223</wp:posOffset>
                </wp:positionH>
                <wp:positionV relativeFrom="paragraph">
                  <wp:posOffset>4538980</wp:posOffset>
                </wp:positionV>
                <wp:extent cx="914400" cy="914400"/>
                <wp:effectExtent l="0" t="0" r="0" b="0"/>
                <wp:wrapNone/>
                <wp:docPr id="39" name="Textfeld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17B6A" w:rsidRPr="009A72C9" w:rsidRDefault="00517B6A" w:rsidP="00517B6A">
                            <w:pPr>
                              <w:rPr>
                                <w:b/>
                                <w:color w:val="808080" w:themeColor="background1" w:themeShade="80"/>
                                <w:sz w:val="52"/>
                              </w:rPr>
                            </w:pPr>
                            <w:r w:rsidRPr="009A72C9">
                              <w:rPr>
                                <w:b/>
                                <w:color w:val="808080" w:themeColor="background1" w:themeShade="80"/>
                                <w:sz w:val="52"/>
                              </w:rPr>
                              <w:t xml:space="preserve">VORTEIL </w:t>
                            </w:r>
                            <w:r>
                              <w:rPr>
                                <w:b/>
                                <w:color w:val="808080" w:themeColor="background1" w:themeShade="80"/>
                                <w:sz w:val="52"/>
                              </w:rPr>
                              <w:t xml:space="preserve"> </w:t>
                            </w:r>
                            <w:r w:rsidRPr="009A72C9">
                              <w:rPr>
                                <w:b/>
                                <w:color w:val="808080" w:themeColor="background1" w:themeShade="80"/>
                                <w:sz w:val="52"/>
                              </w:rPr>
                              <w:t xml:space="preserve"> </w:t>
                            </w:r>
                            <w:r w:rsidRPr="009A72C9">
                              <w:rPr>
                                <w:b/>
                                <w:color w:val="F2F2F2" w:themeColor="background1" w:themeShade="F2"/>
                                <w:sz w:val="52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CEDAF0" id="Textfeld 39" o:spid="_x0000_s1056" type="#_x0000_t202" style="position:absolute;left:0;text-align:left;margin-left:68.15pt;margin-top:357.4pt;width:1in;height:1in;z-index:2517063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" filled="f" stroked="f" strokeweight=".5pt">
                <v:textbox>
                  <w:txbxContent>
                    <w:p w:rsidR="00517B6A" w:rsidRPr="009A72C9" w:rsidRDefault="00517B6A" w:rsidP="00517B6A">
                      <w:pPr>
                        <w:rPr>
                          <w:b/>
                          <w:color w:val="808080" w:themeColor="background1" w:themeShade="80"/>
                          <w:sz w:val="52"/>
                        </w:rPr>
                      </w:pPr>
                      <w:r w:rsidRPr="009A72C9">
                        <w:rPr>
                          <w:b/>
                          <w:color w:val="808080" w:themeColor="background1" w:themeShade="80"/>
                          <w:sz w:val="52"/>
                        </w:rPr>
                        <w:t xml:space="preserve">VORTEIL </w:t>
                      </w:r>
                      <w:r>
                        <w:rPr>
                          <w:b/>
                          <w:color w:val="808080" w:themeColor="background1" w:themeShade="80"/>
                          <w:sz w:val="52"/>
                        </w:rPr>
                        <w:t xml:space="preserve"> </w:t>
                      </w:r>
                      <w:r w:rsidRPr="009A72C9">
                        <w:rPr>
                          <w:b/>
                          <w:color w:val="808080" w:themeColor="background1" w:themeShade="80"/>
                          <w:sz w:val="52"/>
                        </w:rPr>
                        <w:t xml:space="preserve"> </w:t>
                      </w:r>
                      <w:r w:rsidRPr="009A72C9">
                        <w:rPr>
                          <w:b/>
                          <w:color w:val="F2F2F2" w:themeColor="background1" w:themeShade="F2"/>
                          <w:sz w:val="52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6DDDB3D" wp14:editId="78308803">
                <wp:simplePos x="0" y="0"/>
                <wp:positionH relativeFrom="column">
                  <wp:posOffset>623289</wp:posOffset>
                </wp:positionH>
                <wp:positionV relativeFrom="paragraph">
                  <wp:posOffset>5080423</wp:posOffset>
                </wp:positionV>
                <wp:extent cx="4163122" cy="2535044"/>
                <wp:effectExtent l="0" t="0" r="0" b="0"/>
                <wp:wrapNone/>
                <wp:docPr id="40" name="Textfeld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3122" cy="25350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17B6A" w:rsidRPr="00904471" w:rsidRDefault="00517B6A" w:rsidP="00517B6A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  <w:t>Sonnenstrahlen sind umsonst</w:t>
                            </w:r>
                          </w:p>
                          <w:p w:rsidR="00517B6A" w:rsidRDefault="00517B6A" w:rsidP="00517B6A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  <w:t>Silicium ist fast unbegrenzt verfügbar</w:t>
                            </w:r>
                          </w:p>
                          <w:p w:rsidR="00517B6A" w:rsidRDefault="00517B6A" w:rsidP="00517B6A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  <w:t>Emissionsfrei bei der Stromproduktion</w:t>
                            </w:r>
                          </w:p>
                          <w:p w:rsidR="00517B6A" w:rsidRPr="00904471" w:rsidRDefault="00517B6A" w:rsidP="00517B6A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  <w:t xml:space="preserve">85% der Solarzellen lassen sich </w:t>
                            </w:r>
                            <w:proofErr w:type="spellStart"/>
                            <w: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  <w:t>rezyklieren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DDB3D" id="Textfeld 40" o:spid="_x0000_s1057" type="#_x0000_t202" style="position:absolute;left:0;text-align:left;margin-left:49.1pt;margin-top:400.05pt;width:327.8pt;height:199.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" filled="f" stroked="f" strokeweight=".5pt">
                <v:textbox>
                  <w:txbxContent>
                    <w:p w:rsidR="00517B6A" w:rsidRPr="00904471" w:rsidRDefault="00517B6A" w:rsidP="00517B6A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color w:val="A6A6A6" w:themeColor="background1" w:themeShade="A6"/>
                          <w:sz w:val="38"/>
                          <w:szCs w:val="38"/>
                        </w:rPr>
                      </w:pPr>
                      <w:r>
                        <w:rPr>
                          <w:color w:val="A6A6A6" w:themeColor="background1" w:themeShade="A6"/>
                          <w:sz w:val="38"/>
                          <w:szCs w:val="38"/>
                        </w:rPr>
                        <w:t>Sonnenstrahlen sind umsonst</w:t>
                      </w:r>
                    </w:p>
                    <w:p w:rsidR="00517B6A" w:rsidRDefault="00517B6A" w:rsidP="00517B6A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color w:val="A6A6A6" w:themeColor="background1" w:themeShade="A6"/>
                          <w:sz w:val="38"/>
                          <w:szCs w:val="38"/>
                        </w:rPr>
                      </w:pPr>
                      <w:r>
                        <w:rPr>
                          <w:color w:val="A6A6A6" w:themeColor="background1" w:themeShade="A6"/>
                          <w:sz w:val="38"/>
                          <w:szCs w:val="38"/>
                        </w:rPr>
                        <w:t>Silicium ist fast unbegrenzt verfügbar</w:t>
                      </w:r>
                    </w:p>
                    <w:p w:rsidR="00517B6A" w:rsidRDefault="00517B6A" w:rsidP="00517B6A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color w:val="A6A6A6" w:themeColor="background1" w:themeShade="A6"/>
                          <w:sz w:val="38"/>
                          <w:szCs w:val="38"/>
                        </w:rPr>
                      </w:pPr>
                      <w:r>
                        <w:rPr>
                          <w:color w:val="A6A6A6" w:themeColor="background1" w:themeShade="A6"/>
                          <w:sz w:val="38"/>
                          <w:szCs w:val="38"/>
                        </w:rPr>
                        <w:t>Emissionsfrei bei der Stromproduktion</w:t>
                      </w:r>
                    </w:p>
                    <w:p w:rsidR="00517B6A" w:rsidRPr="00904471" w:rsidRDefault="00517B6A" w:rsidP="00517B6A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color w:val="A6A6A6" w:themeColor="background1" w:themeShade="A6"/>
                          <w:sz w:val="38"/>
                          <w:szCs w:val="38"/>
                        </w:rPr>
                      </w:pPr>
                      <w:r>
                        <w:rPr>
                          <w:color w:val="A6A6A6" w:themeColor="background1" w:themeShade="A6"/>
                          <w:sz w:val="38"/>
                          <w:szCs w:val="38"/>
                        </w:rPr>
                        <w:t xml:space="preserve">85% der Solarzellen lassen sich </w:t>
                      </w:r>
                      <w:proofErr w:type="spellStart"/>
                      <w:r>
                        <w:rPr>
                          <w:color w:val="A6A6A6" w:themeColor="background1" w:themeShade="A6"/>
                          <w:sz w:val="38"/>
                          <w:szCs w:val="38"/>
                        </w:rPr>
                        <w:t>rezyklieren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8DEE34E" wp14:editId="19C3303C">
                <wp:simplePos x="0" y="0"/>
                <wp:positionH relativeFrom="column">
                  <wp:posOffset>9852660</wp:posOffset>
                </wp:positionH>
                <wp:positionV relativeFrom="paragraph">
                  <wp:posOffset>6464391</wp:posOffset>
                </wp:positionV>
                <wp:extent cx="4228918" cy="2637064"/>
                <wp:effectExtent l="0" t="0" r="0" b="0"/>
                <wp:wrapNone/>
                <wp:docPr id="41" name="Textfeld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8918" cy="26370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17B6A" w:rsidRPr="00C04A76" w:rsidRDefault="00517B6A" w:rsidP="00517B6A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  <w:t xml:space="preserve">Für 500 km: eine Batterie mit einem Gewicht von 830 kg </w:t>
                            </w:r>
                          </w:p>
                          <w:p w:rsidR="00517B6A" w:rsidRDefault="00517B6A" w:rsidP="00517B6A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</w:pPr>
                            <w:proofErr w:type="spellStart"/>
                            <w: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  <w:t>Siliciumabbau</w:t>
                            </w:r>
                            <w:proofErr w:type="spellEnd"/>
                            <w: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  <w:t xml:space="preserve"> ist fast unbegrenzt</w:t>
                            </w:r>
                          </w:p>
                          <w:p w:rsidR="00517B6A" w:rsidRPr="00C04A76" w:rsidRDefault="00517B6A" w:rsidP="00517B6A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  <w:t>Um den ganzen Stromverbrauch in der Schweiz mit Solarenergie decken zu können, müsste auf jedem Dach eine Solarzelle von 20m</w:t>
                            </w:r>
                            <w:r>
                              <w:rPr>
                                <w:color w:val="A6A6A6" w:themeColor="background1" w:themeShade="A6"/>
                                <w:sz w:val="38"/>
                                <w:szCs w:val="38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  <w:t xml:space="preserve"> sein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EE34E" id="Textfeld 41" o:spid="_x0000_s1058" type="#_x0000_t202" style="position:absolute;left:0;text-align:left;margin-left:775.8pt;margin-top:509pt;width:333pt;height:207.6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" filled="f" stroked="f" strokeweight=".5pt">
                <v:textbox>
                  <w:txbxContent>
                    <w:p w:rsidR="00517B6A" w:rsidRPr="00C04A76" w:rsidRDefault="00517B6A" w:rsidP="00517B6A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color w:val="A6A6A6" w:themeColor="background1" w:themeShade="A6"/>
                          <w:sz w:val="38"/>
                          <w:szCs w:val="38"/>
                        </w:rPr>
                      </w:pPr>
                      <w:r>
                        <w:rPr>
                          <w:color w:val="A6A6A6" w:themeColor="background1" w:themeShade="A6"/>
                          <w:sz w:val="38"/>
                          <w:szCs w:val="38"/>
                        </w:rPr>
                        <w:t xml:space="preserve">Für 500 km: eine Batterie mit einem Gewicht von 830 kg </w:t>
                      </w:r>
                    </w:p>
                    <w:p w:rsidR="00517B6A" w:rsidRDefault="00517B6A" w:rsidP="00517B6A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color w:val="A6A6A6" w:themeColor="background1" w:themeShade="A6"/>
                          <w:sz w:val="38"/>
                          <w:szCs w:val="38"/>
                        </w:rPr>
                      </w:pPr>
                      <w:proofErr w:type="spellStart"/>
                      <w:r>
                        <w:rPr>
                          <w:color w:val="A6A6A6" w:themeColor="background1" w:themeShade="A6"/>
                          <w:sz w:val="38"/>
                          <w:szCs w:val="38"/>
                        </w:rPr>
                        <w:t>Siliciumabbau</w:t>
                      </w:r>
                      <w:proofErr w:type="spellEnd"/>
                      <w:r>
                        <w:rPr>
                          <w:color w:val="A6A6A6" w:themeColor="background1" w:themeShade="A6"/>
                          <w:sz w:val="38"/>
                          <w:szCs w:val="38"/>
                        </w:rPr>
                        <w:t xml:space="preserve"> ist fast unbegrenzt</w:t>
                      </w:r>
                    </w:p>
                    <w:p w:rsidR="00517B6A" w:rsidRPr="00C04A76" w:rsidRDefault="00517B6A" w:rsidP="00517B6A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color w:val="A6A6A6" w:themeColor="background1" w:themeShade="A6"/>
                          <w:sz w:val="38"/>
                          <w:szCs w:val="38"/>
                        </w:rPr>
                      </w:pPr>
                      <w:r>
                        <w:rPr>
                          <w:color w:val="A6A6A6" w:themeColor="background1" w:themeShade="A6"/>
                          <w:sz w:val="38"/>
                          <w:szCs w:val="38"/>
                        </w:rPr>
                        <w:t>Um den ganzen Stromverbrauch in der Schweiz mit Solarenergie decken zu können, müsste auf jedem Dach eine Solarzelle von 20m</w:t>
                      </w:r>
                      <w:r>
                        <w:rPr>
                          <w:color w:val="A6A6A6" w:themeColor="background1" w:themeShade="A6"/>
                          <w:sz w:val="38"/>
                          <w:szCs w:val="38"/>
                          <w:vertAlign w:val="superscript"/>
                        </w:rPr>
                        <w:t>2</w:t>
                      </w:r>
                      <w:r>
                        <w:rPr>
                          <w:color w:val="A6A6A6" w:themeColor="background1" w:themeShade="A6"/>
                          <w:sz w:val="38"/>
                          <w:szCs w:val="38"/>
                        </w:rPr>
                        <w:t xml:space="preserve"> sein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01E1BE0" wp14:editId="4E20556A">
                <wp:simplePos x="0" y="0"/>
                <wp:positionH relativeFrom="column">
                  <wp:posOffset>10089424</wp:posOffset>
                </wp:positionH>
                <wp:positionV relativeFrom="paragraph">
                  <wp:posOffset>3925297</wp:posOffset>
                </wp:positionV>
                <wp:extent cx="4269922" cy="1910443"/>
                <wp:effectExtent l="0" t="0" r="0" b="0"/>
                <wp:wrapNone/>
                <wp:docPr id="42" name="Textfeld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9922" cy="19104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17B6A" w:rsidRPr="00C04A76" w:rsidRDefault="00517B6A" w:rsidP="00517B6A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  <w:t>Die Produktion verbraucht 887 kWh pro Quadratmeter Solarzelle</w:t>
                            </w:r>
                          </w:p>
                          <w:p w:rsidR="00517B6A" w:rsidRPr="00C04A76" w:rsidRDefault="00517B6A" w:rsidP="00517B6A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  <w:t>Diese Energie ist nach 1.5 Jahren kompensiert, da die gelieferte Energie der Solarzelle erneuerbar 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E1BE0" id="Textfeld 42" o:spid="_x0000_s1059" type="#_x0000_t202" style="position:absolute;left:0;text-align:left;margin-left:794.45pt;margin-top:309.1pt;width:336.2pt;height:150.4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" filled="f" stroked="f" strokeweight=".5pt">
                <v:textbox>
                  <w:txbxContent>
                    <w:p w:rsidR="00517B6A" w:rsidRPr="00C04A76" w:rsidRDefault="00517B6A" w:rsidP="00517B6A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color w:val="A6A6A6" w:themeColor="background1" w:themeShade="A6"/>
                          <w:sz w:val="38"/>
                          <w:szCs w:val="38"/>
                        </w:rPr>
                      </w:pPr>
                      <w:r>
                        <w:rPr>
                          <w:color w:val="A6A6A6" w:themeColor="background1" w:themeShade="A6"/>
                          <w:sz w:val="38"/>
                          <w:szCs w:val="38"/>
                        </w:rPr>
                        <w:t>Die Produktion verbraucht 887 kWh pro Quadratmeter Solarzelle</w:t>
                      </w:r>
                    </w:p>
                    <w:p w:rsidR="00517B6A" w:rsidRPr="00C04A76" w:rsidRDefault="00517B6A" w:rsidP="00517B6A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color w:val="A6A6A6" w:themeColor="background1" w:themeShade="A6"/>
                          <w:sz w:val="38"/>
                          <w:szCs w:val="38"/>
                        </w:rPr>
                      </w:pPr>
                      <w:r>
                        <w:rPr>
                          <w:color w:val="A6A6A6" w:themeColor="background1" w:themeShade="A6"/>
                          <w:sz w:val="38"/>
                          <w:szCs w:val="38"/>
                        </w:rPr>
                        <w:t>Diese Energie ist nach 1.5 Jahren kompensiert, da die gelieferte Energie der Solarzelle erneuerbar 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97992DB" wp14:editId="5803C31C">
                <wp:simplePos x="0" y="0"/>
                <wp:positionH relativeFrom="column">
                  <wp:posOffset>9933305</wp:posOffset>
                </wp:positionH>
                <wp:positionV relativeFrom="paragraph">
                  <wp:posOffset>3506742</wp:posOffset>
                </wp:positionV>
                <wp:extent cx="914400" cy="914400"/>
                <wp:effectExtent l="0" t="0" r="0" b="0"/>
                <wp:wrapNone/>
                <wp:docPr id="43" name="Textfeld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17B6A" w:rsidRPr="009A72C9" w:rsidRDefault="00517B6A" w:rsidP="00517B6A">
                            <w:pPr>
                              <w:rPr>
                                <w:b/>
                                <w:color w:val="808080" w:themeColor="background1" w:themeShade="80"/>
                                <w:sz w:val="52"/>
                              </w:rPr>
                            </w:pPr>
                            <w:proofErr w:type="gramStart"/>
                            <w:r w:rsidRPr="009A72C9">
                              <w:rPr>
                                <w:b/>
                                <w:color w:val="F2F2F2" w:themeColor="background1" w:themeShade="F2"/>
                                <w:sz w:val="52"/>
                              </w:rPr>
                              <w:t>H</w:t>
                            </w:r>
                            <w:r w:rsidRPr="009A72C9">
                              <w:rPr>
                                <w:b/>
                                <w:color w:val="808080" w:themeColor="background1" w:themeShade="80"/>
                                <w:sz w:val="52"/>
                              </w:rPr>
                              <w:t xml:space="preserve">  ERSTELLUNG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7992DB" id="Textfeld 43" o:spid="_x0000_s1060" type="#_x0000_t202" style="position:absolute;left:0;text-align:left;margin-left:782.15pt;margin-top:276.1pt;width:1in;height:1in;z-index:2517032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" filled="f" stroked="f" strokeweight=".5pt">
                <v:textbox>
                  <w:txbxContent>
                    <w:p w:rsidR="00517B6A" w:rsidRPr="009A72C9" w:rsidRDefault="00517B6A" w:rsidP="00517B6A">
                      <w:pPr>
                        <w:rPr>
                          <w:b/>
                          <w:color w:val="808080" w:themeColor="background1" w:themeShade="80"/>
                          <w:sz w:val="52"/>
                        </w:rPr>
                      </w:pPr>
                      <w:proofErr w:type="gramStart"/>
                      <w:r w:rsidRPr="009A72C9">
                        <w:rPr>
                          <w:b/>
                          <w:color w:val="F2F2F2" w:themeColor="background1" w:themeShade="F2"/>
                          <w:sz w:val="52"/>
                        </w:rPr>
                        <w:t>H</w:t>
                      </w:r>
                      <w:r w:rsidRPr="009A72C9">
                        <w:rPr>
                          <w:b/>
                          <w:color w:val="808080" w:themeColor="background1" w:themeShade="80"/>
                          <w:sz w:val="52"/>
                        </w:rPr>
                        <w:t xml:space="preserve">  ERSTELLUNG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360E410" wp14:editId="5719F9F3">
                <wp:simplePos x="0" y="0"/>
                <wp:positionH relativeFrom="column">
                  <wp:posOffset>8456567</wp:posOffset>
                </wp:positionH>
                <wp:positionV relativeFrom="paragraph">
                  <wp:posOffset>3786505</wp:posOffset>
                </wp:positionV>
                <wp:extent cx="1420586" cy="222794"/>
                <wp:effectExtent l="0" t="0" r="27305" b="25400"/>
                <wp:wrapNone/>
                <wp:docPr id="44" name="Gerader Verbinde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20586" cy="222794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DBE142" id="Gerader Verbinder 44" o:spid="_x0000_s1026" style="position:absolute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5.85pt,298.15pt" to="777.7pt,3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" strokecolor="#a5a5a5 [2092]" strokeweight="1.5pt"/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A96CBB4" wp14:editId="26116580">
                <wp:simplePos x="0" y="0"/>
                <wp:positionH relativeFrom="column">
                  <wp:posOffset>9835242</wp:posOffset>
                </wp:positionH>
                <wp:positionV relativeFrom="paragraph">
                  <wp:posOffset>3505563</wp:posOffset>
                </wp:positionV>
                <wp:extent cx="500380" cy="500380"/>
                <wp:effectExtent l="0" t="0" r="0" b="0"/>
                <wp:wrapNone/>
                <wp:docPr id="45" name="Ellips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80" cy="500380"/>
                        </a:xfrm>
                        <a:prstGeom prst="ellipse">
                          <a:avLst/>
                        </a:prstGeom>
                        <a:solidFill>
                          <a:srgbClr val="0F6F6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EFB678" id="Ellipse 45" o:spid="_x0000_s1026" style="position:absolute;margin-left:774.45pt;margin-top:276.05pt;width:39.4pt;height:39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" fillcolor="#0f6f6a" stroked="f" strokeweight="2pt"/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46FA051" wp14:editId="4965FB79">
                <wp:simplePos x="0" y="0"/>
                <wp:positionH relativeFrom="column">
                  <wp:posOffset>5130165</wp:posOffset>
                </wp:positionH>
                <wp:positionV relativeFrom="paragraph">
                  <wp:posOffset>2595042</wp:posOffset>
                </wp:positionV>
                <wp:extent cx="3341461" cy="3341461"/>
                <wp:effectExtent l="0" t="0" r="0" b="0"/>
                <wp:wrapNone/>
                <wp:docPr id="46" name="Ellips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1461" cy="3341461"/>
                        </a:xfrm>
                        <a:prstGeom prst="ellipse">
                          <a:avLst/>
                        </a:prstGeom>
                        <a:solidFill>
                          <a:srgbClr val="0F6F6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F214B3" id="Ellipse 46" o:spid="_x0000_s1026" style="position:absolute;margin-left:403.95pt;margin-top:204.35pt;width:263.1pt;height:263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" fillcolor="#0f6f6a" stroked="f" strokeweight="2pt"/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86D25B3" wp14:editId="3E4C2E93">
                <wp:simplePos x="0" y="0"/>
                <wp:positionH relativeFrom="column">
                  <wp:posOffset>5306637</wp:posOffset>
                </wp:positionH>
                <wp:positionV relativeFrom="paragraph">
                  <wp:posOffset>5797145</wp:posOffset>
                </wp:positionV>
                <wp:extent cx="805296" cy="1574165"/>
                <wp:effectExtent l="0" t="0" r="33020" b="26035"/>
                <wp:wrapNone/>
                <wp:docPr id="47" name="Gerader Verbinde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5296" cy="157416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102C3A" id="Gerader Verbinder 47" o:spid="_x0000_s1026" style="position:absolute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7.85pt,456.45pt" to="481.25pt,58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" strokecolor="#a5a5a5 [2092]" strokeweight="1.5pt"/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BA3A27C" wp14:editId="1F9D23CC">
                <wp:simplePos x="0" y="0"/>
                <wp:positionH relativeFrom="column">
                  <wp:posOffset>8036675</wp:posOffset>
                </wp:positionH>
                <wp:positionV relativeFrom="paragraph">
                  <wp:posOffset>5375275</wp:posOffset>
                </wp:positionV>
                <wp:extent cx="1408430" cy="702945"/>
                <wp:effectExtent l="0" t="0" r="20320" b="20955"/>
                <wp:wrapNone/>
                <wp:docPr id="48" name="Gerader Verbinde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8430" cy="70294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6273E2" id="Gerader Verbinder 48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2.8pt,423.25pt" to="743.7pt,47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" strokecolor="#a5a5a5 [2092]" strokeweight="1.5pt"/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A731E27" wp14:editId="5D589E39">
                <wp:simplePos x="0" y="0"/>
                <wp:positionH relativeFrom="column">
                  <wp:posOffset>9490824</wp:posOffset>
                </wp:positionH>
                <wp:positionV relativeFrom="paragraph">
                  <wp:posOffset>5958205</wp:posOffset>
                </wp:positionV>
                <wp:extent cx="914400" cy="914400"/>
                <wp:effectExtent l="0" t="0" r="0" b="0"/>
                <wp:wrapNone/>
                <wp:docPr id="49" name="Textfeld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17B6A" w:rsidRPr="009A72C9" w:rsidRDefault="00517B6A" w:rsidP="00517B6A">
                            <w:pPr>
                              <w:rPr>
                                <w:b/>
                                <w:color w:val="808080" w:themeColor="background1" w:themeShade="80"/>
                                <w:sz w:val="52"/>
                              </w:rPr>
                            </w:pPr>
                            <w:proofErr w:type="gramStart"/>
                            <w:r w:rsidRPr="009A72C9">
                              <w:rPr>
                                <w:b/>
                                <w:color w:val="F2F2F2" w:themeColor="background1" w:themeShade="F2"/>
                                <w:sz w:val="52"/>
                              </w:rPr>
                              <w:t>N</w:t>
                            </w:r>
                            <w:r w:rsidRPr="009A72C9">
                              <w:rPr>
                                <w:b/>
                                <w:color w:val="808080" w:themeColor="background1" w:themeShade="80"/>
                                <w:sz w:val="52"/>
                              </w:rPr>
                              <w:t xml:space="preserve">  ACHHALTIGKEIT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731E27" id="Textfeld 49" o:spid="_x0000_s1061" type="#_x0000_t202" style="position:absolute;left:0;text-align:left;margin-left:747.3pt;margin-top:469.15pt;width:1in;height:1in;z-index:2517043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" filled="f" stroked="f" strokeweight=".5pt">
                <v:textbox>
                  <w:txbxContent>
                    <w:p w:rsidR="00517B6A" w:rsidRPr="009A72C9" w:rsidRDefault="00517B6A" w:rsidP="00517B6A">
                      <w:pPr>
                        <w:rPr>
                          <w:b/>
                          <w:color w:val="808080" w:themeColor="background1" w:themeShade="80"/>
                          <w:sz w:val="52"/>
                        </w:rPr>
                      </w:pPr>
                      <w:proofErr w:type="gramStart"/>
                      <w:r w:rsidRPr="009A72C9">
                        <w:rPr>
                          <w:b/>
                          <w:color w:val="F2F2F2" w:themeColor="background1" w:themeShade="F2"/>
                          <w:sz w:val="52"/>
                        </w:rPr>
                        <w:t>N</w:t>
                      </w:r>
                      <w:r w:rsidRPr="009A72C9">
                        <w:rPr>
                          <w:b/>
                          <w:color w:val="808080" w:themeColor="background1" w:themeShade="80"/>
                          <w:sz w:val="52"/>
                        </w:rPr>
                        <w:t xml:space="preserve">  ACHHALTIGKEIT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BBAEBAA" wp14:editId="3CEFB55F">
                <wp:simplePos x="0" y="0"/>
                <wp:positionH relativeFrom="column">
                  <wp:posOffset>5547150</wp:posOffset>
                </wp:positionH>
                <wp:positionV relativeFrom="paragraph">
                  <wp:posOffset>7865305</wp:posOffset>
                </wp:positionV>
                <wp:extent cx="914400" cy="914400"/>
                <wp:effectExtent l="0" t="0" r="0" b="0"/>
                <wp:wrapNone/>
                <wp:docPr id="50" name="Textfeld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17B6A" w:rsidRPr="00904471" w:rsidRDefault="00517B6A" w:rsidP="00517B6A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</w:pPr>
                            <w:r w:rsidRPr="00904471"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  <w:t>90 g pro kWh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BAEBAA" id="Textfeld 50" o:spid="_x0000_s1062" type="#_x0000_t202" style="position:absolute;left:0;text-align:left;margin-left:436.8pt;margin-top:619.3pt;width:1in;height:1in;z-index:2517135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" filled="f" stroked="f" strokeweight=".5pt">
                <v:textbox>
                  <w:txbxContent>
                    <w:p w:rsidR="00517B6A" w:rsidRPr="00904471" w:rsidRDefault="00517B6A" w:rsidP="00517B6A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color w:val="A6A6A6" w:themeColor="background1" w:themeShade="A6"/>
                          <w:sz w:val="38"/>
                          <w:szCs w:val="38"/>
                        </w:rPr>
                      </w:pPr>
                      <w:r w:rsidRPr="00904471">
                        <w:rPr>
                          <w:color w:val="A6A6A6" w:themeColor="background1" w:themeShade="A6"/>
                          <w:sz w:val="38"/>
                          <w:szCs w:val="38"/>
                        </w:rPr>
                        <w:t>90 g pro kWh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30DC478" wp14:editId="523709F5">
                <wp:simplePos x="0" y="0"/>
                <wp:positionH relativeFrom="column">
                  <wp:posOffset>5026116</wp:posOffset>
                </wp:positionH>
                <wp:positionV relativeFrom="paragraph">
                  <wp:posOffset>7358219</wp:posOffset>
                </wp:positionV>
                <wp:extent cx="914400" cy="914400"/>
                <wp:effectExtent l="0" t="0" r="0" b="0"/>
                <wp:wrapNone/>
                <wp:docPr id="51" name="Textfeld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17B6A" w:rsidRPr="009A72C9" w:rsidRDefault="00517B6A" w:rsidP="00517B6A">
                            <w:pPr>
                              <w:rPr>
                                <w:b/>
                                <w:color w:val="808080" w:themeColor="background1" w:themeShade="80"/>
                                <w:sz w:val="52"/>
                              </w:rPr>
                            </w:pPr>
                            <w:r w:rsidRPr="009A72C9">
                              <w:rPr>
                                <w:b/>
                                <w:color w:val="F2F2F2" w:themeColor="background1" w:themeShade="F2"/>
                                <w:sz w:val="52"/>
                              </w:rPr>
                              <w:t>C</w:t>
                            </w:r>
                            <w:r w:rsidRPr="009A72C9">
                              <w:rPr>
                                <w:b/>
                                <w:color w:val="808080" w:themeColor="background1" w:themeShade="80"/>
                                <w:sz w:val="52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color w:val="808080" w:themeColor="background1" w:themeShade="80"/>
                                <w:sz w:val="52"/>
                              </w:rPr>
                              <w:t xml:space="preserve"> </w:t>
                            </w:r>
                            <w:r w:rsidRPr="009A72C9">
                              <w:rPr>
                                <w:b/>
                                <w:color w:val="808080" w:themeColor="background1" w:themeShade="80"/>
                                <w:sz w:val="52"/>
                              </w:rPr>
                              <w:t>O</w:t>
                            </w:r>
                            <w:r w:rsidRPr="009A72C9">
                              <w:rPr>
                                <w:b/>
                                <w:color w:val="808080" w:themeColor="background1" w:themeShade="80"/>
                                <w:sz w:val="52"/>
                                <w:vertAlign w:val="subscript"/>
                              </w:rPr>
                              <w:t>2</w:t>
                            </w:r>
                            <w:r w:rsidRPr="009A72C9">
                              <w:rPr>
                                <w:b/>
                                <w:color w:val="808080" w:themeColor="background1" w:themeShade="80"/>
                                <w:sz w:val="52"/>
                              </w:rPr>
                              <w:t>-PRODUKTION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0DC478" id="Textfeld 51" o:spid="_x0000_s1063" type="#_x0000_t202" style="position:absolute;left:0;text-align:left;margin-left:395.75pt;margin-top:579.4pt;width:1in;height:1in;z-index:2517073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" filled="f" stroked="f" strokeweight=".5pt">
                <v:textbox>
                  <w:txbxContent>
                    <w:p w:rsidR="00517B6A" w:rsidRPr="009A72C9" w:rsidRDefault="00517B6A" w:rsidP="00517B6A">
                      <w:pPr>
                        <w:rPr>
                          <w:b/>
                          <w:color w:val="808080" w:themeColor="background1" w:themeShade="80"/>
                          <w:sz w:val="52"/>
                        </w:rPr>
                      </w:pPr>
                      <w:r w:rsidRPr="009A72C9">
                        <w:rPr>
                          <w:b/>
                          <w:color w:val="F2F2F2" w:themeColor="background1" w:themeShade="F2"/>
                          <w:sz w:val="52"/>
                        </w:rPr>
                        <w:t>C</w:t>
                      </w:r>
                      <w:r w:rsidRPr="009A72C9">
                        <w:rPr>
                          <w:b/>
                          <w:color w:val="808080" w:themeColor="background1" w:themeShade="80"/>
                          <w:sz w:val="52"/>
                        </w:rPr>
                        <w:t xml:space="preserve">  </w:t>
                      </w:r>
                      <w:r>
                        <w:rPr>
                          <w:b/>
                          <w:color w:val="808080" w:themeColor="background1" w:themeShade="80"/>
                          <w:sz w:val="52"/>
                        </w:rPr>
                        <w:t xml:space="preserve"> </w:t>
                      </w:r>
                      <w:r w:rsidRPr="009A72C9">
                        <w:rPr>
                          <w:b/>
                          <w:color w:val="808080" w:themeColor="background1" w:themeShade="80"/>
                          <w:sz w:val="52"/>
                        </w:rPr>
                        <w:t>O</w:t>
                      </w:r>
                      <w:r w:rsidRPr="009A72C9">
                        <w:rPr>
                          <w:b/>
                          <w:color w:val="808080" w:themeColor="background1" w:themeShade="80"/>
                          <w:sz w:val="52"/>
                          <w:vertAlign w:val="subscript"/>
                        </w:rPr>
                        <w:t>2</w:t>
                      </w:r>
                      <w:r w:rsidRPr="009A72C9">
                        <w:rPr>
                          <w:b/>
                          <w:color w:val="808080" w:themeColor="background1" w:themeShade="80"/>
                          <w:sz w:val="52"/>
                        </w:rPr>
                        <w:t>-PRODUKTION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485D818" wp14:editId="3DBFCD43">
                <wp:simplePos x="0" y="0"/>
                <wp:positionH relativeFrom="column">
                  <wp:posOffset>4934041</wp:posOffset>
                </wp:positionH>
                <wp:positionV relativeFrom="paragraph">
                  <wp:posOffset>7355379</wp:posOffset>
                </wp:positionV>
                <wp:extent cx="500380" cy="500380"/>
                <wp:effectExtent l="0" t="0" r="0" b="0"/>
                <wp:wrapNone/>
                <wp:docPr id="52" name="Ellips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80" cy="500380"/>
                        </a:xfrm>
                        <a:prstGeom prst="ellipse">
                          <a:avLst/>
                        </a:prstGeom>
                        <a:solidFill>
                          <a:srgbClr val="0F6F6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0CF0A8" id="Ellipse 52" o:spid="_x0000_s1026" style="position:absolute;margin-left:388.5pt;margin-top:579.15pt;width:39.4pt;height:39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" fillcolor="#0f6f6a" stroked="f" strokeweight="2pt"/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2325431" wp14:editId="5FD48EE6">
                <wp:simplePos x="0" y="0"/>
                <wp:positionH relativeFrom="column">
                  <wp:posOffset>9432584</wp:posOffset>
                </wp:positionH>
                <wp:positionV relativeFrom="paragraph">
                  <wp:posOffset>5946175</wp:posOffset>
                </wp:positionV>
                <wp:extent cx="500380" cy="500380"/>
                <wp:effectExtent l="0" t="0" r="0" b="0"/>
                <wp:wrapNone/>
                <wp:docPr id="53" name="Ellips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80" cy="500380"/>
                        </a:xfrm>
                        <a:prstGeom prst="ellipse">
                          <a:avLst/>
                        </a:prstGeom>
                        <a:solidFill>
                          <a:srgbClr val="0F6F6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BBB33F" id="Ellipse 53" o:spid="_x0000_s1026" style="position:absolute;margin-left:742.7pt;margin-top:468.2pt;width:39.4pt;height:39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" fillcolor="#0f6f6a" stroked="f" strokeweight="2pt"/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87B091C" wp14:editId="23197C2C">
                <wp:simplePos x="0" y="0"/>
                <wp:positionH relativeFrom="column">
                  <wp:posOffset>4604253</wp:posOffset>
                </wp:positionH>
                <wp:positionV relativeFrom="paragraph">
                  <wp:posOffset>4096782</wp:posOffset>
                </wp:positionV>
                <wp:extent cx="3271031" cy="1219200"/>
                <wp:effectExtent l="0" t="0" r="0" b="0"/>
                <wp:wrapNone/>
                <wp:docPr id="54" name="Textfeld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1031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17B6A" w:rsidRPr="002062EF" w:rsidRDefault="00517B6A" w:rsidP="00517B6A">
                            <w:pPr>
                              <w:jc w:val="center"/>
                              <w:rPr>
                                <w:b/>
                                <w:color w:val="D9D9D9" w:themeColor="background1" w:themeShade="D9"/>
                                <w:sz w:val="56"/>
                              </w:rPr>
                            </w:pPr>
                            <w:r>
                              <w:rPr>
                                <w:b/>
                                <w:color w:val="D9D9D9" w:themeColor="background1" w:themeShade="D9"/>
                                <w:sz w:val="56"/>
                              </w:rPr>
                              <w:t>Solarenergie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B091C" id="Textfeld 54" o:spid="_x0000_s1064" type="#_x0000_t202" style="position:absolute;left:0;text-align:left;margin-left:362.55pt;margin-top:322.6pt;width:257.55pt;height:9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" filled="f" stroked="f" strokeweight=".5pt">
                <v:textbox>
                  <w:txbxContent>
                    <w:p w:rsidR="00517B6A" w:rsidRPr="002062EF" w:rsidRDefault="00517B6A" w:rsidP="00517B6A">
                      <w:pPr>
                        <w:jc w:val="center"/>
                        <w:rPr>
                          <w:b/>
                          <w:color w:val="D9D9D9" w:themeColor="background1" w:themeShade="D9"/>
                          <w:sz w:val="56"/>
                        </w:rPr>
                      </w:pPr>
                      <w:r>
                        <w:rPr>
                          <w:b/>
                          <w:color w:val="D9D9D9" w:themeColor="background1" w:themeShade="D9"/>
                          <w:sz w:val="56"/>
                        </w:rPr>
                        <w:t>Solarenergie</w:t>
                      </w:r>
                    </w:p>
                  </w:txbxContent>
                </v:textbox>
              </v:shape>
            </w:pict>
          </mc:Fallback>
        </mc:AlternateContent>
      </w:r>
    </w:p>
    <w:p w:rsidR="00517B6A" w:rsidRDefault="00517B6A">
      <w:pPr>
        <w:spacing w:after="200" w:line="276" w:lineRule="auto"/>
      </w:pPr>
      <w:r>
        <w:br w:type="page"/>
      </w:r>
    </w:p>
    <w:p w:rsidR="00517B6A" w:rsidRDefault="00517B6A" w:rsidP="00517B6A">
      <w:r>
        <w:rPr>
          <w:noProof/>
          <w:lang w:eastAsia="de-CH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525597A" wp14:editId="14E676DD">
                <wp:simplePos x="0" y="0"/>
                <wp:positionH relativeFrom="column">
                  <wp:posOffset>9093200</wp:posOffset>
                </wp:positionH>
                <wp:positionV relativeFrom="paragraph">
                  <wp:posOffset>714213</wp:posOffset>
                </wp:positionV>
                <wp:extent cx="4954772" cy="2721935"/>
                <wp:effectExtent l="0" t="0" r="0" b="2540"/>
                <wp:wrapNone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4772" cy="2721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17B6A" w:rsidRPr="000C5527" w:rsidRDefault="00517B6A" w:rsidP="00517B6A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  <w:t>Die Batterie generiert ein Magnetfeld und im drehbaren Rotor wird ein wechselndes Magnetfeld aufgebaut.</w:t>
                            </w:r>
                          </w:p>
                          <w:p w:rsidR="00517B6A" w:rsidRDefault="00517B6A" w:rsidP="00517B6A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  <w:t>Die Pole des Rotors stossen sich ab und der Rotor dreht sich.</w:t>
                            </w:r>
                          </w:p>
                          <w:p w:rsidR="00517B6A" w:rsidRPr="000C5527" w:rsidRDefault="00517B6A" w:rsidP="00517B6A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  <w:t>Die Drehbewegung des Rotors wird auf die Räder übertragen.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5597A" id="Textfeld 22" o:spid="_x0000_s1065" type="#_x0000_t202" style="position:absolute;margin-left:716pt;margin-top:56.25pt;width:390.15pt;height:214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" filled="f" stroked="f" strokeweight=".5pt">
                <v:textbox>
                  <w:txbxContent>
                    <w:p w:rsidR="00517B6A" w:rsidRPr="000C5527" w:rsidRDefault="00517B6A" w:rsidP="00517B6A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color w:val="A6A6A6" w:themeColor="background1" w:themeShade="A6"/>
                          <w:sz w:val="38"/>
                          <w:szCs w:val="38"/>
                        </w:rPr>
                      </w:pPr>
                      <w:r>
                        <w:rPr>
                          <w:color w:val="A6A6A6" w:themeColor="background1" w:themeShade="A6"/>
                          <w:sz w:val="38"/>
                          <w:szCs w:val="38"/>
                        </w:rPr>
                        <w:t>Die Batterie generiert ein Magnetfeld und im drehbaren Rotor wird ein wechselndes Magnetfeld aufgebaut.</w:t>
                      </w:r>
                    </w:p>
                    <w:p w:rsidR="00517B6A" w:rsidRDefault="00517B6A" w:rsidP="00517B6A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color w:val="A6A6A6" w:themeColor="background1" w:themeShade="A6"/>
                          <w:sz w:val="38"/>
                          <w:szCs w:val="38"/>
                        </w:rPr>
                      </w:pPr>
                      <w:r>
                        <w:rPr>
                          <w:color w:val="A6A6A6" w:themeColor="background1" w:themeShade="A6"/>
                          <w:sz w:val="38"/>
                          <w:szCs w:val="38"/>
                        </w:rPr>
                        <w:t>Die Pole des Rotors stossen sich ab und der Rotor dreht sich.</w:t>
                      </w:r>
                    </w:p>
                    <w:p w:rsidR="00517B6A" w:rsidRPr="000C5527" w:rsidRDefault="00517B6A" w:rsidP="00517B6A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color w:val="A6A6A6" w:themeColor="background1" w:themeShade="A6"/>
                          <w:sz w:val="38"/>
                          <w:szCs w:val="38"/>
                        </w:rPr>
                      </w:pPr>
                      <w:r>
                        <w:rPr>
                          <w:color w:val="A6A6A6" w:themeColor="background1" w:themeShade="A6"/>
                          <w:sz w:val="38"/>
                          <w:szCs w:val="38"/>
                        </w:rPr>
                        <w:t>Die Drehbewegung des Rotors wird auf die Räder übertragen.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6AB215" wp14:editId="603EB980">
                <wp:simplePos x="0" y="0"/>
                <wp:positionH relativeFrom="column">
                  <wp:posOffset>8891743</wp:posOffset>
                </wp:positionH>
                <wp:positionV relativeFrom="paragraph">
                  <wp:posOffset>257810</wp:posOffset>
                </wp:positionV>
                <wp:extent cx="914400" cy="914400"/>
                <wp:effectExtent l="0" t="0" r="0" b="0"/>
                <wp:wrapNone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17B6A" w:rsidRPr="000A2FB0" w:rsidRDefault="00517B6A" w:rsidP="00517B6A">
                            <w:pPr>
                              <w:rPr>
                                <w:b/>
                                <w:color w:val="808080" w:themeColor="background1" w:themeShade="80"/>
                                <w:sz w:val="52"/>
                              </w:rPr>
                            </w:pPr>
                            <w:r w:rsidRPr="000A2FB0">
                              <w:rPr>
                                <w:b/>
                                <w:color w:val="F2F2F2" w:themeColor="background1" w:themeShade="F2"/>
                                <w:sz w:val="52"/>
                              </w:rPr>
                              <w:t>F</w:t>
                            </w:r>
                            <w:r w:rsidRPr="000A2FB0">
                              <w:rPr>
                                <w:b/>
                                <w:color w:val="808080" w:themeColor="background1" w:themeShade="80"/>
                                <w:sz w:val="52"/>
                              </w:rPr>
                              <w:t xml:space="preserve">   UNKTION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6AB215" id="Textfeld 16" o:spid="_x0000_s1066" type="#_x0000_t202" style="position:absolute;margin-left:700.15pt;margin-top:20.3pt;width:1in;height:1in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" filled="f" stroked="f" strokeweight=".5pt">
                <v:textbox>
                  <w:txbxContent>
                    <w:p w:rsidR="00517B6A" w:rsidRPr="000A2FB0" w:rsidRDefault="00517B6A" w:rsidP="00517B6A">
                      <w:pPr>
                        <w:rPr>
                          <w:b/>
                          <w:color w:val="808080" w:themeColor="background1" w:themeShade="80"/>
                          <w:sz w:val="52"/>
                        </w:rPr>
                      </w:pPr>
                      <w:r w:rsidRPr="000A2FB0">
                        <w:rPr>
                          <w:b/>
                          <w:color w:val="F2F2F2" w:themeColor="background1" w:themeShade="F2"/>
                          <w:sz w:val="52"/>
                        </w:rPr>
                        <w:t>F</w:t>
                      </w:r>
                      <w:r w:rsidRPr="000A2FB0">
                        <w:rPr>
                          <w:b/>
                          <w:color w:val="808080" w:themeColor="background1" w:themeShade="80"/>
                          <w:sz w:val="52"/>
                        </w:rPr>
                        <w:t xml:space="preserve">   UNKTION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5F5697" wp14:editId="2189B8B2">
                <wp:simplePos x="0" y="0"/>
                <wp:positionH relativeFrom="column">
                  <wp:posOffset>8796256</wp:posOffset>
                </wp:positionH>
                <wp:positionV relativeFrom="paragraph">
                  <wp:posOffset>270540</wp:posOffset>
                </wp:positionV>
                <wp:extent cx="500380" cy="500380"/>
                <wp:effectExtent l="0" t="0" r="0" b="0"/>
                <wp:wrapNone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80" cy="500380"/>
                        </a:xfrm>
                        <a:prstGeom prst="ellipse">
                          <a:avLst/>
                        </a:prstGeom>
                        <a:solidFill>
                          <a:srgbClr val="1108C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EF5117" id="Ellipse 4" o:spid="_x0000_s1026" style="position:absolute;margin-left:692.6pt;margin-top:21.3pt;width:39.4pt;height:39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" fillcolor="#1108c8" stroked="f" strokeweight="2pt"/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7F5656" wp14:editId="1F1FFAA2">
                <wp:simplePos x="0" y="0"/>
                <wp:positionH relativeFrom="column">
                  <wp:posOffset>7796590</wp:posOffset>
                </wp:positionH>
                <wp:positionV relativeFrom="paragraph">
                  <wp:posOffset>769516</wp:posOffset>
                </wp:positionV>
                <wp:extent cx="1137684" cy="2170725"/>
                <wp:effectExtent l="0" t="0" r="24765" b="20320"/>
                <wp:wrapNone/>
                <wp:docPr id="3" name="Gerader Verbind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37684" cy="217072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F2596C" id="Gerader Verbinder 3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3.9pt,60.6pt" to="703.5pt,2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" strokecolor="#a5a5a5 [2092]" strokeweight="1.5pt"/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8DEE714" wp14:editId="0A53B606">
                <wp:simplePos x="0" y="0"/>
                <wp:positionH relativeFrom="column">
                  <wp:posOffset>-33817</wp:posOffset>
                </wp:positionH>
                <wp:positionV relativeFrom="paragraph">
                  <wp:posOffset>3851910</wp:posOffset>
                </wp:positionV>
                <wp:extent cx="914400" cy="1934845"/>
                <wp:effectExtent l="0" t="0" r="0" b="0"/>
                <wp:wrapNone/>
                <wp:docPr id="26" name="Textfel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934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17B6A" w:rsidRPr="000C5527" w:rsidRDefault="00517B6A" w:rsidP="00517B6A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  <w:t>Keine direkten Abgase</w:t>
                            </w:r>
                          </w:p>
                          <w:p w:rsidR="00517B6A" w:rsidRDefault="00517B6A" w:rsidP="00517B6A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  <w:t>Wenig Lärmemission</w:t>
                            </w:r>
                          </w:p>
                          <w:p w:rsidR="00517B6A" w:rsidRDefault="00517B6A" w:rsidP="00517B6A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  <w:t>Geringer Wartungsbedarf</w:t>
                            </w:r>
                          </w:p>
                          <w:p w:rsidR="00517B6A" w:rsidRPr="000C5527" w:rsidRDefault="00517B6A" w:rsidP="00517B6A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  <w:t>Hoher Wirkungsgrad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EE714" id="Textfeld 26" o:spid="_x0000_s1067" type="#_x0000_t202" style="position:absolute;margin-left:-2.65pt;margin-top:303.3pt;width:1in;height:152.35pt;z-index:2516838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" filled="f" stroked="f" strokeweight=".5pt">
                <v:textbox>
                  <w:txbxContent>
                    <w:p w:rsidR="00517B6A" w:rsidRPr="000C5527" w:rsidRDefault="00517B6A" w:rsidP="00517B6A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color w:val="A6A6A6" w:themeColor="background1" w:themeShade="A6"/>
                          <w:sz w:val="38"/>
                          <w:szCs w:val="38"/>
                        </w:rPr>
                      </w:pPr>
                      <w:r>
                        <w:rPr>
                          <w:color w:val="A6A6A6" w:themeColor="background1" w:themeShade="A6"/>
                          <w:sz w:val="38"/>
                          <w:szCs w:val="38"/>
                        </w:rPr>
                        <w:t>Keine direkten Abgase</w:t>
                      </w:r>
                    </w:p>
                    <w:p w:rsidR="00517B6A" w:rsidRDefault="00517B6A" w:rsidP="00517B6A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color w:val="A6A6A6" w:themeColor="background1" w:themeShade="A6"/>
                          <w:sz w:val="38"/>
                          <w:szCs w:val="38"/>
                        </w:rPr>
                      </w:pPr>
                      <w:r>
                        <w:rPr>
                          <w:color w:val="A6A6A6" w:themeColor="background1" w:themeShade="A6"/>
                          <w:sz w:val="38"/>
                          <w:szCs w:val="38"/>
                        </w:rPr>
                        <w:t>Wenig Lärmemission</w:t>
                      </w:r>
                    </w:p>
                    <w:p w:rsidR="00517B6A" w:rsidRDefault="00517B6A" w:rsidP="00517B6A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color w:val="A6A6A6" w:themeColor="background1" w:themeShade="A6"/>
                          <w:sz w:val="38"/>
                          <w:szCs w:val="38"/>
                        </w:rPr>
                      </w:pPr>
                      <w:r>
                        <w:rPr>
                          <w:color w:val="A6A6A6" w:themeColor="background1" w:themeShade="A6"/>
                          <w:sz w:val="38"/>
                          <w:szCs w:val="38"/>
                        </w:rPr>
                        <w:t>Geringer Wartungsbedarf</w:t>
                      </w:r>
                    </w:p>
                    <w:p w:rsidR="00517B6A" w:rsidRPr="000C5527" w:rsidRDefault="00517B6A" w:rsidP="00517B6A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color w:val="A6A6A6" w:themeColor="background1" w:themeShade="A6"/>
                          <w:sz w:val="38"/>
                          <w:szCs w:val="38"/>
                        </w:rPr>
                      </w:pPr>
                      <w:r>
                        <w:rPr>
                          <w:color w:val="A6A6A6" w:themeColor="background1" w:themeShade="A6"/>
                          <w:sz w:val="38"/>
                          <w:szCs w:val="38"/>
                        </w:rPr>
                        <w:t>Hoher Wirkungsgrad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7AA9CB" wp14:editId="24D0B1A1">
                <wp:simplePos x="0" y="0"/>
                <wp:positionH relativeFrom="column">
                  <wp:posOffset>1927063</wp:posOffset>
                </wp:positionH>
                <wp:positionV relativeFrom="paragraph">
                  <wp:posOffset>3639820</wp:posOffset>
                </wp:positionV>
                <wp:extent cx="3200400" cy="446567"/>
                <wp:effectExtent l="0" t="0" r="19050" b="29845"/>
                <wp:wrapNone/>
                <wp:docPr id="14" name="Gerader Verbinde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00400" cy="446567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2C7C73" id="Gerader Verbinder 14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1.75pt,286.6pt" to="403.75pt,3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" strokecolor="#a5a5a5 [2092]" strokeweight="1.5pt"/>
            </w:pict>
          </mc:Fallback>
        </mc:AlternateContent>
      </w:r>
      <w:r>
        <w:rPr>
          <w:noProof/>
          <w:lang w:eastAsia="de-CH"/>
        </w:rPr>
        <w:drawing>
          <wp:anchor distT="0" distB="0" distL="114300" distR="114300" simplePos="0" relativeHeight="251685888" behindDoc="1" locked="0" layoutInCell="1" allowOverlap="1" wp14:anchorId="753B4201" wp14:editId="7D601C5E">
            <wp:simplePos x="0" y="0"/>
            <wp:positionH relativeFrom="column">
              <wp:posOffset>870053</wp:posOffset>
            </wp:positionH>
            <wp:positionV relativeFrom="paragraph">
              <wp:posOffset>5433666</wp:posOffset>
            </wp:positionV>
            <wp:extent cx="948316" cy="936000"/>
            <wp:effectExtent l="0" t="0" r="4445" b="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73" t="44838" r="41650" b="36986"/>
                    <a:stretch/>
                  </pic:blipFill>
                  <pic:spPr bwMode="auto">
                    <a:xfrm>
                      <a:off x="0" y="0"/>
                      <a:ext cx="948316" cy="93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2D33AA" wp14:editId="4023E1CA">
                <wp:simplePos x="0" y="0"/>
                <wp:positionH relativeFrom="column">
                  <wp:posOffset>1421130</wp:posOffset>
                </wp:positionH>
                <wp:positionV relativeFrom="paragraph">
                  <wp:posOffset>3351368</wp:posOffset>
                </wp:positionV>
                <wp:extent cx="500380" cy="500380"/>
                <wp:effectExtent l="0" t="0" r="0" b="0"/>
                <wp:wrapNone/>
                <wp:docPr id="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80" cy="500380"/>
                        </a:xfrm>
                        <a:prstGeom prst="ellipse">
                          <a:avLst/>
                        </a:prstGeom>
                        <a:solidFill>
                          <a:srgbClr val="1108C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59ADD5" id="Ellipse 9" o:spid="_x0000_s1026" style="position:absolute;margin-left:111.9pt;margin-top:263.9pt;width:39.4pt;height:39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" fillcolor="#1108c8" stroked="f" strokeweight="2pt"/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B99E4EA" wp14:editId="19EFB961">
                <wp:simplePos x="0" y="0"/>
                <wp:positionH relativeFrom="column">
                  <wp:posOffset>163018</wp:posOffset>
                </wp:positionH>
                <wp:positionV relativeFrom="paragraph">
                  <wp:posOffset>3347025</wp:posOffset>
                </wp:positionV>
                <wp:extent cx="914400" cy="914400"/>
                <wp:effectExtent l="0" t="0" r="0" b="0"/>
                <wp:wrapNone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17B6A" w:rsidRPr="000A2FB0" w:rsidRDefault="00517B6A" w:rsidP="00517B6A">
                            <w:pPr>
                              <w:rPr>
                                <w:b/>
                                <w:color w:val="808080" w:themeColor="background1" w:themeShade="80"/>
                                <w:sz w:val="52"/>
                              </w:rPr>
                            </w:pPr>
                            <w:proofErr w:type="gramStart"/>
                            <w:r w:rsidRPr="000A2FB0">
                              <w:rPr>
                                <w:b/>
                                <w:color w:val="808080" w:themeColor="background1" w:themeShade="80"/>
                                <w:sz w:val="52"/>
                              </w:rPr>
                              <w:t xml:space="preserve">VORTEIL  </w:t>
                            </w:r>
                            <w:r w:rsidRPr="000A2FB0">
                              <w:rPr>
                                <w:b/>
                                <w:color w:val="F2F2F2" w:themeColor="background1" w:themeShade="F2"/>
                                <w:sz w:val="52"/>
                              </w:rPr>
                              <w:t>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99E4EA" id="Textfeld 20" o:spid="_x0000_s1068" type="#_x0000_t202" style="position:absolute;margin-left:12.85pt;margin-top:263.55pt;width:1in;height:1in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" filled="f" stroked="f" strokeweight=".5pt">
                <v:textbox>
                  <w:txbxContent>
                    <w:p w:rsidR="00517B6A" w:rsidRPr="000A2FB0" w:rsidRDefault="00517B6A" w:rsidP="00517B6A">
                      <w:pPr>
                        <w:rPr>
                          <w:b/>
                          <w:color w:val="808080" w:themeColor="background1" w:themeShade="80"/>
                          <w:sz w:val="52"/>
                        </w:rPr>
                      </w:pPr>
                      <w:proofErr w:type="gramStart"/>
                      <w:r w:rsidRPr="000A2FB0">
                        <w:rPr>
                          <w:b/>
                          <w:color w:val="808080" w:themeColor="background1" w:themeShade="80"/>
                          <w:sz w:val="52"/>
                        </w:rPr>
                        <w:t xml:space="preserve">VORTEIL  </w:t>
                      </w:r>
                      <w:r w:rsidRPr="000A2FB0">
                        <w:rPr>
                          <w:b/>
                          <w:color w:val="F2F2F2" w:themeColor="background1" w:themeShade="F2"/>
                          <w:sz w:val="52"/>
                        </w:rPr>
                        <w:t>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CA785F2" wp14:editId="61CA683C">
                <wp:simplePos x="0" y="0"/>
                <wp:positionH relativeFrom="column">
                  <wp:posOffset>8806681</wp:posOffset>
                </wp:positionH>
                <wp:positionV relativeFrom="paragraph">
                  <wp:posOffset>6766279</wp:posOffset>
                </wp:positionV>
                <wp:extent cx="5156791" cy="2551814"/>
                <wp:effectExtent l="0" t="0" r="0" b="1270"/>
                <wp:wrapNone/>
                <wp:docPr id="24" name="Textfel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6791" cy="25518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17B6A" w:rsidRPr="004E1C82" w:rsidRDefault="00517B6A" w:rsidP="00517B6A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</w:pPr>
                            <w:r w:rsidRPr="004E1C82"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  <w:t xml:space="preserve">Für 500 km: 2 Batterien (je 30 kWh) </w:t>
                            </w:r>
                            <w:r w:rsidRPr="004E1C82"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  <w:sym w:font="Wingdings" w:char="F0E0"/>
                            </w:r>
                            <w:r w:rsidRPr="004E1C82"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  <w:t xml:space="preserve">360 kg </w:t>
                            </w:r>
                          </w:p>
                          <w:p w:rsidR="00517B6A" w:rsidRPr="004E1C82" w:rsidRDefault="00517B6A" w:rsidP="00517B6A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</w:pPr>
                            <w:r w:rsidRPr="004E1C82"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  <w:t>Der Elektromotor ist unabhängig von Erdöl</w:t>
                            </w:r>
                          </w:p>
                          <w:p w:rsidR="00517B6A" w:rsidRPr="004E1C82" w:rsidRDefault="00517B6A" w:rsidP="00517B6A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</w:pPr>
                            <w:r w:rsidRPr="004E1C82"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  <w:t>Aber auch der Strom für die Batterie muss aus erneuerbaren Energien produziert sein</w:t>
                            </w:r>
                          </w:p>
                          <w:p w:rsidR="00517B6A" w:rsidRPr="004E1C82" w:rsidRDefault="00517B6A" w:rsidP="00517B6A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</w:pPr>
                            <w:r w:rsidRPr="004E1C82"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  <w:t xml:space="preserve">Der Motor hält lange, die Batterien aber nicht, diese sind schwer </w:t>
                            </w:r>
                            <w:proofErr w:type="spellStart"/>
                            <w:r w:rsidRPr="004E1C82"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  <w:t>rezyklierbar</w:t>
                            </w:r>
                            <w:proofErr w:type="spellEnd"/>
                          </w:p>
                          <w:p w:rsidR="00517B6A" w:rsidRPr="004E1C82" w:rsidRDefault="00517B6A" w:rsidP="00517B6A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</w:pPr>
                            <w:r w:rsidRPr="004E1C82"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  <w:t xml:space="preserve"> Seltene Metalle werden knapp</w:t>
                            </w:r>
                          </w:p>
                          <w:p w:rsidR="00517B6A" w:rsidRPr="004E1C82" w:rsidRDefault="00517B6A" w:rsidP="00517B6A">
                            <w:pPr>
                              <w:ind w:left="360"/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785F2" id="Textfeld 24" o:spid="_x0000_s1069" type="#_x0000_t202" style="position:absolute;margin-left:693.45pt;margin-top:532.8pt;width:406.05pt;height:200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" filled="f" stroked="f" strokeweight=".5pt">
                <v:textbox>
                  <w:txbxContent>
                    <w:p w:rsidR="00517B6A" w:rsidRPr="004E1C82" w:rsidRDefault="00517B6A" w:rsidP="00517B6A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color w:val="A6A6A6" w:themeColor="background1" w:themeShade="A6"/>
                          <w:sz w:val="38"/>
                          <w:szCs w:val="38"/>
                        </w:rPr>
                      </w:pPr>
                      <w:r w:rsidRPr="004E1C82">
                        <w:rPr>
                          <w:color w:val="A6A6A6" w:themeColor="background1" w:themeShade="A6"/>
                          <w:sz w:val="38"/>
                          <w:szCs w:val="38"/>
                        </w:rPr>
                        <w:t xml:space="preserve">Für 500 km: 2 Batterien (je 30 kWh) </w:t>
                      </w:r>
                      <w:r w:rsidRPr="004E1C82">
                        <w:rPr>
                          <w:color w:val="A6A6A6" w:themeColor="background1" w:themeShade="A6"/>
                          <w:sz w:val="38"/>
                          <w:szCs w:val="38"/>
                        </w:rPr>
                        <w:sym w:font="Wingdings" w:char="F0E0"/>
                      </w:r>
                      <w:r w:rsidRPr="004E1C82">
                        <w:rPr>
                          <w:color w:val="A6A6A6" w:themeColor="background1" w:themeShade="A6"/>
                          <w:sz w:val="38"/>
                          <w:szCs w:val="38"/>
                        </w:rPr>
                        <w:t xml:space="preserve">360 kg </w:t>
                      </w:r>
                    </w:p>
                    <w:p w:rsidR="00517B6A" w:rsidRPr="004E1C82" w:rsidRDefault="00517B6A" w:rsidP="00517B6A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color w:val="A6A6A6" w:themeColor="background1" w:themeShade="A6"/>
                          <w:sz w:val="38"/>
                          <w:szCs w:val="38"/>
                        </w:rPr>
                      </w:pPr>
                      <w:r w:rsidRPr="004E1C82">
                        <w:rPr>
                          <w:color w:val="A6A6A6" w:themeColor="background1" w:themeShade="A6"/>
                          <w:sz w:val="38"/>
                          <w:szCs w:val="38"/>
                        </w:rPr>
                        <w:t>Der Elektromotor ist unabhängig von Erdöl</w:t>
                      </w:r>
                    </w:p>
                    <w:p w:rsidR="00517B6A" w:rsidRPr="004E1C82" w:rsidRDefault="00517B6A" w:rsidP="00517B6A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color w:val="A6A6A6" w:themeColor="background1" w:themeShade="A6"/>
                          <w:sz w:val="38"/>
                          <w:szCs w:val="38"/>
                        </w:rPr>
                      </w:pPr>
                      <w:r w:rsidRPr="004E1C82">
                        <w:rPr>
                          <w:color w:val="A6A6A6" w:themeColor="background1" w:themeShade="A6"/>
                          <w:sz w:val="38"/>
                          <w:szCs w:val="38"/>
                        </w:rPr>
                        <w:t>Aber auch der Strom für die Batterie muss aus erneuerbaren Energien produziert sein</w:t>
                      </w:r>
                    </w:p>
                    <w:p w:rsidR="00517B6A" w:rsidRPr="004E1C82" w:rsidRDefault="00517B6A" w:rsidP="00517B6A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color w:val="A6A6A6" w:themeColor="background1" w:themeShade="A6"/>
                          <w:sz w:val="38"/>
                          <w:szCs w:val="38"/>
                        </w:rPr>
                      </w:pPr>
                      <w:r w:rsidRPr="004E1C82">
                        <w:rPr>
                          <w:color w:val="A6A6A6" w:themeColor="background1" w:themeShade="A6"/>
                          <w:sz w:val="38"/>
                          <w:szCs w:val="38"/>
                        </w:rPr>
                        <w:t xml:space="preserve">Der Motor hält lange, die Batterien aber nicht, diese sind schwer </w:t>
                      </w:r>
                      <w:proofErr w:type="spellStart"/>
                      <w:r w:rsidRPr="004E1C82">
                        <w:rPr>
                          <w:color w:val="A6A6A6" w:themeColor="background1" w:themeShade="A6"/>
                          <w:sz w:val="38"/>
                          <w:szCs w:val="38"/>
                        </w:rPr>
                        <w:t>rezyklierbar</w:t>
                      </w:r>
                      <w:proofErr w:type="spellEnd"/>
                    </w:p>
                    <w:p w:rsidR="00517B6A" w:rsidRPr="004E1C82" w:rsidRDefault="00517B6A" w:rsidP="00517B6A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color w:val="A6A6A6" w:themeColor="background1" w:themeShade="A6"/>
                          <w:sz w:val="38"/>
                          <w:szCs w:val="38"/>
                        </w:rPr>
                      </w:pPr>
                      <w:r w:rsidRPr="004E1C82">
                        <w:rPr>
                          <w:color w:val="A6A6A6" w:themeColor="background1" w:themeShade="A6"/>
                          <w:sz w:val="38"/>
                          <w:szCs w:val="38"/>
                        </w:rPr>
                        <w:t xml:space="preserve"> Seltene Metalle werden knapp</w:t>
                      </w:r>
                    </w:p>
                    <w:p w:rsidR="00517B6A" w:rsidRPr="004E1C82" w:rsidRDefault="00517B6A" w:rsidP="00517B6A">
                      <w:pPr>
                        <w:ind w:left="360"/>
                        <w:rPr>
                          <w:color w:val="A6A6A6" w:themeColor="background1" w:themeShade="A6"/>
                          <w:sz w:val="38"/>
                          <w:szCs w:val="3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D0D9F0A" wp14:editId="7E9B02EB">
                <wp:simplePos x="0" y="0"/>
                <wp:positionH relativeFrom="column">
                  <wp:posOffset>10837501</wp:posOffset>
                </wp:positionH>
                <wp:positionV relativeFrom="paragraph">
                  <wp:posOffset>4299525</wp:posOffset>
                </wp:positionV>
                <wp:extent cx="3306725" cy="1988613"/>
                <wp:effectExtent l="0" t="0" r="0" b="0"/>
                <wp:wrapNone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6725" cy="19886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17B6A" w:rsidRPr="00106887" w:rsidRDefault="00517B6A" w:rsidP="00517B6A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  <w:t xml:space="preserve">Förderung der Metalle für die Batterie ist stark umweltbelastend </w:t>
                            </w:r>
                          </w:p>
                          <w:p w:rsidR="00517B6A" w:rsidRPr="00106887" w:rsidRDefault="00517B6A" w:rsidP="00517B6A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  <w:t xml:space="preserve">Gewisse Metalle sind sehr selten </w:t>
                            </w:r>
                            <w:r w:rsidRPr="00106887"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  <w:sym w:font="Wingdings" w:char="F0E0"/>
                            </w:r>
                            <w: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  <w:t xml:space="preserve"> hohe Preise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D9F0A" id="Textfeld 23" o:spid="_x0000_s1070" type="#_x0000_t202" style="position:absolute;margin-left:853.35pt;margin-top:338.55pt;width:260.35pt;height:156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" filled="f" stroked="f" strokeweight=".5pt">
                <v:textbox>
                  <w:txbxContent>
                    <w:p w:rsidR="00517B6A" w:rsidRPr="00106887" w:rsidRDefault="00517B6A" w:rsidP="00517B6A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color w:val="A6A6A6" w:themeColor="background1" w:themeShade="A6"/>
                          <w:sz w:val="38"/>
                          <w:szCs w:val="38"/>
                        </w:rPr>
                      </w:pPr>
                      <w:r>
                        <w:rPr>
                          <w:color w:val="A6A6A6" w:themeColor="background1" w:themeShade="A6"/>
                          <w:sz w:val="38"/>
                          <w:szCs w:val="38"/>
                        </w:rPr>
                        <w:t xml:space="preserve">Förderung der Metalle für die Batterie ist stark umweltbelastend </w:t>
                      </w:r>
                    </w:p>
                    <w:p w:rsidR="00517B6A" w:rsidRPr="00106887" w:rsidRDefault="00517B6A" w:rsidP="00517B6A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color w:val="A6A6A6" w:themeColor="background1" w:themeShade="A6"/>
                          <w:sz w:val="38"/>
                          <w:szCs w:val="38"/>
                        </w:rPr>
                      </w:pPr>
                      <w:r>
                        <w:rPr>
                          <w:color w:val="A6A6A6" w:themeColor="background1" w:themeShade="A6"/>
                          <w:sz w:val="38"/>
                          <w:szCs w:val="38"/>
                        </w:rPr>
                        <w:t xml:space="preserve">Gewisse Metalle sind sehr selten </w:t>
                      </w:r>
                      <w:r w:rsidRPr="00106887">
                        <w:rPr>
                          <w:color w:val="A6A6A6" w:themeColor="background1" w:themeShade="A6"/>
                          <w:sz w:val="38"/>
                          <w:szCs w:val="38"/>
                        </w:rPr>
                        <w:sym w:font="Wingdings" w:char="F0E0"/>
                      </w:r>
                      <w:r>
                        <w:rPr>
                          <w:color w:val="A6A6A6" w:themeColor="background1" w:themeShade="A6"/>
                          <w:sz w:val="38"/>
                          <w:szCs w:val="38"/>
                        </w:rPr>
                        <w:t xml:space="preserve"> hohe Preise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BCBEBBB" wp14:editId="791F303C">
                <wp:simplePos x="0" y="0"/>
                <wp:positionH relativeFrom="column">
                  <wp:posOffset>3405343</wp:posOffset>
                </wp:positionH>
                <wp:positionV relativeFrom="paragraph">
                  <wp:posOffset>7372334</wp:posOffset>
                </wp:positionV>
                <wp:extent cx="3604437" cy="1531089"/>
                <wp:effectExtent l="0" t="0" r="0" b="0"/>
                <wp:wrapNone/>
                <wp:docPr id="27" name="Textfel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4437" cy="15310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17B6A" w:rsidRDefault="00517B6A" w:rsidP="00517B6A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  <w:t>Für den Strom: 106 g pro km</w:t>
                            </w:r>
                          </w:p>
                          <w:p w:rsidR="00517B6A" w:rsidRDefault="00517B6A" w:rsidP="00517B6A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  <w:t>Für die Produktion der Batterie (30kWh): 4.5 Tonnen</w:t>
                            </w:r>
                          </w:p>
                          <w:p w:rsidR="00517B6A" w:rsidRPr="000C5527" w:rsidRDefault="00517B6A" w:rsidP="00517B6A">
                            <w:pPr>
                              <w:pStyle w:val="Listenabsatz"/>
                              <w:rPr>
                                <w:color w:val="A6A6A6" w:themeColor="background1" w:themeShade="A6"/>
                                <w:sz w:val="38"/>
                                <w:szCs w:val="3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BEBBB" id="Textfeld 27" o:spid="_x0000_s1071" type="#_x0000_t202" style="position:absolute;margin-left:268.15pt;margin-top:580.5pt;width:283.8pt;height:120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" filled="f" stroked="f" strokeweight=".5pt">
                <v:textbox>
                  <w:txbxContent>
                    <w:p w:rsidR="00517B6A" w:rsidRDefault="00517B6A" w:rsidP="00517B6A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color w:val="A6A6A6" w:themeColor="background1" w:themeShade="A6"/>
                          <w:sz w:val="38"/>
                          <w:szCs w:val="38"/>
                        </w:rPr>
                      </w:pPr>
                      <w:r>
                        <w:rPr>
                          <w:color w:val="A6A6A6" w:themeColor="background1" w:themeShade="A6"/>
                          <w:sz w:val="38"/>
                          <w:szCs w:val="38"/>
                        </w:rPr>
                        <w:t>Für den Strom: 106 g pro km</w:t>
                      </w:r>
                    </w:p>
                    <w:p w:rsidR="00517B6A" w:rsidRDefault="00517B6A" w:rsidP="00517B6A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color w:val="A6A6A6" w:themeColor="background1" w:themeShade="A6"/>
                          <w:sz w:val="38"/>
                          <w:szCs w:val="38"/>
                        </w:rPr>
                      </w:pPr>
                      <w:r>
                        <w:rPr>
                          <w:color w:val="A6A6A6" w:themeColor="background1" w:themeShade="A6"/>
                          <w:sz w:val="38"/>
                          <w:szCs w:val="38"/>
                        </w:rPr>
                        <w:t>Für die Produktion der Batterie (30kWh): 4.5 Tonnen</w:t>
                      </w:r>
                    </w:p>
                    <w:p w:rsidR="00517B6A" w:rsidRPr="000C5527" w:rsidRDefault="00517B6A" w:rsidP="00517B6A">
                      <w:pPr>
                        <w:pStyle w:val="Listenabsatz"/>
                        <w:rPr>
                          <w:color w:val="A6A6A6" w:themeColor="background1" w:themeShade="A6"/>
                          <w:sz w:val="38"/>
                          <w:szCs w:val="3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8A5CB1" wp14:editId="2312C58C">
                <wp:simplePos x="0" y="0"/>
                <wp:positionH relativeFrom="column">
                  <wp:posOffset>3137137</wp:posOffset>
                </wp:positionH>
                <wp:positionV relativeFrom="paragraph">
                  <wp:posOffset>5436840</wp:posOffset>
                </wp:positionV>
                <wp:extent cx="2434856" cy="1554052"/>
                <wp:effectExtent l="0" t="0" r="22860" b="27305"/>
                <wp:wrapNone/>
                <wp:docPr id="12" name="Gerader Verbinde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34856" cy="1554052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B8433B" id="Gerader Verbinder 12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7pt,428.1pt" to="438.7pt,55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" strokecolor="#a5a5a5 [2092]" strokeweight="1.5pt"/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315E22" wp14:editId="5AF502C3">
                <wp:simplePos x="0" y="0"/>
                <wp:positionH relativeFrom="column">
                  <wp:posOffset>2681605</wp:posOffset>
                </wp:positionH>
                <wp:positionV relativeFrom="paragraph">
                  <wp:posOffset>6869268</wp:posOffset>
                </wp:positionV>
                <wp:extent cx="500380" cy="500380"/>
                <wp:effectExtent l="0" t="0" r="0" b="0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80" cy="500380"/>
                        </a:xfrm>
                        <a:prstGeom prst="ellipse">
                          <a:avLst/>
                        </a:prstGeom>
                        <a:solidFill>
                          <a:srgbClr val="1108C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C5FEB7" id="Ellipse 10" o:spid="_x0000_s1026" style="position:absolute;margin-left:211.15pt;margin-top:540.9pt;width:39.4pt;height:39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" fillcolor="#1108c8" stroked="f" strokeweight="2pt"/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477C677" wp14:editId="02056B9F">
                <wp:simplePos x="0" y="0"/>
                <wp:positionH relativeFrom="column">
                  <wp:posOffset>2730204</wp:posOffset>
                </wp:positionH>
                <wp:positionV relativeFrom="paragraph">
                  <wp:posOffset>6870582</wp:posOffset>
                </wp:positionV>
                <wp:extent cx="914400" cy="914400"/>
                <wp:effectExtent l="0" t="0" r="0" b="0"/>
                <wp:wrapNone/>
                <wp:docPr id="21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17B6A" w:rsidRPr="000A2FB0" w:rsidRDefault="00517B6A" w:rsidP="00517B6A">
                            <w:pPr>
                              <w:rPr>
                                <w:b/>
                                <w:color w:val="808080" w:themeColor="background1" w:themeShade="80"/>
                                <w:sz w:val="52"/>
                              </w:rPr>
                            </w:pPr>
                            <w:r w:rsidRPr="000A2FB0">
                              <w:rPr>
                                <w:b/>
                                <w:color w:val="F2F2F2" w:themeColor="background1" w:themeShade="F2"/>
                                <w:sz w:val="52"/>
                              </w:rPr>
                              <w:t>C</w:t>
                            </w:r>
                            <w:r w:rsidRPr="000A2FB0">
                              <w:rPr>
                                <w:b/>
                                <w:color w:val="808080" w:themeColor="background1" w:themeShade="80"/>
                                <w:sz w:val="52"/>
                              </w:rPr>
                              <w:t xml:space="preserve">   O</w:t>
                            </w:r>
                            <w:r w:rsidRPr="000A2FB0">
                              <w:rPr>
                                <w:b/>
                                <w:color w:val="808080" w:themeColor="background1" w:themeShade="80"/>
                                <w:sz w:val="52"/>
                                <w:vertAlign w:val="subscript"/>
                              </w:rPr>
                              <w:t>2</w:t>
                            </w:r>
                            <w:r w:rsidRPr="000A2FB0">
                              <w:rPr>
                                <w:b/>
                                <w:color w:val="808080" w:themeColor="background1" w:themeShade="80"/>
                                <w:sz w:val="52"/>
                              </w:rPr>
                              <w:t>-PRODUKTION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77C677" id="Textfeld 21" o:spid="_x0000_s1072" type="#_x0000_t202" style="position:absolute;margin-left:215pt;margin-top:541pt;width:1in;height:1in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" filled="f" stroked="f" strokeweight=".5pt">
                <v:textbox>
                  <w:txbxContent>
                    <w:p w:rsidR="00517B6A" w:rsidRPr="000A2FB0" w:rsidRDefault="00517B6A" w:rsidP="00517B6A">
                      <w:pPr>
                        <w:rPr>
                          <w:b/>
                          <w:color w:val="808080" w:themeColor="background1" w:themeShade="80"/>
                          <w:sz w:val="52"/>
                        </w:rPr>
                      </w:pPr>
                      <w:r w:rsidRPr="000A2FB0">
                        <w:rPr>
                          <w:b/>
                          <w:color w:val="F2F2F2" w:themeColor="background1" w:themeShade="F2"/>
                          <w:sz w:val="52"/>
                        </w:rPr>
                        <w:t>C</w:t>
                      </w:r>
                      <w:r w:rsidRPr="000A2FB0">
                        <w:rPr>
                          <w:b/>
                          <w:color w:val="808080" w:themeColor="background1" w:themeShade="80"/>
                          <w:sz w:val="52"/>
                        </w:rPr>
                        <w:t xml:space="preserve">   O</w:t>
                      </w:r>
                      <w:r w:rsidRPr="000A2FB0">
                        <w:rPr>
                          <w:b/>
                          <w:color w:val="808080" w:themeColor="background1" w:themeShade="80"/>
                          <w:sz w:val="52"/>
                          <w:vertAlign w:val="subscript"/>
                        </w:rPr>
                        <w:t>2</w:t>
                      </w:r>
                      <w:r w:rsidRPr="000A2FB0">
                        <w:rPr>
                          <w:b/>
                          <w:color w:val="808080" w:themeColor="background1" w:themeShade="80"/>
                          <w:sz w:val="52"/>
                        </w:rPr>
                        <w:t>-PRODUKTION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4FE6291" wp14:editId="4E182A2C">
                <wp:simplePos x="0" y="0"/>
                <wp:positionH relativeFrom="column">
                  <wp:posOffset>1916785</wp:posOffset>
                </wp:positionH>
                <wp:positionV relativeFrom="paragraph">
                  <wp:posOffset>503703</wp:posOffset>
                </wp:positionV>
                <wp:extent cx="3362990" cy="2286000"/>
                <wp:effectExtent l="0" t="0" r="0" b="0"/>
                <wp:wrapNone/>
                <wp:docPr id="25" name="Textf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990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17B6A" w:rsidRPr="000A2FB0" w:rsidRDefault="00517B6A" w:rsidP="00517B6A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color w:val="A6A6A6" w:themeColor="background1" w:themeShade="A6"/>
                                <w:sz w:val="40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  <w:sz w:val="40"/>
                              </w:rPr>
                              <w:t>Sehr teuer in der Anschaffung</w:t>
                            </w:r>
                          </w:p>
                          <w:p w:rsidR="00517B6A" w:rsidRDefault="00517B6A" w:rsidP="00517B6A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color w:val="A6A6A6" w:themeColor="background1" w:themeShade="A6"/>
                                <w:sz w:val="40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  <w:sz w:val="40"/>
                              </w:rPr>
                              <w:t>Nur eine geringe Reichweite</w:t>
                            </w:r>
                          </w:p>
                          <w:p w:rsidR="00517B6A" w:rsidRPr="000C5527" w:rsidRDefault="00517B6A" w:rsidP="00517B6A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color w:val="A6A6A6" w:themeColor="background1" w:themeShade="A6"/>
                                <w:sz w:val="40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  <w:sz w:val="40"/>
                              </w:rPr>
                              <w:t>Herstellung der Batterie ist umweltgefährdend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E6291" id="Textfeld 25" o:spid="_x0000_s1073" type="#_x0000_t202" style="position:absolute;margin-left:150.95pt;margin-top:39.65pt;width:264.8pt;height:180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" filled="f" stroked="f" strokeweight=".5pt">
                <v:textbox>
                  <w:txbxContent>
                    <w:p w:rsidR="00517B6A" w:rsidRPr="000A2FB0" w:rsidRDefault="00517B6A" w:rsidP="00517B6A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color w:val="A6A6A6" w:themeColor="background1" w:themeShade="A6"/>
                          <w:sz w:val="40"/>
                        </w:rPr>
                      </w:pPr>
                      <w:r>
                        <w:rPr>
                          <w:color w:val="A6A6A6" w:themeColor="background1" w:themeShade="A6"/>
                          <w:sz w:val="40"/>
                        </w:rPr>
                        <w:t>Sehr teuer in der Anschaffung</w:t>
                      </w:r>
                    </w:p>
                    <w:p w:rsidR="00517B6A" w:rsidRDefault="00517B6A" w:rsidP="00517B6A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color w:val="A6A6A6" w:themeColor="background1" w:themeShade="A6"/>
                          <w:sz w:val="40"/>
                        </w:rPr>
                      </w:pPr>
                      <w:r>
                        <w:rPr>
                          <w:color w:val="A6A6A6" w:themeColor="background1" w:themeShade="A6"/>
                          <w:sz w:val="40"/>
                        </w:rPr>
                        <w:t>Nur eine geringe Reichweite</w:t>
                      </w:r>
                    </w:p>
                    <w:p w:rsidR="00517B6A" w:rsidRPr="000C5527" w:rsidRDefault="00517B6A" w:rsidP="00517B6A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color w:val="A6A6A6" w:themeColor="background1" w:themeShade="A6"/>
                          <w:sz w:val="40"/>
                        </w:rPr>
                      </w:pPr>
                      <w:r>
                        <w:rPr>
                          <w:color w:val="A6A6A6" w:themeColor="background1" w:themeShade="A6"/>
                          <w:sz w:val="40"/>
                        </w:rPr>
                        <w:t>Herstellung der Batterie ist umweltgefährdend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016AE22" wp14:editId="51230127">
                <wp:simplePos x="0" y="0"/>
                <wp:positionH relativeFrom="column">
                  <wp:posOffset>7895921</wp:posOffset>
                </wp:positionH>
                <wp:positionV relativeFrom="paragraph">
                  <wp:posOffset>5513070</wp:posOffset>
                </wp:positionV>
                <wp:extent cx="739775" cy="772795"/>
                <wp:effectExtent l="0" t="0" r="22225" b="27305"/>
                <wp:wrapNone/>
                <wp:docPr id="13" name="Gerader Verbinde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9775" cy="77279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9F7A5F" id="Gerader Verbinder 13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1.75pt,434.1pt" to="680pt,4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" strokecolor="#a5a5a5 [2092]" strokeweight="1.5pt"/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6F014DA" wp14:editId="035CC751">
                <wp:simplePos x="0" y="0"/>
                <wp:positionH relativeFrom="column">
                  <wp:posOffset>4412919</wp:posOffset>
                </wp:positionH>
                <wp:positionV relativeFrom="paragraph">
                  <wp:posOffset>454660</wp:posOffset>
                </wp:positionV>
                <wp:extent cx="1374775" cy="2479675"/>
                <wp:effectExtent l="0" t="0" r="34925" b="15875"/>
                <wp:wrapNone/>
                <wp:docPr id="15" name="Gerader Verbinde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74775" cy="247967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7866E3" id="Gerader Verbinder 15" o:spid="_x0000_s1026" style="position:absolute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7.45pt,35.8pt" to="455.7pt,2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" strokecolor="#a5a5a5 [2092]" strokeweight="1.5pt"/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95712EB" wp14:editId="3C7D8675">
                <wp:simplePos x="0" y="0"/>
                <wp:positionH relativeFrom="column">
                  <wp:posOffset>8659495</wp:posOffset>
                </wp:positionH>
                <wp:positionV relativeFrom="paragraph">
                  <wp:posOffset>6178179</wp:posOffset>
                </wp:positionV>
                <wp:extent cx="914400" cy="914400"/>
                <wp:effectExtent l="0" t="0" r="0" b="0"/>
                <wp:wrapNone/>
                <wp:docPr id="18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17B6A" w:rsidRPr="000A2FB0" w:rsidRDefault="00517B6A" w:rsidP="00517B6A">
                            <w:pPr>
                              <w:rPr>
                                <w:b/>
                                <w:color w:val="808080" w:themeColor="background1" w:themeShade="80"/>
                                <w:sz w:val="52"/>
                              </w:rPr>
                            </w:pPr>
                            <w:proofErr w:type="gramStart"/>
                            <w:r w:rsidRPr="000A2FB0">
                              <w:rPr>
                                <w:b/>
                                <w:color w:val="F2F2F2" w:themeColor="background1" w:themeShade="F2"/>
                                <w:sz w:val="52"/>
                              </w:rPr>
                              <w:t>N</w:t>
                            </w:r>
                            <w:r w:rsidRPr="000A2FB0">
                              <w:rPr>
                                <w:b/>
                                <w:color w:val="808080" w:themeColor="background1" w:themeShade="80"/>
                                <w:sz w:val="52"/>
                              </w:rPr>
                              <w:t xml:space="preserve">  ACHHALTIGKEIT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5712EB" id="Textfeld 18" o:spid="_x0000_s1074" type="#_x0000_t202" style="position:absolute;margin-left:681.85pt;margin-top:486.45pt;width:1in;height:1in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" filled="f" stroked="f" strokeweight=".5pt">
                <v:textbox>
                  <w:txbxContent>
                    <w:p w:rsidR="00517B6A" w:rsidRPr="000A2FB0" w:rsidRDefault="00517B6A" w:rsidP="00517B6A">
                      <w:pPr>
                        <w:rPr>
                          <w:b/>
                          <w:color w:val="808080" w:themeColor="background1" w:themeShade="80"/>
                          <w:sz w:val="52"/>
                        </w:rPr>
                      </w:pPr>
                      <w:proofErr w:type="gramStart"/>
                      <w:r w:rsidRPr="000A2FB0">
                        <w:rPr>
                          <w:b/>
                          <w:color w:val="F2F2F2" w:themeColor="background1" w:themeShade="F2"/>
                          <w:sz w:val="52"/>
                        </w:rPr>
                        <w:t>N</w:t>
                      </w:r>
                      <w:r w:rsidRPr="000A2FB0">
                        <w:rPr>
                          <w:b/>
                          <w:color w:val="808080" w:themeColor="background1" w:themeShade="80"/>
                          <w:sz w:val="52"/>
                        </w:rPr>
                        <w:t xml:space="preserve">  ACHHALTIGKEIT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69BFC1D" wp14:editId="1923B490">
                <wp:simplePos x="0" y="0"/>
                <wp:positionH relativeFrom="column">
                  <wp:posOffset>2113016</wp:posOffset>
                </wp:positionH>
                <wp:positionV relativeFrom="paragraph">
                  <wp:posOffset>0</wp:posOffset>
                </wp:positionV>
                <wp:extent cx="914400" cy="914400"/>
                <wp:effectExtent l="0" t="0" r="0" b="0"/>
                <wp:wrapNone/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17B6A" w:rsidRPr="000A2FB0" w:rsidRDefault="00517B6A" w:rsidP="00517B6A">
                            <w:pPr>
                              <w:rPr>
                                <w:b/>
                                <w:color w:val="808080" w:themeColor="background1" w:themeShade="80"/>
                                <w:sz w:val="52"/>
                              </w:rPr>
                            </w:pPr>
                            <w:proofErr w:type="gramStart"/>
                            <w:r w:rsidRPr="000A2FB0">
                              <w:rPr>
                                <w:b/>
                                <w:color w:val="808080" w:themeColor="background1" w:themeShade="80"/>
                                <w:sz w:val="52"/>
                              </w:rPr>
                              <w:t xml:space="preserve">PROBLEMATI  </w:t>
                            </w:r>
                            <w:r w:rsidRPr="000A2FB0">
                              <w:rPr>
                                <w:b/>
                                <w:color w:val="F2F2F2" w:themeColor="background1" w:themeShade="F2"/>
                                <w:sz w:val="52"/>
                              </w:rPr>
                              <w:t>K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9BFC1D" id="Textfeld 19" o:spid="_x0000_s1075" type="#_x0000_t202" style="position:absolute;margin-left:166.4pt;margin-top:0;width:1in;height:1in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" filled="f" stroked="f" strokeweight=".5pt">
                <v:textbox>
                  <w:txbxContent>
                    <w:p w:rsidR="00517B6A" w:rsidRPr="000A2FB0" w:rsidRDefault="00517B6A" w:rsidP="00517B6A">
                      <w:pPr>
                        <w:rPr>
                          <w:b/>
                          <w:color w:val="808080" w:themeColor="background1" w:themeShade="80"/>
                          <w:sz w:val="52"/>
                        </w:rPr>
                      </w:pPr>
                      <w:proofErr w:type="gramStart"/>
                      <w:r w:rsidRPr="000A2FB0">
                        <w:rPr>
                          <w:b/>
                          <w:color w:val="808080" w:themeColor="background1" w:themeShade="80"/>
                          <w:sz w:val="52"/>
                        </w:rPr>
                        <w:t xml:space="preserve">PROBLEMATI  </w:t>
                      </w:r>
                      <w:r w:rsidRPr="000A2FB0">
                        <w:rPr>
                          <w:b/>
                          <w:color w:val="F2F2F2" w:themeColor="background1" w:themeShade="F2"/>
                          <w:sz w:val="52"/>
                        </w:rPr>
                        <w:t>K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D2AB7E" wp14:editId="7209B692">
                <wp:simplePos x="0" y="0"/>
                <wp:positionH relativeFrom="column">
                  <wp:posOffset>5187315</wp:posOffset>
                </wp:positionH>
                <wp:positionV relativeFrom="paragraph">
                  <wp:posOffset>3992357</wp:posOffset>
                </wp:positionV>
                <wp:extent cx="2421653" cy="121920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1653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17B6A" w:rsidRPr="002062EF" w:rsidRDefault="00517B6A" w:rsidP="00517B6A">
                            <w:pPr>
                              <w:jc w:val="center"/>
                              <w:rPr>
                                <w:b/>
                                <w:color w:val="D9D9D9" w:themeColor="background1" w:themeShade="D9"/>
                                <w:sz w:val="56"/>
                              </w:rPr>
                            </w:pPr>
                            <w:r w:rsidRPr="002062EF">
                              <w:rPr>
                                <w:b/>
                                <w:color w:val="D9D9D9" w:themeColor="background1" w:themeShade="D9"/>
                                <w:sz w:val="56"/>
                              </w:rPr>
                              <w:t>Elektromotor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2AB7E" id="Textfeld 2" o:spid="_x0000_s1076" type="#_x0000_t202" style="position:absolute;margin-left:408.45pt;margin-top:314.35pt;width:190.7pt;height:9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" filled="f" stroked="f" strokeweight=".5pt">
                <v:textbox>
                  <w:txbxContent>
                    <w:p w:rsidR="00517B6A" w:rsidRPr="002062EF" w:rsidRDefault="00517B6A" w:rsidP="00517B6A">
                      <w:pPr>
                        <w:jc w:val="center"/>
                        <w:rPr>
                          <w:b/>
                          <w:color w:val="D9D9D9" w:themeColor="background1" w:themeShade="D9"/>
                          <w:sz w:val="56"/>
                        </w:rPr>
                      </w:pPr>
                      <w:r w:rsidRPr="002062EF">
                        <w:rPr>
                          <w:b/>
                          <w:color w:val="D9D9D9" w:themeColor="background1" w:themeShade="D9"/>
                          <w:sz w:val="56"/>
                        </w:rPr>
                        <w:t>Elektromotor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9ADE8E9" wp14:editId="1FCD25D0">
                <wp:simplePos x="0" y="0"/>
                <wp:positionH relativeFrom="column">
                  <wp:posOffset>10690860</wp:posOffset>
                </wp:positionH>
                <wp:positionV relativeFrom="paragraph">
                  <wp:posOffset>3747247</wp:posOffset>
                </wp:positionV>
                <wp:extent cx="914400" cy="914400"/>
                <wp:effectExtent l="0" t="0" r="0" b="0"/>
                <wp:wrapNone/>
                <wp:docPr id="17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17B6A" w:rsidRPr="000A2FB0" w:rsidRDefault="00517B6A" w:rsidP="00517B6A">
                            <w:pPr>
                              <w:rPr>
                                <w:b/>
                                <w:color w:val="808080" w:themeColor="background1" w:themeShade="80"/>
                                <w:sz w:val="52"/>
                              </w:rPr>
                            </w:pPr>
                            <w:proofErr w:type="gramStart"/>
                            <w:r w:rsidRPr="000A2FB0">
                              <w:rPr>
                                <w:b/>
                                <w:color w:val="F2F2F2" w:themeColor="background1" w:themeShade="F2"/>
                                <w:sz w:val="52"/>
                              </w:rPr>
                              <w:t>H</w:t>
                            </w:r>
                            <w:r w:rsidRPr="000A2FB0">
                              <w:rPr>
                                <w:b/>
                                <w:color w:val="808080" w:themeColor="background1" w:themeShade="80"/>
                                <w:sz w:val="52"/>
                              </w:rPr>
                              <w:t xml:space="preserve">  ERSTELLUNG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ADE8E9" id="Textfeld 17" o:spid="_x0000_s1077" type="#_x0000_t202" style="position:absolute;margin-left:841.8pt;margin-top:295.05pt;width:1in;height:1in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" filled="f" stroked="f" strokeweight=".5pt">
                <v:textbox>
                  <w:txbxContent>
                    <w:p w:rsidR="00517B6A" w:rsidRPr="000A2FB0" w:rsidRDefault="00517B6A" w:rsidP="00517B6A">
                      <w:pPr>
                        <w:rPr>
                          <w:b/>
                          <w:color w:val="808080" w:themeColor="background1" w:themeShade="80"/>
                          <w:sz w:val="52"/>
                        </w:rPr>
                      </w:pPr>
                      <w:proofErr w:type="gramStart"/>
                      <w:r w:rsidRPr="000A2FB0">
                        <w:rPr>
                          <w:b/>
                          <w:color w:val="F2F2F2" w:themeColor="background1" w:themeShade="F2"/>
                          <w:sz w:val="52"/>
                        </w:rPr>
                        <w:t>H</w:t>
                      </w:r>
                      <w:r w:rsidRPr="000A2FB0">
                        <w:rPr>
                          <w:b/>
                          <w:color w:val="808080" w:themeColor="background1" w:themeShade="80"/>
                          <w:sz w:val="52"/>
                        </w:rPr>
                        <w:t xml:space="preserve">  ERSTELLUNG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305716" wp14:editId="05899527">
                <wp:simplePos x="0" y="0"/>
                <wp:positionH relativeFrom="column">
                  <wp:posOffset>10624185</wp:posOffset>
                </wp:positionH>
                <wp:positionV relativeFrom="paragraph">
                  <wp:posOffset>3759909</wp:posOffset>
                </wp:positionV>
                <wp:extent cx="500380" cy="500380"/>
                <wp:effectExtent l="0" t="0" r="0" b="0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80" cy="500380"/>
                        </a:xfrm>
                        <a:prstGeom prst="ellipse">
                          <a:avLst/>
                        </a:prstGeom>
                        <a:solidFill>
                          <a:srgbClr val="1108C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4663B1" id="Ellipse 6" o:spid="_x0000_s1026" style="position:absolute;margin-left:836.55pt;margin-top:296.05pt;width:39.4pt;height:39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" fillcolor="#1108c8" stroked="f" strokeweight="2pt"/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2BA874" wp14:editId="47EA0EDB">
                <wp:simplePos x="0" y="0"/>
                <wp:positionH relativeFrom="column">
                  <wp:posOffset>4027260</wp:posOffset>
                </wp:positionH>
                <wp:positionV relativeFrom="paragraph">
                  <wp:posOffset>-91</wp:posOffset>
                </wp:positionV>
                <wp:extent cx="500380" cy="500380"/>
                <wp:effectExtent l="0" t="0" r="0" b="0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80" cy="500380"/>
                        </a:xfrm>
                        <a:prstGeom prst="ellipse">
                          <a:avLst/>
                        </a:prstGeom>
                        <a:solidFill>
                          <a:srgbClr val="1108C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CF9DB8" id="Ellipse 8" o:spid="_x0000_s1026" style="position:absolute;margin-left:317.1pt;margin-top:0;width:39.4pt;height:39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" fillcolor="#1108c8" stroked="f" strokeweight="2pt"/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48C18B" wp14:editId="7735F777">
                <wp:simplePos x="0" y="0"/>
                <wp:positionH relativeFrom="column">
                  <wp:posOffset>8599714</wp:posOffset>
                </wp:positionH>
                <wp:positionV relativeFrom="paragraph">
                  <wp:posOffset>6172200</wp:posOffset>
                </wp:positionV>
                <wp:extent cx="500380" cy="500380"/>
                <wp:effectExtent l="0" t="0" r="0" b="0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80" cy="500380"/>
                        </a:xfrm>
                        <a:prstGeom prst="ellipse">
                          <a:avLst/>
                        </a:prstGeom>
                        <a:solidFill>
                          <a:srgbClr val="1108C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3DEE09" id="Ellipse 7" o:spid="_x0000_s1026" style="position:absolute;margin-left:677.15pt;margin-top:486pt;width:39.4pt;height:39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" fillcolor="#1108c8" stroked="f" strokeweight="2pt"/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6387BD" wp14:editId="415B5313">
                <wp:simplePos x="0" y="0"/>
                <wp:positionH relativeFrom="column">
                  <wp:posOffset>8456567</wp:posOffset>
                </wp:positionH>
                <wp:positionV relativeFrom="paragraph">
                  <wp:posOffset>4074976</wp:posOffset>
                </wp:positionV>
                <wp:extent cx="2166257" cy="249828"/>
                <wp:effectExtent l="0" t="0" r="24765" b="36195"/>
                <wp:wrapNone/>
                <wp:docPr id="5" name="Gerader Verbinde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66257" cy="249828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0D2CF8" id="Gerader Verbinder 5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5.85pt,320.85pt" to="836.4pt,3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" strokecolor="#a5a5a5 [2092]" strokeweight="1.5pt"/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8ECBA7" wp14:editId="6C27B802">
                <wp:simplePos x="0" y="0"/>
                <wp:positionH relativeFrom="column">
                  <wp:posOffset>5114472</wp:posOffset>
                </wp:positionH>
                <wp:positionV relativeFrom="paragraph">
                  <wp:posOffset>2605224</wp:posOffset>
                </wp:positionV>
                <wp:extent cx="3341461" cy="3341461"/>
                <wp:effectExtent l="0" t="0" r="0" b="0"/>
                <wp:wrapNone/>
                <wp:docPr id="1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1461" cy="3341461"/>
                        </a:xfrm>
                        <a:prstGeom prst="ellipse">
                          <a:avLst/>
                        </a:prstGeom>
                        <a:solidFill>
                          <a:srgbClr val="1108C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F49F1D" id="Ellipse 1" o:spid="_x0000_s1026" style="position:absolute;margin-left:402.7pt;margin-top:205.15pt;width:263.1pt;height:263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" fillcolor="#1108c8" stroked="f" strokeweight="2pt"/>
            </w:pict>
          </mc:Fallback>
        </mc:AlternateContent>
      </w:r>
    </w:p>
    <w:p w:rsidR="00093C68" w:rsidRDefault="00093C68"/>
    <w:sectPr w:rsidR="00093C68" w:rsidSect="00B04CE8">
      <w:pgSz w:w="23811" w:h="16838" w:orient="landscape" w:code="8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867CAA"/>
    <w:multiLevelType w:val="hybridMultilevel"/>
    <w:tmpl w:val="9B3E401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9B6551"/>
    <w:multiLevelType w:val="hybridMultilevel"/>
    <w:tmpl w:val="990A7EF0"/>
    <w:lvl w:ilvl="0" w:tplc="E56849F4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800" w:hanging="360"/>
      </w:pPr>
    </w:lvl>
    <w:lvl w:ilvl="2" w:tplc="0807001B" w:tentative="1">
      <w:start w:val="1"/>
      <w:numFmt w:val="lowerRoman"/>
      <w:lvlText w:val="%3."/>
      <w:lvlJc w:val="right"/>
      <w:pPr>
        <w:ind w:left="2520" w:hanging="180"/>
      </w:pPr>
    </w:lvl>
    <w:lvl w:ilvl="3" w:tplc="0807000F" w:tentative="1">
      <w:start w:val="1"/>
      <w:numFmt w:val="decimal"/>
      <w:lvlText w:val="%4."/>
      <w:lvlJc w:val="left"/>
      <w:pPr>
        <w:ind w:left="3240" w:hanging="360"/>
      </w:pPr>
    </w:lvl>
    <w:lvl w:ilvl="4" w:tplc="08070019" w:tentative="1">
      <w:start w:val="1"/>
      <w:numFmt w:val="lowerLetter"/>
      <w:lvlText w:val="%5."/>
      <w:lvlJc w:val="left"/>
      <w:pPr>
        <w:ind w:left="3960" w:hanging="360"/>
      </w:pPr>
    </w:lvl>
    <w:lvl w:ilvl="5" w:tplc="0807001B" w:tentative="1">
      <w:start w:val="1"/>
      <w:numFmt w:val="lowerRoman"/>
      <w:lvlText w:val="%6."/>
      <w:lvlJc w:val="right"/>
      <w:pPr>
        <w:ind w:left="4680" w:hanging="180"/>
      </w:pPr>
    </w:lvl>
    <w:lvl w:ilvl="6" w:tplc="0807000F" w:tentative="1">
      <w:start w:val="1"/>
      <w:numFmt w:val="decimal"/>
      <w:lvlText w:val="%7."/>
      <w:lvlJc w:val="left"/>
      <w:pPr>
        <w:ind w:left="5400" w:hanging="360"/>
      </w:pPr>
    </w:lvl>
    <w:lvl w:ilvl="7" w:tplc="08070019" w:tentative="1">
      <w:start w:val="1"/>
      <w:numFmt w:val="lowerLetter"/>
      <w:lvlText w:val="%8."/>
      <w:lvlJc w:val="left"/>
      <w:pPr>
        <w:ind w:left="6120" w:hanging="360"/>
      </w:pPr>
    </w:lvl>
    <w:lvl w:ilvl="8" w:tplc="0807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B6A"/>
    <w:rsid w:val="00093C68"/>
    <w:rsid w:val="00517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B6B207C"/>
  <w15:chartTrackingRefBased/>
  <w15:docId w15:val="{0AF5C4E3-F940-4C14-81B2-26BD41245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17B6A"/>
    <w:pPr>
      <w:spacing w:after="160" w:line="259" w:lineRule="auto"/>
    </w:pPr>
    <w:rPr>
      <w:rFonts w:asciiTheme="minorHAnsi" w:hAnsiTheme="minorHAnsi" w:cstheme="minorBid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517B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704E090E</Template>
  <TotalTime>0</TotalTime>
  <Pages>4</Pages>
  <Words>16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PHSG</Company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Citera Selina PHSG</dc:creator>
  <cp:keywords/>
  <dc:description/>
  <cp:lastModifiedBy>Citera Selina PHSG</cp:lastModifiedBy>
  <cp:revision>1</cp:revision>
  <dcterms:created xsi:type="dcterms:W3CDTF">2019-01-10T09:59:00Z</dcterms:created>
  <dcterms:modified xsi:type="dcterms:W3CDTF">2019-01-10T10:02:00Z</dcterms:modified>
</cp:coreProperties>
</file>