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30C" w:rsidRDefault="00D0430C" w:rsidP="00D0430C">
      <w:pPr>
        <w:jc w:val="center"/>
      </w:pPr>
    </w:p>
    <w:p w:rsidR="006D0098" w:rsidRDefault="006D0098" w:rsidP="00D0430C">
      <w:pPr>
        <w:jc w:val="center"/>
        <w:rPr>
          <w:rFonts w:ascii="Berlin Sans FB Demi" w:hAnsi="Berlin Sans FB Demi"/>
          <w:sz w:val="48"/>
        </w:rPr>
      </w:pPr>
    </w:p>
    <w:p w:rsidR="00D0430C" w:rsidRPr="00D0430C" w:rsidRDefault="00D0430C" w:rsidP="00D0430C">
      <w:pPr>
        <w:jc w:val="center"/>
        <w:rPr>
          <w:rFonts w:ascii="Berlin Sans FB Demi" w:hAnsi="Berlin Sans FB Demi"/>
          <w:sz w:val="48"/>
        </w:rPr>
      </w:pPr>
      <w:r w:rsidRPr="00D0430C">
        <w:rPr>
          <w:rFonts w:ascii="Berlin Sans FB Demi" w:hAnsi="Berlin Sans FB Demi"/>
          <w:sz w:val="48"/>
        </w:rPr>
        <w:t>Kinderrechte – Menschenrechte – Demokratie</w:t>
      </w: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  <w:r w:rsidRPr="00D0430C">
        <w:rPr>
          <w:rFonts w:ascii="Berlin Sans FB" w:hAnsi="Berlin Sans FB"/>
          <w:sz w:val="44"/>
        </w:rPr>
        <w:t>Gesucht: Heldinnen und Helden des Alltags</w:t>
      </w: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  <w:r w:rsidRPr="00D0430C">
        <w:rPr>
          <w:noProof/>
          <w:lang w:eastAsia="de-CH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980259</wp:posOffset>
            </wp:positionH>
            <wp:positionV relativeFrom="paragraph">
              <wp:posOffset>352607</wp:posOffset>
            </wp:positionV>
            <wp:extent cx="4676503" cy="4676503"/>
            <wp:effectExtent l="0" t="0" r="0" b="0"/>
            <wp:wrapNone/>
            <wp:docPr id="1" name="Grafik 1" descr="T:\__Weiterbildung &amp; Dienstleistung\RDZ Gossau\Lernarrangements\2019 Menschenrechte\Logos und Piktos_Gossau\Logos Lernarrangement_ Gossau\Logo freigestel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__Weiterbildung &amp; Dienstleistung\RDZ Gossau\Lernarrangements\2019 Menschenrechte\Logos und Piktos_Gossau\Logos Lernarrangement_ Gossau\Logo freigestell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03" cy="46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Pr="00D0430C" w:rsidRDefault="00D0430C" w:rsidP="00D0430C">
      <w:pPr>
        <w:jc w:val="center"/>
        <w:rPr>
          <w:rFonts w:ascii="Berlin Sans FB Demi" w:hAnsi="Berlin Sans FB Demi"/>
          <w:sz w:val="72"/>
        </w:rPr>
      </w:pPr>
      <w:proofErr w:type="spellStart"/>
      <w:r w:rsidRPr="00D0430C">
        <w:rPr>
          <w:rFonts w:ascii="Berlin Sans FB Demi" w:hAnsi="Berlin Sans FB Demi"/>
          <w:sz w:val="72"/>
        </w:rPr>
        <w:t>Lernheft</w:t>
      </w:r>
      <w:proofErr w:type="spellEnd"/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Default="00D0430C" w:rsidP="00D0430C">
      <w:pPr>
        <w:jc w:val="center"/>
        <w:rPr>
          <w:rFonts w:ascii="Berlin Sans FB" w:hAnsi="Berlin Sans FB"/>
          <w:sz w:val="44"/>
        </w:rPr>
      </w:pPr>
    </w:p>
    <w:p w:rsidR="00D0430C" w:rsidRPr="00D0430C" w:rsidRDefault="006D0098" w:rsidP="0098699F">
      <w:pPr>
        <w:rPr>
          <w:rFonts w:ascii="Berlin Sans FB" w:hAnsi="Berlin Sans FB"/>
          <w:color w:val="A6A6A6" w:themeColor="background1" w:themeShade="A6"/>
          <w:sz w:val="40"/>
        </w:rPr>
      </w:pPr>
      <w:r>
        <w:rPr>
          <w:rFonts w:ascii="Berlin Sans FB" w:hAnsi="Berlin Sans FB"/>
          <w:noProof/>
          <w:color w:val="FFFFFF" w:themeColor="background1"/>
          <w:sz w:val="40"/>
          <w:lang w:eastAsia="de-CH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776724</wp:posOffset>
                </wp:positionH>
                <wp:positionV relativeFrom="paragraph">
                  <wp:posOffset>270658</wp:posOffset>
                </wp:positionV>
                <wp:extent cx="2677886" cy="0"/>
                <wp:effectExtent l="0" t="0" r="27305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788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D7F25" id="Gerader Verbinder 3" o:spid="_x0000_s1026" style="position:absolute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5pt,21.3pt" to="272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" strokecolor="#a5a5a5 [2092]" strokeweight="1.5pt"/>
            </w:pict>
          </mc:Fallback>
        </mc:AlternateContent>
      </w:r>
      <w:r w:rsidR="00D0430C" w:rsidRPr="00D0430C">
        <w:rPr>
          <w:rFonts w:ascii="Berlin Sans FB" w:hAnsi="Berlin Sans FB"/>
          <w:color w:val="A6A6A6" w:themeColor="background1" w:themeShade="A6"/>
          <w:sz w:val="40"/>
        </w:rPr>
        <w:t>Name:</w:t>
      </w:r>
      <w:r w:rsidR="00D0430C">
        <w:rPr>
          <w:rFonts w:ascii="Berlin Sans FB" w:hAnsi="Berlin Sans FB"/>
          <w:color w:val="A6A6A6" w:themeColor="background1" w:themeShade="A6"/>
          <w:sz w:val="40"/>
        </w:rPr>
        <w:t xml:space="preserve">          </w:t>
      </w:r>
      <w:r>
        <w:rPr>
          <w:rFonts w:ascii="Berlin Sans FB" w:hAnsi="Berlin Sans FB"/>
          <w:color w:val="A6A6A6" w:themeColor="background1" w:themeShade="A6"/>
          <w:sz w:val="40"/>
        </w:rPr>
        <w:t xml:space="preserve">  </w:t>
      </w:r>
      <w:r w:rsidRPr="006D0098">
        <w:rPr>
          <w:rFonts w:ascii="Berlin Sans FB" w:hAnsi="Berlin Sans FB"/>
          <w:color w:val="FFFFFF" w:themeColor="background1"/>
          <w:sz w:val="40"/>
        </w:rPr>
        <w:t>-----------------</w:t>
      </w:r>
      <w:r w:rsidR="00D0430C" w:rsidRPr="006D0098">
        <w:rPr>
          <w:rFonts w:ascii="Berlin Sans FB" w:hAnsi="Berlin Sans FB"/>
          <w:color w:val="FFFFFF" w:themeColor="background1"/>
          <w:sz w:val="40"/>
        </w:rPr>
        <w:t xml:space="preserve"> </w:t>
      </w:r>
      <w:r w:rsidR="00D0430C">
        <w:rPr>
          <w:rFonts w:ascii="Berlin Sans FB" w:hAnsi="Berlin Sans FB"/>
          <w:color w:val="A6A6A6" w:themeColor="background1" w:themeShade="A6"/>
          <w:sz w:val="40"/>
        </w:rPr>
        <w:t xml:space="preserve">      </w:t>
      </w:r>
    </w:p>
    <w:p w:rsidR="00D0430C" w:rsidRDefault="0098699F">
      <w:r>
        <w:rPr>
          <w:noProof/>
          <w:lang w:eastAsia="de-CH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4137347</wp:posOffset>
            </wp:positionH>
            <wp:positionV relativeFrom="paragraph">
              <wp:posOffset>126129</wp:posOffset>
            </wp:positionV>
            <wp:extent cx="2666959" cy="620985"/>
            <wp:effectExtent l="0" t="0" r="635" b="825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10" cy="62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30C">
        <w:br w:type="page"/>
      </w:r>
    </w:p>
    <w:p w:rsidR="00D0430C" w:rsidRPr="002D2925" w:rsidRDefault="00D0430C">
      <w:pPr>
        <w:rPr>
          <w:sz w:val="2"/>
        </w:rPr>
      </w:pPr>
    </w:p>
    <w:p w:rsidR="006D0098" w:rsidRDefault="006D0098" w:rsidP="006D0098">
      <w:pPr>
        <w:jc w:val="center"/>
        <w:rPr>
          <w:rFonts w:ascii="Berlin Sans FB Demi" w:hAnsi="Berlin Sans FB Demi"/>
          <w:sz w:val="72"/>
        </w:rPr>
      </w:pPr>
      <w:proofErr w:type="spellStart"/>
      <w:r>
        <w:rPr>
          <w:rFonts w:ascii="Berlin Sans FB Demi" w:hAnsi="Berlin Sans FB Demi"/>
          <w:sz w:val="72"/>
        </w:rPr>
        <w:t>Mutkurs</w:t>
      </w:r>
      <w:proofErr w:type="spellEnd"/>
    </w:p>
    <w:p w:rsidR="006D0098" w:rsidRPr="006D0098" w:rsidRDefault="006D0098" w:rsidP="006D0098">
      <w:pPr>
        <w:jc w:val="center"/>
        <w:rPr>
          <w:rFonts w:ascii="Berlin Sans FB Demi" w:hAnsi="Berlin Sans FB Demi"/>
          <w:sz w:val="6"/>
          <w:szCs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46"/>
        <w:gridCol w:w="8692"/>
      </w:tblGrid>
      <w:tr w:rsidR="006D0098" w:rsidTr="006D0098">
        <w:trPr>
          <w:trHeight w:val="1307"/>
        </w:trPr>
        <w:tc>
          <w:tcPr>
            <w:tcW w:w="1668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  <w:r w:rsidRPr="006D0098">
              <w:rPr>
                <w:rFonts w:ascii="Berlin Sans FB Demi" w:hAnsi="Berlin Sans FB Demi"/>
                <w:noProof/>
                <w:sz w:val="72"/>
                <w:lang w:eastAsia="de-CH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-103505</wp:posOffset>
                  </wp:positionV>
                  <wp:extent cx="636169" cy="900000"/>
                  <wp:effectExtent l="0" t="0" r="0" b="0"/>
                  <wp:wrapNone/>
                  <wp:docPr id="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20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</w:p>
        </w:tc>
      </w:tr>
      <w:tr w:rsidR="006D0098" w:rsidTr="006D0098">
        <w:trPr>
          <w:trHeight w:val="1307"/>
        </w:trPr>
        <w:tc>
          <w:tcPr>
            <w:tcW w:w="1668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  <w:r w:rsidRPr="006D0098">
              <w:rPr>
                <w:rFonts w:ascii="Berlin Sans FB Demi" w:hAnsi="Berlin Sans FB Demi"/>
                <w:noProof/>
                <w:sz w:val="72"/>
                <w:lang w:eastAsia="de-CH"/>
              </w:rPr>
              <w:drawing>
                <wp:anchor distT="0" distB="0" distL="114300" distR="114300" simplePos="0" relativeHeight="251607040" behindDoc="0" locked="0" layoutInCell="1" allowOverlap="1">
                  <wp:simplePos x="0" y="0"/>
                  <wp:positionH relativeFrom="column">
                    <wp:posOffset>256623</wp:posOffset>
                  </wp:positionH>
                  <wp:positionV relativeFrom="paragraph">
                    <wp:posOffset>18378</wp:posOffset>
                  </wp:positionV>
                  <wp:extent cx="471224" cy="791565"/>
                  <wp:effectExtent l="0" t="0" r="5080" b="8890"/>
                  <wp:wrapNone/>
                  <wp:docPr id="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02" cy="80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20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</w:p>
        </w:tc>
      </w:tr>
      <w:tr w:rsidR="006D0098" w:rsidTr="006D0098">
        <w:trPr>
          <w:trHeight w:val="1307"/>
        </w:trPr>
        <w:tc>
          <w:tcPr>
            <w:tcW w:w="1668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  <w:r w:rsidRPr="006D0098">
              <w:rPr>
                <w:rFonts w:ascii="Berlin Sans FB Demi" w:hAnsi="Berlin Sans FB Demi"/>
                <w:noProof/>
                <w:sz w:val="72"/>
                <w:lang w:eastAsia="de-CH"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228928</wp:posOffset>
                  </wp:positionH>
                  <wp:positionV relativeFrom="paragraph">
                    <wp:posOffset>67317</wp:posOffset>
                  </wp:positionV>
                  <wp:extent cx="422442" cy="729277"/>
                  <wp:effectExtent l="0" t="0" r="0" b="0"/>
                  <wp:wrapNone/>
                  <wp:docPr id="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42" cy="72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20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</w:p>
        </w:tc>
      </w:tr>
      <w:tr w:rsidR="006D0098" w:rsidTr="006D0098">
        <w:trPr>
          <w:trHeight w:val="1307"/>
        </w:trPr>
        <w:tc>
          <w:tcPr>
            <w:tcW w:w="1668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  <w:r w:rsidRPr="006D0098">
              <w:rPr>
                <w:rFonts w:ascii="Berlin Sans FB Demi" w:hAnsi="Berlin Sans FB Demi"/>
                <w:noProof/>
                <w:sz w:val="72"/>
                <w:lang w:eastAsia="de-CH"/>
              </w:rPr>
              <w:drawing>
                <wp:anchor distT="0" distB="0" distL="114300" distR="114300" simplePos="0" relativeHeight="251609088" behindDoc="0" locked="0" layoutInCell="1" allowOverlap="1">
                  <wp:simplePos x="0" y="0"/>
                  <wp:positionH relativeFrom="column">
                    <wp:posOffset>245757</wp:posOffset>
                  </wp:positionH>
                  <wp:positionV relativeFrom="paragraph">
                    <wp:posOffset>44337</wp:posOffset>
                  </wp:positionV>
                  <wp:extent cx="361226" cy="756584"/>
                  <wp:effectExtent l="0" t="0" r="1270" b="5715"/>
                  <wp:wrapNone/>
                  <wp:docPr id="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26" cy="75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20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</w:p>
        </w:tc>
      </w:tr>
      <w:tr w:rsidR="006D0098" w:rsidTr="006D0098">
        <w:trPr>
          <w:trHeight w:val="1307"/>
        </w:trPr>
        <w:tc>
          <w:tcPr>
            <w:tcW w:w="1668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  <w:r w:rsidRPr="006D0098">
              <w:rPr>
                <w:rFonts w:ascii="Berlin Sans FB Demi" w:hAnsi="Berlin Sans FB Demi"/>
                <w:noProof/>
                <w:sz w:val="72"/>
                <w:lang w:eastAsia="de-CH"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178439</wp:posOffset>
                  </wp:positionH>
                  <wp:positionV relativeFrom="paragraph">
                    <wp:posOffset>52737</wp:posOffset>
                  </wp:positionV>
                  <wp:extent cx="510494" cy="774291"/>
                  <wp:effectExtent l="0" t="0" r="4445" b="6985"/>
                  <wp:wrapNone/>
                  <wp:docPr id="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94" cy="77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20" w:type="dxa"/>
          </w:tcPr>
          <w:p w:rsidR="006D0098" w:rsidRDefault="006D0098" w:rsidP="006D0098">
            <w:pPr>
              <w:rPr>
                <w:rFonts w:ascii="Berlin Sans FB Demi" w:hAnsi="Berlin Sans FB Demi"/>
                <w:sz w:val="72"/>
              </w:rPr>
            </w:pPr>
          </w:p>
        </w:tc>
      </w:tr>
    </w:tbl>
    <w:p w:rsidR="006D0098" w:rsidRDefault="006D0098" w:rsidP="006D0098">
      <w:pPr>
        <w:rPr>
          <w:rFonts w:ascii="Berlin Sans FB Demi" w:hAnsi="Berlin Sans FB Demi"/>
          <w:sz w:val="24"/>
          <w:szCs w:val="24"/>
        </w:rPr>
      </w:pPr>
    </w:p>
    <w:p w:rsidR="00967084" w:rsidRPr="002D2925" w:rsidRDefault="00967084" w:rsidP="006D0098">
      <w:pPr>
        <w:rPr>
          <w:rFonts w:ascii="Berlin Sans FB" w:hAnsi="Berlin Sans FB"/>
          <w:sz w:val="26"/>
          <w:szCs w:val="26"/>
        </w:rPr>
      </w:pPr>
      <w:r w:rsidRPr="002D2925">
        <w:rPr>
          <w:rFonts w:ascii="Berlin Sans FB" w:hAnsi="Berlin Sans FB"/>
          <w:noProof/>
          <w:sz w:val="26"/>
          <w:szCs w:val="26"/>
          <w:lang w:eastAsia="de-CH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1888948</wp:posOffset>
                </wp:positionH>
                <wp:positionV relativeFrom="paragraph">
                  <wp:posOffset>152326</wp:posOffset>
                </wp:positionV>
                <wp:extent cx="4683642" cy="0"/>
                <wp:effectExtent l="0" t="0" r="22225" b="1905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36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40EE01" id="Gerader Verbinder 8" o:spid="_x0000_s1026" style="position:absolute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.75pt,12pt" to="517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" strokecolor="black [3040]"/>
            </w:pict>
          </mc:Fallback>
        </mc:AlternateContent>
      </w:r>
      <w:r w:rsidRPr="002D2925">
        <w:rPr>
          <w:rFonts w:ascii="Berlin Sans FB" w:hAnsi="Berlin Sans FB"/>
          <w:sz w:val="26"/>
          <w:szCs w:val="26"/>
        </w:rPr>
        <w:t xml:space="preserve">Unser Held / unsere Heldin: </w:t>
      </w:r>
    </w:p>
    <w:p w:rsidR="00967084" w:rsidRPr="002D2925" w:rsidRDefault="00967084" w:rsidP="006D0098">
      <w:pPr>
        <w:rPr>
          <w:rFonts w:ascii="Berlin Sans FB" w:hAnsi="Berlin Sans FB"/>
          <w:sz w:val="26"/>
          <w:szCs w:val="26"/>
        </w:rPr>
      </w:pPr>
      <w:r w:rsidRPr="002D2925">
        <w:rPr>
          <w:rFonts w:ascii="Berlin Sans FB" w:hAnsi="Berlin Sans FB"/>
          <w:sz w:val="26"/>
          <w:szCs w:val="26"/>
        </w:rPr>
        <w:t>Beobachtung:</w:t>
      </w:r>
    </w:p>
    <w:p w:rsidR="00967084" w:rsidRDefault="00967084" w:rsidP="006D0098">
      <w:p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4A5DB43" wp14:editId="09D9610D">
                <wp:simplePos x="0" y="0"/>
                <wp:positionH relativeFrom="margin">
                  <wp:align>right</wp:align>
                </wp:positionH>
                <wp:positionV relativeFrom="paragraph">
                  <wp:posOffset>146685</wp:posOffset>
                </wp:positionV>
                <wp:extent cx="6553200" cy="0"/>
                <wp:effectExtent l="0" t="0" r="19050" b="1905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6D0B1C" id="Gerader Verbinder 9" o:spid="_x0000_s1026" style="position:absolute;z-index:2516121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11.55pt" to="980.8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967084" w:rsidRPr="00967084" w:rsidRDefault="00967084" w:rsidP="006D0098">
      <w:p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68E0C42" wp14:editId="4279371D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553200" cy="0"/>
                <wp:effectExtent l="0" t="0" r="19050" b="19050"/>
                <wp:wrapNone/>
                <wp:docPr id="10" name="Gerader Verbind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45AB2A" id="Gerader Verbinder 10" o:spid="_x0000_s1026" style="position:absolute;z-index:2516131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7.55pt" to="980.8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" strokecolor="black [3040]">
                <w10:wrap anchorx="margin"/>
              </v:line>
            </w:pict>
          </mc:Fallback>
        </mc:AlternateContent>
      </w:r>
    </w:p>
    <w:p w:rsidR="00967084" w:rsidRPr="002D2925" w:rsidRDefault="00967084" w:rsidP="006D0098">
      <w:pPr>
        <w:rPr>
          <w:rFonts w:ascii="Berlin Sans FB" w:hAnsi="Berlin Sans FB"/>
          <w:sz w:val="26"/>
          <w:szCs w:val="26"/>
        </w:rPr>
      </w:pPr>
      <w:r w:rsidRPr="002D2925">
        <w:rPr>
          <w:rFonts w:ascii="Berlin Sans FB" w:hAnsi="Berlin Sans FB"/>
          <w:sz w:val="26"/>
          <w:szCs w:val="26"/>
        </w:rPr>
        <w:t>Überlegen (verletztes Kinderrecht):</w:t>
      </w:r>
      <w:r w:rsidRPr="002D2925">
        <w:rPr>
          <w:rFonts w:ascii="Berlin Sans FB" w:hAnsi="Berlin Sans FB"/>
          <w:noProof/>
          <w:sz w:val="26"/>
          <w:szCs w:val="26"/>
          <w:lang w:eastAsia="de-CH"/>
        </w:rPr>
        <w:t xml:space="preserve"> </w:t>
      </w:r>
    </w:p>
    <w:p w:rsidR="00967084" w:rsidRDefault="00967084" w:rsidP="006D0098">
      <w:p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1670890" wp14:editId="28C04FEF">
                <wp:simplePos x="0" y="0"/>
                <wp:positionH relativeFrom="margin">
                  <wp:posOffset>-1270</wp:posOffset>
                </wp:positionH>
                <wp:positionV relativeFrom="paragraph">
                  <wp:posOffset>156210</wp:posOffset>
                </wp:positionV>
                <wp:extent cx="6553200" cy="0"/>
                <wp:effectExtent l="0" t="0" r="19050" b="1905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3EC9E9" id="Gerader Verbinder 15" o:spid="_x0000_s1026" style="position:absolute;z-index:251614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1pt,12.3pt" to="515.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967084" w:rsidRPr="00967084" w:rsidRDefault="00967084" w:rsidP="006D0098">
      <w:p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1670890" wp14:editId="28C04FEF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6553200" cy="0"/>
                <wp:effectExtent l="0" t="0" r="19050" b="1905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713264" id="Gerader Verbinder 16" o:spid="_x0000_s1026" style="position:absolute;z-index:2516152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8.55pt" to="980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" strokecolor="black [3040]">
                <w10:wrap anchorx="margin"/>
              </v:line>
            </w:pict>
          </mc:Fallback>
        </mc:AlternateContent>
      </w:r>
    </w:p>
    <w:p w:rsidR="00967084" w:rsidRPr="002D2925" w:rsidRDefault="00967084" w:rsidP="006D0098">
      <w:pPr>
        <w:rPr>
          <w:rFonts w:ascii="Berlin Sans FB" w:hAnsi="Berlin Sans FB"/>
          <w:sz w:val="26"/>
          <w:szCs w:val="26"/>
        </w:rPr>
      </w:pPr>
      <w:r w:rsidRPr="002D2925">
        <w:rPr>
          <w:rFonts w:ascii="Berlin Sans FB" w:hAnsi="Berlin Sans FB"/>
          <w:sz w:val="26"/>
          <w:szCs w:val="26"/>
        </w:rPr>
        <w:t xml:space="preserve">Lösung: </w:t>
      </w:r>
    </w:p>
    <w:p w:rsidR="00967084" w:rsidRPr="00967084" w:rsidRDefault="00967084" w:rsidP="006D0098">
      <w:p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1670890" wp14:editId="28C04FEF">
                <wp:simplePos x="0" y="0"/>
                <wp:positionH relativeFrom="margin">
                  <wp:posOffset>-1270</wp:posOffset>
                </wp:positionH>
                <wp:positionV relativeFrom="paragraph">
                  <wp:posOffset>177327</wp:posOffset>
                </wp:positionV>
                <wp:extent cx="6553200" cy="0"/>
                <wp:effectExtent l="0" t="0" r="19050" b="1905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D733D9" id="Gerader Verbinder 17" o:spid="_x0000_s1026" style="position:absolute;z-index:251616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1pt,13.95pt" to="515.9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967084" w:rsidRPr="00967084" w:rsidRDefault="00967084" w:rsidP="006D0098">
      <w:p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1670890" wp14:editId="28C04FEF">
                <wp:simplePos x="0" y="0"/>
                <wp:positionH relativeFrom="margin">
                  <wp:posOffset>-1270</wp:posOffset>
                </wp:positionH>
                <wp:positionV relativeFrom="paragraph">
                  <wp:posOffset>141767</wp:posOffset>
                </wp:positionV>
                <wp:extent cx="6553200" cy="0"/>
                <wp:effectExtent l="0" t="0" r="19050" b="1905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22EF24" id="Gerader Verbinder 18" o:spid="_x0000_s1026" style="position:absolute;z-index:251617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1pt,11.15pt" to="515.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967084" w:rsidRPr="002D2925" w:rsidRDefault="00967084" w:rsidP="006D0098">
      <w:pPr>
        <w:rPr>
          <w:rFonts w:ascii="Berlin Sans FB" w:hAnsi="Berlin Sans FB"/>
          <w:sz w:val="26"/>
          <w:szCs w:val="26"/>
        </w:rPr>
      </w:pPr>
      <w:r w:rsidRPr="002D2925">
        <w:rPr>
          <w:rFonts w:ascii="Berlin Sans FB" w:hAnsi="Berlin Sans FB"/>
          <w:sz w:val="26"/>
          <w:szCs w:val="26"/>
        </w:rPr>
        <w:t>Mutiges Handeln (1 Satz):</w:t>
      </w:r>
    </w:p>
    <w:p w:rsidR="00D0430C" w:rsidRPr="00967084" w:rsidRDefault="00967084">
      <w:pPr>
        <w:rPr>
          <w:rFonts w:ascii="Berlin Sans FB" w:hAnsi="Berlin Sans FB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670890" wp14:editId="28C04FEF">
                <wp:simplePos x="0" y="0"/>
                <wp:positionH relativeFrom="margin">
                  <wp:posOffset>-1270</wp:posOffset>
                </wp:positionH>
                <wp:positionV relativeFrom="paragraph">
                  <wp:posOffset>697068</wp:posOffset>
                </wp:positionV>
                <wp:extent cx="6553200" cy="0"/>
                <wp:effectExtent l="0" t="0" r="19050" b="1905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D9F1AB" id="Gerader Verbinder 21" o:spid="_x0000_s1026" style="position:absolute;z-index:251620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1pt,54.9pt" to="515.9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" strokecolor="black [3040]">
                <w10:wrap anchorx="margin"/>
              </v:line>
            </w:pict>
          </mc:Fallback>
        </mc:AlternateContent>
      </w: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1670890" wp14:editId="28C04FEF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553200" cy="0"/>
                <wp:effectExtent l="0" t="0" r="19050" b="1905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A9234E" id="Gerader Verbinder 20" o:spid="_x0000_s1026" style="position:absolute;z-index:2516193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32.25pt" to="980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" strokecolor="black [3040]">
                <w10:wrap anchorx="margin"/>
              </v:line>
            </w:pict>
          </mc:Fallback>
        </mc:AlternateContent>
      </w: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1670890" wp14:editId="28C04FEF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6553200" cy="0"/>
                <wp:effectExtent l="0" t="0" r="19050" b="1905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FA21BC" id="Gerader Verbinder 19" o:spid="_x0000_s1026" style="position:absolute;z-index:2516183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11.25pt" to="980.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" strokecolor="black [3040]">
                <w10:wrap anchorx="margin"/>
              </v:lin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FA4658" w:rsidTr="00FA4658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FA4658" w:rsidRPr="00FA4658" w:rsidRDefault="00FA4658" w:rsidP="00FA4658">
            <w:pPr>
              <w:rPr>
                <w:rFonts w:ascii="Berlin Sans FB" w:hAnsi="Berlin Sans FB"/>
              </w:rPr>
            </w:pPr>
            <w:r w:rsidRPr="00FA4658">
              <w:rPr>
                <w:rFonts w:ascii="Berlin Sans FB" w:hAnsi="Berlin Sans FB"/>
                <w:sz w:val="32"/>
              </w:rPr>
              <w:lastRenderedPageBreak/>
              <w:t>1.3.1</w:t>
            </w:r>
            <w:r w:rsidR="00E50174">
              <w:rPr>
                <w:rFonts w:ascii="Berlin Sans FB" w:hAnsi="Berlin Sans FB"/>
                <w:sz w:val="32"/>
              </w:rPr>
              <w:t xml:space="preserve">  </w:t>
            </w:r>
            <w:r w:rsidRPr="00FA4658">
              <w:rPr>
                <w:rFonts w:ascii="Berlin Sans FB" w:hAnsi="Berlin Sans FB"/>
                <w:sz w:val="32"/>
              </w:rPr>
              <w:t xml:space="preserve"> Geschichte der Menschenrechte</w:t>
            </w:r>
          </w:p>
        </w:tc>
      </w:tr>
    </w:tbl>
    <w:p w:rsidR="00D0430C" w:rsidRPr="00794A81" w:rsidRDefault="00D0430C">
      <w:pPr>
        <w:rPr>
          <w:sz w:val="10"/>
        </w:rPr>
      </w:pPr>
    </w:p>
    <w:p w:rsidR="00FA4658" w:rsidRPr="00FA4658" w:rsidRDefault="00FA4658">
      <w:pPr>
        <w:rPr>
          <w:rFonts w:ascii="Berlin Sans FB" w:hAnsi="Berlin Sans FB"/>
          <w:sz w:val="28"/>
          <w:szCs w:val="28"/>
        </w:rPr>
      </w:pPr>
      <w:r w:rsidRPr="00FA4658">
        <w:rPr>
          <w:rFonts w:ascii="Berlin Sans FB" w:hAnsi="Berlin Sans FB"/>
          <w:sz w:val="28"/>
          <w:szCs w:val="28"/>
        </w:rPr>
        <w:t xml:space="preserve">Wichtigster Schritt in der Entstehung der Menschenrechte: </w:t>
      </w:r>
    </w:p>
    <w:p w:rsidR="00FA4658" w:rsidRDefault="00FA4658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3ABD0D7" wp14:editId="717775BC">
                <wp:simplePos x="0" y="0"/>
                <wp:positionH relativeFrom="margin">
                  <wp:align>right</wp:align>
                </wp:positionH>
                <wp:positionV relativeFrom="paragraph">
                  <wp:posOffset>224559</wp:posOffset>
                </wp:positionV>
                <wp:extent cx="6553200" cy="0"/>
                <wp:effectExtent l="0" t="0" r="19050" b="1905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35C152" id="Gerader Verbinder 22" o:spid="_x0000_s1026" style="position:absolute;z-index:2516213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17.7pt" to="980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" strokecolor="black [3040]">
                <w10:wrap anchorx="margin"/>
              </v:line>
            </w:pict>
          </mc:Fallback>
        </mc:AlternateContent>
      </w:r>
    </w:p>
    <w:p w:rsidR="00FA4658" w:rsidRDefault="00FA4658"/>
    <w:p w:rsidR="00FA4658" w:rsidRPr="00FA4658" w:rsidRDefault="00FA4658" w:rsidP="00FA4658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Wichtigstes Kinderrecht:</w:t>
      </w:r>
    </w:p>
    <w:p w:rsidR="00FA4658" w:rsidRDefault="00FA4658" w:rsidP="00FA4658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B1FEACC" wp14:editId="027F6FFA">
                <wp:simplePos x="0" y="0"/>
                <wp:positionH relativeFrom="margin">
                  <wp:align>right</wp:align>
                </wp:positionH>
                <wp:positionV relativeFrom="paragraph">
                  <wp:posOffset>224559</wp:posOffset>
                </wp:positionV>
                <wp:extent cx="6553200" cy="0"/>
                <wp:effectExtent l="0" t="0" r="19050" b="190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141EA4" id="Gerader Verbinder 23" o:spid="_x0000_s1026" style="position:absolute;z-index:2516224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17.7pt" to="980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" strokecolor="black [3040]">
                <w10:wrap anchorx="margin"/>
              </v:line>
            </w:pict>
          </mc:Fallback>
        </mc:AlternateContent>
      </w:r>
    </w:p>
    <w:p w:rsidR="00FA4658" w:rsidRDefault="00FA4658" w:rsidP="00FA4658"/>
    <w:p w:rsidR="00FA4658" w:rsidRPr="00FA4658" w:rsidRDefault="00FA4658" w:rsidP="00FA4658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Drei Argumente, wieso dieses Recht allen Kindern zustehen sollte: </w:t>
      </w:r>
    </w:p>
    <w:p w:rsidR="00FA4658" w:rsidRDefault="00FA4658" w:rsidP="00FA4658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B1FEACC" wp14:editId="027F6FFA">
                <wp:simplePos x="0" y="0"/>
                <wp:positionH relativeFrom="margin">
                  <wp:align>right</wp:align>
                </wp:positionH>
                <wp:positionV relativeFrom="paragraph">
                  <wp:posOffset>224559</wp:posOffset>
                </wp:positionV>
                <wp:extent cx="6553200" cy="0"/>
                <wp:effectExtent l="0" t="0" r="19050" b="1905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69B864" id="Gerader Verbinder 24" o:spid="_x0000_s1026" style="position:absolute;z-index:2516234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17.7pt" to="980.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FA4658" w:rsidRDefault="00FA4658" w:rsidP="00FA4658"/>
    <w:p w:rsidR="00FA4658" w:rsidRDefault="00FA4658" w:rsidP="00FA4658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8C872B8" wp14:editId="4CE5C5E6">
                <wp:simplePos x="0" y="0"/>
                <wp:positionH relativeFrom="margin">
                  <wp:align>right</wp:align>
                </wp:positionH>
                <wp:positionV relativeFrom="paragraph">
                  <wp:posOffset>11876</wp:posOffset>
                </wp:positionV>
                <wp:extent cx="6553200" cy="0"/>
                <wp:effectExtent l="0" t="0" r="19050" b="1905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CE9A10" id="Gerader Verbinder 25" o:spid="_x0000_s1026" style="position:absolute;z-index:2516244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.95pt" to="980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" strokecolor="black [3040]">
                <w10:wrap anchorx="margin"/>
              </v:line>
            </w:pict>
          </mc:Fallback>
        </mc:AlternateContent>
      </w:r>
    </w:p>
    <w:p w:rsidR="00FA4658" w:rsidRDefault="00FA4658" w:rsidP="00FA4658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8C872B8" wp14:editId="4CE5C5E6">
                <wp:simplePos x="0" y="0"/>
                <wp:positionH relativeFrom="margin">
                  <wp:align>right</wp:align>
                </wp:positionH>
                <wp:positionV relativeFrom="paragraph">
                  <wp:posOffset>124807</wp:posOffset>
                </wp:positionV>
                <wp:extent cx="6553200" cy="0"/>
                <wp:effectExtent l="0" t="0" r="19050" b="1905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CDD903" id="Gerader Verbinder 26" o:spid="_x0000_s1026" style="position:absolute;z-index:2516254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9.85pt" to="980.8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" strokecolor="black [3040]">
                <w10:wrap anchorx="margin"/>
              </v:line>
            </w:pict>
          </mc:Fallback>
        </mc:AlternateContent>
      </w:r>
    </w:p>
    <w:p w:rsidR="00FA4658" w:rsidRDefault="00912D78" w:rsidP="00FA4658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8C872B8" wp14:editId="4CE5C5E6">
                <wp:simplePos x="0" y="0"/>
                <wp:positionH relativeFrom="margin">
                  <wp:align>right</wp:align>
                </wp:positionH>
                <wp:positionV relativeFrom="paragraph">
                  <wp:posOffset>228658</wp:posOffset>
                </wp:positionV>
                <wp:extent cx="6553200" cy="0"/>
                <wp:effectExtent l="0" t="0" r="19050" b="1905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C2E075" id="Gerader Verbinder 27" o:spid="_x0000_s1026" style="position:absolute;z-index:2516264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64.8pt,18pt" to="980.8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FA4658" w:rsidRDefault="00FA465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912D78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912D78" w:rsidRPr="00FA4658" w:rsidRDefault="00912D78" w:rsidP="00912D78">
            <w:pPr>
              <w:rPr>
                <w:rFonts w:ascii="Berlin Sans FB" w:hAnsi="Berlin Sans FB"/>
              </w:rPr>
            </w:pPr>
            <w:r w:rsidRPr="00FA4658">
              <w:rPr>
                <w:rFonts w:ascii="Berlin Sans FB" w:hAnsi="Berlin Sans FB"/>
                <w:sz w:val="32"/>
              </w:rPr>
              <w:t>1.3.</w:t>
            </w:r>
            <w:r>
              <w:rPr>
                <w:rFonts w:ascii="Berlin Sans FB" w:hAnsi="Berlin Sans FB"/>
                <w:sz w:val="32"/>
              </w:rPr>
              <w:t>2</w:t>
            </w:r>
            <w:r w:rsidR="00E50174">
              <w:rPr>
                <w:rFonts w:ascii="Berlin Sans FB" w:hAnsi="Berlin Sans FB"/>
                <w:sz w:val="32"/>
              </w:rPr>
              <w:t xml:space="preserve">  </w:t>
            </w:r>
            <w:r>
              <w:rPr>
                <w:rFonts w:ascii="Berlin Sans FB" w:hAnsi="Berlin Sans FB"/>
                <w:sz w:val="32"/>
              </w:rPr>
              <w:t xml:space="preserve"> Alles über Menschenrechte</w:t>
            </w:r>
          </w:p>
        </w:tc>
      </w:tr>
    </w:tbl>
    <w:p w:rsidR="00912D78" w:rsidRPr="00F84C6B" w:rsidRDefault="00912D78" w:rsidP="00912D78">
      <w:pPr>
        <w:rPr>
          <w:sz w:val="12"/>
        </w:rPr>
      </w:pPr>
    </w:p>
    <w:p w:rsidR="00912D78" w:rsidRPr="00FA4658" w:rsidRDefault="00912D78" w:rsidP="00912D78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A31945E" wp14:editId="4B15AC7F">
                <wp:simplePos x="0" y="0"/>
                <wp:positionH relativeFrom="page">
                  <wp:posOffset>2280062</wp:posOffset>
                </wp:positionH>
                <wp:positionV relativeFrom="paragraph">
                  <wp:posOffset>162428</wp:posOffset>
                </wp:positionV>
                <wp:extent cx="4631055" cy="0"/>
                <wp:effectExtent l="0" t="0" r="36195" b="1905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10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603C34" id="Gerader Verbinder 35" o:spid="_x0000_s1026" style="position:absolute;z-index:251631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79.55pt,12.8pt" to="544.2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" strokecolor="black [3040]">
                <w10:wrap anchorx="page"/>
              </v:line>
            </w:pict>
          </mc:Fallback>
        </mc:AlternateContent>
      </w:r>
      <w:r>
        <w:rPr>
          <w:rFonts w:ascii="Berlin Sans FB" w:hAnsi="Berlin Sans FB"/>
          <w:sz w:val="28"/>
          <w:szCs w:val="28"/>
        </w:rPr>
        <w:t>Die drei Dimensionen</w:t>
      </w:r>
      <w:r w:rsidRPr="00FA4658">
        <w:rPr>
          <w:rFonts w:ascii="Berlin Sans FB" w:hAnsi="Berlin Sans FB"/>
          <w:sz w:val="28"/>
          <w:szCs w:val="28"/>
        </w:rPr>
        <w:t xml:space="preserve">: </w:t>
      </w:r>
    </w:p>
    <w:p w:rsidR="00912D78" w:rsidRPr="00DD03E1" w:rsidRDefault="00912D78" w:rsidP="00912D78">
      <w:pPr>
        <w:rPr>
          <w:sz w:val="36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B60D99D" wp14:editId="3D892A30">
                <wp:simplePos x="0" y="0"/>
                <wp:positionH relativeFrom="margin">
                  <wp:align>left</wp:align>
                </wp:positionH>
                <wp:positionV relativeFrom="paragraph">
                  <wp:posOffset>226274</wp:posOffset>
                </wp:positionV>
                <wp:extent cx="6460177" cy="0"/>
                <wp:effectExtent l="0" t="0" r="36195" b="1905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6AE331" id="Gerader Verbinder 28" o:spid="_x0000_s1026" style="position:absolute;z-index:2516275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8pt" to="508.7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F84C6B" w:rsidRDefault="00DD03E1" w:rsidP="00912D78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D1031D" wp14:editId="6571591B">
                <wp:simplePos x="0" y="0"/>
                <wp:positionH relativeFrom="page">
                  <wp:posOffset>2838204</wp:posOffset>
                </wp:positionH>
                <wp:positionV relativeFrom="paragraph">
                  <wp:posOffset>165842</wp:posOffset>
                </wp:positionV>
                <wp:extent cx="4072914" cy="0"/>
                <wp:effectExtent l="0" t="0" r="22860" b="19050"/>
                <wp:wrapNone/>
                <wp:docPr id="39" name="Gerader Verbind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29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2F341C" id="Gerader Verbinder 39" o:spid="_x0000_s1026" style="position:absolute;z-index:2516357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223.5pt,13.05pt" to="544.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" strokecolor="black [3040]">
                <w10:wrap anchorx="page"/>
              </v:line>
            </w:pict>
          </mc:Fallback>
        </mc:AlternateContent>
      </w:r>
      <w:r w:rsidR="00F84C6B">
        <w:rPr>
          <w:rFonts w:ascii="Berlin Sans FB" w:hAnsi="Berlin Sans FB"/>
          <w:sz w:val="28"/>
          <w:szCs w:val="28"/>
        </w:rPr>
        <w:t>Menschenrechte sind unteilbar:</w:t>
      </w:r>
    </w:p>
    <w:p w:rsidR="00F84C6B" w:rsidRDefault="00F84C6B" w:rsidP="00912D78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2F971C" wp14:editId="08C4EE82">
                <wp:simplePos x="0" y="0"/>
                <wp:positionH relativeFrom="margin">
                  <wp:posOffset>0</wp:posOffset>
                </wp:positionH>
                <wp:positionV relativeFrom="paragraph">
                  <wp:posOffset>207172</wp:posOffset>
                </wp:positionV>
                <wp:extent cx="6460177" cy="0"/>
                <wp:effectExtent l="0" t="0" r="36195" b="19050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D5F18E" id="Gerader Verbinder 37" o:spid="_x0000_s1026" style="position:absolute;z-index:25163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6.3pt" to="508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DD03E1" w:rsidRPr="00DD03E1" w:rsidRDefault="00DD03E1" w:rsidP="00912D78">
      <w:pPr>
        <w:rPr>
          <w:rFonts w:ascii="Berlin Sans FB" w:hAnsi="Berlin Sans FB"/>
          <w:sz w:val="4"/>
          <w:szCs w:val="4"/>
        </w:rPr>
      </w:pPr>
    </w:p>
    <w:p w:rsidR="00DD03E1" w:rsidRDefault="00DD03E1" w:rsidP="00912D78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D1031D" wp14:editId="6571591B">
                <wp:simplePos x="0" y="0"/>
                <wp:positionH relativeFrom="page">
                  <wp:posOffset>1911927</wp:posOffset>
                </wp:positionH>
                <wp:positionV relativeFrom="paragraph">
                  <wp:posOffset>158536</wp:posOffset>
                </wp:positionV>
                <wp:extent cx="4952011" cy="0"/>
                <wp:effectExtent l="0" t="0" r="20320" b="19050"/>
                <wp:wrapNone/>
                <wp:docPr id="38" name="Gerader Verbind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20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FBF921" id="Gerader Verbinder 38" o:spid="_x0000_s1026" style="position:absolute;z-index:2516346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50.55pt,12.5pt" to="540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" strokecolor="black [3040]">
                <w10:wrap anchorx="page"/>
              </v:line>
            </w:pict>
          </mc:Fallback>
        </mc:AlternateContent>
      </w:r>
      <w:r>
        <w:rPr>
          <w:rFonts w:ascii="Berlin Sans FB" w:hAnsi="Berlin Sans FB"/>
          <w:sz w:val="28"/>
          <w:szCs w:val="28"/>
        </w:rPr>
        <w:t>Neues Kinderrecht:</w:t>
      </w:r>
    </w:p>
    <w:p w:rsidR="00912D78" w:rsidRPr="00FA4658" w:rsidRDefault="00912D78" w:rsidP="00912D78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Drei Argumente, wieso dieses Recht allen Kindern zustehen sollte: </w:t>
      </w:r>
    </w:p>
    <w:p w:rsidR="00912D78" w:rsidRDefault="00912D78" w:rsidP="00912D78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1116959" wp14:editId="34032D03">
                <wp:simplePos x="0" y="0"/>
                <wp:positionH relativeFrom="margin">
                  <wp:align>left</wp:align>
                </wp:positionH>
                <wp:positionV relativeFrom="paragraph">
                  <wp:posOffset>226852</wp:posOffset>
                </wp:positionV>
                <wp:extent cx="6412395" cy="0"/>
                <wp:effectExtent l="0" t="0" r="26670" b="1905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C64177" id="Gerader Verbinder 30" o:spid="_x0000_s1026" style="position:absolute;z-index:2516285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85pt" to="504.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912D78" w:rsidRDefault="00912D78" w:rsidP="00912D78"/>
    <w:p w:rsidR="00685B0E" w:rsidRPr="00F84C6B" w:rsidRDefault="00912D78" w:rsidP="00912D78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8E28FF9" wp14:editId="26BA3307">
                <wp:simplePos x="0" y="0"/>
                <wp:positionH relativeFrom="margin">
                  <wp:align>left</wp:align>
                </wp:positionH>
                <wp:positionV relativeFrom="paragraph">
                  <wp:posOffset>7043</wp:posOffset>
                </wp:positionV>
                <wp:extent cx="6412230" cy="0"/>
                <wp:effectExtent l="0" t="0" r="26670" b="1905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0A042" id="Gerader Verbinder 31" o:spid="_x0000_s1026" style="position:absolute;z-index:2516295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.55pt" to="504.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" strokecolor="black [3040]">
                <w10:wrap anchorx="margin"/>
              </v:line>
            </w:pict>
          </mc:Fallback>
        </mc:AlternateContent>
      </w:r>
    </w:p>
    <w:p w:rsidR="00F84C6B" w:rsidRDefault="00F84C6B" w:rsidP="00912D78">
      <w:pPr>
        <w:rPr>
          <w:rFonts w:ascii="Berlin Sans FB" w:hAnsi="Berlin Sans FB"/>
          <w:sz w:val="4"/>
          <w:szCs w:val="4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04458DA" wp14:editId="69117DB5">
                <wp:simplePos x="0" y="0"/>
                <wp:positionH relativeFrom="margin">
                  <wp:align>left</wp:align>
                </wp:positionH>
                <wp:positionV relativeFrom="paragraph">
                  <wp:posOffset>99019</wp:posOffset>
                </wp:positionV>
                <wp:extent cx="6400800" cy="0"/>
                <wp:effectExtent l="0" t="0" r="19050" b="1905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B1E3FC" id="Gerader Verbinder 32" o:spid="_x0000_s1026" style="position:absolute;z-index:2516305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7.8pt" to="7in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" strokecolor="black [3040]">
                <w10:wrap anchorx="margin"/>
              </v:line>
            </w:pict>
          </mc:Fallback>
        </mc:AlternateContent>
      </w:r>
    </w:p>
    <w:p w:rsidR="00F84C6B" w:rsidRPr="00F84C6B" w:rsidRDefault="00F84C6B" w:rsidP="00912D78">
      <w:pPr>
        <w:rPr>
          <w:rFonts w:ascii="Berlin Sans FB" w:hAnsi="Berlin Sans FB"/>
          <w:sz w:val="4"/>
          <w:szCs w:val="4"/>
        </w:rPr>
      </w:pPr>
    </w:p>
    <w:p w:rsidR="00912D78" w:rsidRPr="00FA4658" w:rsidRDefault="00F84C6B" w:rsidP="00912D78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EBACEB" wp14:editId="2F5581AC">
                <wp:simplePos x="0" y="0"/>
                <wp:positionH relativeFrom="margin">
                  <wp:align>left</wp:align>
                </wp:positionH>
                <wp:positionV relativeFrom="paragraph">
                  <wp:posOffset>612156</wp:posOffset>
                </wp:positionV>
                <wp:extent cx="6388925" cy="0"/>
                <wp:effectExtent l="0" t="0" r="31115" b="1905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8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A7AE47" id="Gerader Verbinder 29" o:spid="_x0000_s1026" style="position:absolute;z-index:2516326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48.2pt" to="503.0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  <w:r w:rsidR="00912D78">
        <w:rPr>
          <w:rFonts w:ascii="Berlin Sans FB" w:hAnsi="Berlin Sans FB"/>
          <w:sz w:val="28"/>
          <w:szCs w:val="28"/>
        </w:rPr>
        <w:t>Unsere Einschätzung: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987850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987850" w:rsidRPr="00FA4658" w:rsidRDefault="00987850" w:rsidP="00CD1E3E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lastRenderedPageBreak/>
              <w:t xml:space="preserve">2.3.1 </w:t>
            </w:r>
            <w:r w:rsidR="00E50174">
              <w:rPr>
                <w:rFonts w:ascii="Berlin Sans FB" w:hAnsi="Berlin Sans FB"/>
                <w:sz w:val="32"/>
              </w:rPr>
              <w:t xml:space="preserve">  </w:t>
            </w:r>
            <w:r>
              <w:rPr>
                <w:rFonts w:ascii="Berlin Sans FB" w:hAnsi="Berlin Sans FB"/>
                <w:sz w:val="32"/>
              </w:rPr>
              <w:t>Wo darfst du mitbestimmen?</w:t>
            </w:r>
          </w:p>
        </w:tc>
      </w:tr>
    </w:tbl>
    <w:p w:rsidR="00987850" w:rsidRPr="00F84C6B" w:rsidRDefault="00987850" w:rsidP="00987850">
      <w:pPr>
        <w:rPr>
          <w:sz w:val="12"/>
        </w:rPr>
      </w:pPr>
    </w:p>
    <w:p w:rsidR="00987850" w:rsidRPr="00FA4658" w:rsidRDefault="00987850" w:rsidP="009878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E8588F4" wp14:editId="03E3A800">
                <wp:simplePos x="0" y="0"/>
                <wp:positionH relativeFrom="page">
                  <wp:posOffset>4051005</wp:posOffset>
                </wp:positionH>
                <wp:positionV relativeFrom="paragraph">
                  <wp:posOffset>158617</wp:posOffset>
                </wp:positionV>
                <wp:extent cx="2854428" cy="0"/>
                <wp:effectExtent l="0" t="0" r="22225" b="19050"/>
                <wp:wrapNone/>
                <wp:docPr id="40" name="Gerader Verbind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44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444513" id="Gerader Verbinder 40" o:spid="_x0000_s1026" style="position:absolute;z-index:2516398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19pt,12.5pt" to="543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" strokecolor="black [3040]">
                <w10:wrap anchorx="page"/>
              </v:line>
            </w:pict>
          </mc:Fallback>
        </mc:AlternateContent>
      </w:r>
      <w:r w:rsidR="00A42D52">
        <w:rPr>
          <w:rFonts w:ascii="Berlin Sans FB" w:hAnsi="Berlin Sans FB"/>
          <w:sz w:val="28"/>
          <w:szCs w:val="28"/>
        </w:rPr>
        <w:t>Wann und wo</w:t>
      </w:r>
      <w:r w:rsidR="00B44B57">
        <w:rPr>
          <w:rFonts w:ascii="Berlin Sans FB" w:hAnsi="Berlin Sans FB"/>
          <w:sz w:val="28"/>
          <w:szCs w:val="28"/>
        </w:rPr>
        <w:t xml:space="preserve"> möchtet ihr mehr mitbestimmen?</w:t>
      </w:r>
      <w:r w:rsidRPr="00FA4658">
        <w:rPr>
          <w:rFonts w:ascii="Berlin Sans FB" w:hAnsi="Berlin Sans FB"/>
          <w:sz w:val="28"/>
          <w:szCs w:val="28"/>
        </w:rPr>
        <w:t xml:space="preserve"> </w:t>
      </w:r>
    </w:p>
    <w:p w:rsidR="00987850" w:rsidRPr="00DD03E1" w:rsidRDefault="00987850" w:rsidP="00987850">
      <w:pPr>
        <w:rPr>
          <w:sz w:val="36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FB0B3AF" wp14:editId="48EA1671">
                <wp:simplePos x="0" y="0"/>
                <wp:positionH relativeFrom="margin">
                  <wp:align>left</wp:align>
                </wp:positionH>
                <wp:positionV relativeFrom="paragraph">
                  <wp:posOffset>226274</wp:posOffset>
                </wp:positionV>
                <wp:extent cx="6460177" cy="0"/>
                <wp:effectExtent l="0" t="0" r="36195" b="19050"/>
                <wp:wrapNone/>
                <wp:docPr id="41" name="Gerader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BB36D4" id="Gerader Verbinder 41" o:spid="_x0000_s1026" style="position:absolute;z-index:2516367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8pt" to="508.7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987850" w:rsidRDefault="00B44B57" w:rsidP="009878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In welchen Situationen sollten Jugendliche selber entscheiden?</w:t>
      </w:r>
    </w:p>
    <w:p w:rsidR="00B44B57" w:rsidRDefault="00B44B57" w:rsidP="009878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8704F6" wp14:editId="70D647AD">
                <wp:simplePos x="0" y="0"/>
                <wp:positionH relativeFrom="margin">
                  <wp:align>left</wp:align>
                </wp:positionH>
                <wp:positionV relativeFrom="paragraph">
                  <wp:posOffset>189370</wp:posOffset>
                </wp:positionV>
                <wp:extent cx="6460177" cy="0"/>
                <wp:effectExtent l="0" t="0" r="36195" b="19050"/>
                <wp:wrapNone/>
                <wp:docPr id="48" name="Gerader Verbinde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99B5CA" id="Gerader Verbinder 48" o:spid="_x0000_s1026" style="position:absolute;z-index:2516418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4.9pt" to="508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987850" w:rsidRDefault="00987850" w:rsidP="009878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F3F4ED" wp14:editId="6B07EEAE">
                <wp:simplePos x="0" y="0"/>
                <wp:positionH relativeFrom="margin">
                  <wp:align>left</wp:align>
                </wp:positionH>
                <wp:positionV relativeFrom="paragraph">
                  <wp:posOffset>217813</wp:posOffset>
                </wp:positionV>
                <wp:extent cx="6460177" cy="0"/>
                <wp:effectExtent l="0" t="0" r="36195" b="1905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B0FFCC" id="Gerader Verbinder 43" o:spid="_x0000_s1026" style="position:absolute;z-index:2516408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15pt" to="508.7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987850" w:rsidRPr="00DD03E1" w:rsidRDefault="00987850" w:rsidP="00987850">
      <w:pPr>
        <w:rPr>
          <w:rFonts w:ascii="Berlin Sans FB" w:hAnsi="Berlin Sans FB"/>
          <w:sz w:val="4"/>
          <w:szCs w:val="4"/>
        </w:rPr>
      </w:pPr>
    </w:p>
    <w:p w:rsidR="00987850" w:rsidRPr="00FA4658" w:rsidRDefault="00B44B57" w:rsidP="009878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Wann ist es sinnvoller auf Erwachsene zu hören?</w:t>
      </w:r>
    </w:p>
    <w:p w:rsidR="00987850" w:rsidRDefault="00987850" w:rsidP="00987850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0F210C" wp14:editId="3773A7B2">
                <wp:simplePos x="0" y="0"/>
                <wp:positionH relativeFrom="margin">
                  <wp:align>left</wp:align>
                </wp:positionH>
                <wp:positionV relativeFrom="paragraph">
                  <wp:posOffset>226852</wp:posOffset>
                </wp:positionV>
                <wp:extent cx="6412395" cy="0"/>
                <wp:effectExtent l="0" t="0" r="26670" b="19050"/>
                <wp:wrapNone/>
                <wp:docPr id="45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33E4C2" id="Gerader Verbinder 45" o:spid="_x0000_s1026" style="position:absolute;z-index:2516377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85pt" to="504.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987850" w:rsidRDefault="00987850" w:rsidP="00987850"/>
    <w:p w:rsidR="00987850" w:rsidRPr="00B44B57" w:rsidRDefault="00987850" w:rsidP="00987850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F52570" wp14:editId="59AA285B">
                <wp:simplePos x="0" y="0"/>
                <wp:positionH relativeFrom="margin">
                  <wp:align>left</wp:align>
                </wp:positionH>
                <wp:positionV relativeFrom="paragraph">
                  <wp:posOffset>7043</wp:posOffset>
                </wp:positionV>
                <wp:extent cx="6412230" cy="0"/>
                <wp:effectExtent l="0" t="0" r="26670" b="19050"/>
                <wp:wrapNone/>
                <wp:docPr id="46" name="Gerader Verbind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A433A0" id="Gerader Verbinder 46" o:spid="_x0000_s1026" style="position:absolute;z-index:2516387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.55pt" to="504.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" strokecolor="black [3040]">
                <w10:wrap anchorx="margin"/>
              </v:line>
            </w:pict>
          </mc:Fallback>
        </mc:AlternateContent>
      </w:r>
    </w:p>
    <w:p w:rsidR="00B44B57" w:rsidRPr="00FA4658" w:rsidRDefault="00B44B57" w:rsidP="00B44B57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Zwei Argumente dafür und zwei Argumente gegen das Abstimmungsrecht unter 18.</w:t>
      </w:r>
    </w:p>
    <w:p w:rsidR="00B44B57" w:rsidRDefault="00B44B57" w:rsidP="00B44B57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FE174DF" wp14:editId="574D4B41">
                <wp:simplePos x="0" y="0"/>
                <wp:positionH relativeFrom="margin">
                  <wp:align>left</wp:align>
                </wp:positionH>
                <wp:positionV relativeFrom="paragraph">
                  <wp:posOffset>226852</wp:posOffset>
                </wp:positionV>
                <wp:extent cx="6412395" cy="0"/>
                <wp:effectExtent l="0" t="0" r="26670" b="19050"/>
                <wp:wrapNone/>
                <wp:docPr id="49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F114D4" id="Gerader Verbinder 49" o:spid="_x0000_s1026" style="position:absolute;z-index:2516428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85pt" to="504.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B44B57" w:rsidRDefault="00B44B57" w:rsidP="00B44B57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FD0E886" wp14:editId="6C753CCF">
                <wp:simplePos x="0" y="0"/>
                <wp:positionH relativeFrom="margin">
                  <wp:posOffset>0</wp:posOffset>
                </wp:positionH>
                <wp:positionV relativeFrom="paragraph">
                  <wp:posOffset>261430</wp:posOffset>
                </wp:positionV>
                <wp:extent cx="6412395" cy="0"/>
                <wp:effectExtent l="0" t="0" r="26670" b="19050"/>
                <wp:wrapNone/>
                <wp:docPr id="51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48D99D" id="Gerader Verbinder 51" o:spid="_x0000_s1026" style="position:absolute;z-index:251644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20.6pt" to="504.9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B44B57" w:rsidRDefault="00B44B57" w:rsidP="00B44B57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AAD31F" wp14:editId="7C724B43">
                <wp:simplePos x="0" y="0"/>
                <wp:positionH relativeFrom="margin">
                  <wp:posOffset>0</wp:posOffset>
                </wp:positionH>
                <wp:positionV relativeFrom="paragraph">
                  <wp:posOffset>294830</wp:posOffset>
                </wp:positionV>
                <wp:extent cx="6412230" cy="0"/>
                <wp:effectExtent l="0" t="0" r="26670" b="19050"/>
                <wp:wrapNone/>
                <wp:docPr id="52" name="Gerader Verbinde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BE1AF5" id="Gerader Verbinder 52" o:spid="_x0000_s1026" style="position:absolute;z-index:25164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23.2pt" to="504.9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B44B57" w:rsidRPr="00F84C6B" w:rsidRDefault="00B44B57" w:rsidP="00B44B57"/>
    <w:p w:rsidR="00B44B57" w:rsidRPr="00F84C6B" w:rsidRDefault="00B44B57" w:rsidP="00B44B57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B4CD7F3" wp14:editId="5E056F39">
                <wp:simplePos x="0" y="0"/>
                <wp:positionH relativeFrom="margin">
                  <wp:align>left</wp:align>
                </wp:positionH>
                <wp:positionV relativeFrom="paragraph">
                  <wp:posOffset>7043</wp:posOffset>
                </wp:positionV>
                <wp:extent cx="6412230" cy="0"/>
                <wp:effectExtent l="0" t="0" r="26670" b="19050"/>
                <wp:wrapNone/>
                <wp:docPr id="50" name="Gerader Verbinde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7A9F16" id="Gerader Verbinder 50" o:spid="_x0000_s1026" style="position:absolute;z-index:2516439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.55pt" to="504.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" strokecolor="black [3040]">
                <w10:wrap anchorx="margin"/>
              </v:line>
            </w:pict>
          </mc:Fallback>
        </mc:AlternateContent>
      </w:r>
    </w:p>
    <w:tbl>
      <w:tblPr>
        <w:tblStyle w:val="Tabellenrast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D5A5F" w:rsidTr="00A24885">
        <w:trPr>
          <w:trHeight w:val="705"/>
        </w:trPr>
        <w:tc>
          <w:tcPr>
            <w:tcW w:w="10343" w:type="dxa"/>
            <w:shd w:val="clear" w:color="auto" w:fill="92D050"/>
            <w:vAlign w:val="center"/>
          </w:tcPr>
          <w:p w:rsidR="001D5A5F" w:rsidRPr="00FA4658" w:rsidRDefault="001D5A5F" w:rsidP="00794A81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t xml:space="preserve">4.3.1   </w:t>
            </w:r>
            <w:r w:rsidR="008351F3">
              <w:rPr>
                <w:rFonts w:ascii="Berlin Sans FB" w:hAnsi="Berlin Sans FB"/>
                <w:sz w:val="32"/>
              </w:rPr>
              <w:t>#</w:t>
            </w:r>
            <w:proofErr w:type="spellStart"/>
            <w:r w:rsidR="008351F3">
              <w:rPr>
                <w:rFonts w:ascii="Berlin Sans FB" w:hAnsi="Berlin Sans FB"/>
                <w:sz w:val="32"/>
              </w:rPr>
              <w:t>MeT</w:t>
            </w:r>
            <w:r>
              <w:rPr>
                <w:rFonts w:ascii="Berlin Sans FB" w:hAnsi="Berlin Sans FB"/>
                <w:sz w:val="32"/>
              </w:rPr>
              <w:t>oo</w:t>
            </w:r>
            <w:proofErr w:type="spellEnd"/>
          </w:p>
        </w:tc>
      </w:tr>
    </w:tbl>
    <w:p w:rsidR="001D5A5F" w:rsidRPr="00F84C6B" w:rsidRDefault="001D5A5F" w:rsidP="001D5A5F">
      <w:pPr>
        <w:rPr>
          <w:sz w:val="12"/>
        </w:rPr>
      </w:pPr>
    </w:p>
    <w:p w:rsidR="001D5A5F" w:rsidRPr="00A24885" w:rsidRDefault="00A24885" w:rsidP="001D5A5F">
      <w:pPr>
        <w:rPr>
          <w:rFonts w:ascii="Berlin Sans FB" w:hAnsi="Berlin Sans FB"/>
          <w:sz w:val="28"/>
          <w:szCs w:val="28"/>
        </w:rPr>
      </w:pPr>
      <w:r w:rsidRPr="00A24885">
        <w:rPr>
          <w:rFonts w:ascii="Berlin Sans FB" w:hAnsi="Berlin Sans FB"/>
          <w:sz w:val="28"/>
          <w:szCs w:val="28"/>
        </w:rPr>
        <w:t>Wie nah</w:t>
      </w:r>
      <w:r w:rsidR="00963FA1">
        <w:rPr>
          <w:rFonts w:ascii="Berlin Sans FB" w:hAnsi="Berlin Sans FB"/>
          <w:sz w:val="28"/>
          <w:szCs w:val="28"/>
        </w:rPr>
        <w:t>e</w:t>
      </w:r>
      <w:bookmarkStart w:id="0" w:name="_GoBack"/>
      <w:bookmarkEnd w:id="0"/>
      <w:r w:rsidRPr="00A24885">
        <w:rPr>
          <w:rFonts w:ascii="Berlin Sans FB" w:hAnsi="Berlin Sans FB"/>
          <w:sz w:val="28"/>
          <w:szCs w:val="28"/>
        </w:rPr>
        <w:t xml:space="preserve"> dürfen </w:t>
      </w:r>
      <w:r>
        <w:rPr>
          <w:rFonts w:ascii="Berlin Sans FB" w:hAnsi="Berlin Sans FB"/>
          <w:sz w:val="28"/>
          <w:szCs w:val="28"/>
        </w:rPr>
        <w:t xml:space="preserve">dir </w:t>
      </w:r>
      <w:r w:rsidRPr="00A24885">
        <w:rPr>
          <w:rFonts w:ascii="Berlin Sans FB" w:hAnsi="Berlin Sans FB"/>
          <w:sz w:val="28"/>
          <w:szCs w:val="28"/>
        </w:rPr>
        <w:t xml:space="preserve">die folgenden Personen kommen? Schreibe eine Distanz dazu. </w:t>
      </w:r>
    </w:p>
    <w:tbl>
      <w:tblPr>
        <w:tblStyle w:val="Tabellenraster"/>
        <w:tblW w:w="10343" w:type="dxa"/>
        <w:tblLook w:val="04A0" w:firstRow="1" w:lastRow="0" w:firstColumn="1" w:lastColumn="0" w:noHBand="0" w:noVBand="1"/>
      </w:tblPr>
      <w:tblGrid>
        <w:gridCol w:w="1980"/>
        <w:gridCol w:w="1134"/>
        <w:gridCol w:w="2126"/>
        <w:gridCol w:w="1276"/>
        <w:gridCol w:w="2693"/>
        <w:gridCol w:w="1134"/>
      </w:tblGrid>
      <w:tr w:rsidR="00A24885" w:rsidRPr="00A24885" w:rsidTr="00A24885">
        <w:trPr>
          <w:trHeight w:val="574"/>
        </w:trPr>
        <w:tc>
          <w:tcPr>
            <w:tcW w:w="1980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Mutter</w:t>
            </w:r>
          </w:p>
        </w:tc>
        <w:tc>
          <w:tcPr>
            <w:tcW w:w="1134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Vater</w:t>
            </w:r>
          </w:p>
        </w:tc>
        <w:tc>
          <w:tcPr>
            <w:tcW w:w="1276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Bekannte / Bekannter</w:t>
            </w:r>
          </w:p>
        </w:tc>
        <w:tc>
          <w:tcPr>
            <w:tcW w:w="1134" w:type="dxa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A24885" w:rsidRPr="00A24885" w:rsidTr="00A24885">
        <w:trPr>
          <w:trHeight w:val="554"/>
        </w:trPr>
        <w:tc>
          <w:tcPr>
            <w:tcW w:w="1980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Kollege / Kollegin</w:t>
            </w:r>
          </w:p>
        </w:tc>
        <w:tc>
          <w:tcPr>
            <w:tcW w:w="1134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Fremder Mann</w:t>
            </w:r>
          </w:p>
        </w:tc>
        <w:tc>
          <w:tcPr>
            <w:tcW w:w="1276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Fremde Frau</w:t>
            </w:r>
          </w:p>
        </w:tc>
        <w:tc>
          <w:tcPr>
            <w:tcW w:w="1134" w:type="dxa"/>
          </w:tcPr>
          <w:p w:rsidR="00A24885" w:rsidRPr="00A24885" w:rsidRDefault="00A24885" w:rsidP="00A24885">
            <w:pPr>
              <w:rPr>
                <w:rFonts w:ascii="Berlin Sans FB" w:hAnsi="Berlin Sans FB"/>
                <w:sz w:val="24"/>
                <w:szCs w:val="24"/>
              </w:rPr>
            </w:pPr>
          </w:p>
        </w:tc>
      </w:tr>
    </w:tbl>
    <w:p w:rsidR="00A24885" w:rsidRDefault="00A24885" w:rsidP="001D5A5F">
      <w:pPr>
        <w:rPr>
          <w:rFonts w:ascii="Berlin Sans FB" w:hAnsi="Berlin Sans FB"/>
          <w:sz w:val="28"/>
          <w:szCs w:val="28"/>
          <w:highlight w:val="yellow"/>
        </w:rPr>
      </w:pPr>
    </w:p>
    <w:p w:rsidR="001D5A5F" w:rsidRPr="00B93ABC" w:rsidRDefault="00B93ABC" w:rsidP="001D5A5F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Wieso braucht es </w:t>
      </w:r>
      <w:proofErr w:type="gramStart"/>
      <w:r>
        <w:rPr>
          <w:rFonts w:ascii="Berlin Sans FB" w:hAnsi="Berlin Sans FB"/>
          <w:sz w:val="28"/>
          <w:szCs w:val="28"/>
        </w:rPr>
        <w:t>den Hashtag</w:t>
      </w:r>
      <w:proofErr w:type="gramEnd"/>
      <w:r>
        <w:rPr>
          <w:rFonts w:ascii="Berlin Sans FB" w:hAnsi="Berlin Sans FB"/>
          <w:sz w:val="28"/>
          <w:szCs w:val="28"/>
        </w:rPr>
        <w:t xml:space="preserve"> #</w:t>
      </w:r>
      <w:proofErr w:type="spellStart"/>
      <w:r>
        <w:rPr>
          <w:rFonts w:ascii="Berlin Sans FB" w:hAnsi="Berlin Sans FB"/>
          <w:sz w:val="28"/>
          <w:szCs w:val="28"/>
        </w:rPr>
        <w:t>MeToo</w:t>
      </w:r>
      <w:proofErr w:type="spellEnd"/>
      <w:r>
        <w:rPr>
          <w:rFonts w:ascii="Berlin Sans FB" w:hAnsi="Berlin Sans FB"/>
          <w:sz w:val="28"/>
          <w:szCs w:val="28"/>
        </w:rPr>
        <w:t>? Wieso wurde nicht vorher schon über dieses Thema gesprochen? Notiert eure Gedanken.</w:t>
      </w:r>
    </w:p>
    <w:p w:rsidR="001D5A5F" w:rsidRPr="008351F3" w:rsidRDefault="001D5A5F" w:rsidP="001D5A5F">
      <w:pPr>
        <w:rPr>
          <w:highlight w:val="yellow"/>
        </w:rPr>
      </w:pPr>
      <w:r w:rsidRPr="008351F3">
        <w:rPr>
          <w:rFonts w:ascii="Berlin Sans FB" w:hAnsi="Berlin Sans FB"/>
          <w:noProof/>
          <w:sz w:val="24"/>
          <w:szCs w:val="24"/>
          <w:highlight w:val="yellow"/>
          <w:lang w:eastAsia="de-CH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7DCD78" wp14:editId="5F4079D1">
                <wp:simplePos x="0" y="0"/>
                <wp:positionH relativeFrom="margin">
                  <wp:align>left</wp:align>
                </wp:positionH>
                <wp:positionV relativeFrom="paragraph">
                  <wp:posOffset>226852</wp:posOffset>
                </wp:positionV>
                <wp:extent cx="6412395" cy="0"/>
                <wp:effectExtent l="0" t="0" r="26670" b="19050"/>
                <wp:wrapNone/>
                <wp:docPr id="57" name="Gerader Verbinde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A867B1" id="Gerader Verbinder 57" o:spid="_x0000_s1026" style="position:absolute;z-index:2516480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85pt" to="504.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1D5A5F" w:rsidRDefault="001D5A5F" w:rsidP="001D5A5F">
      <w:r w:rsidRPr="008351F3">
        <w:rPr>
          <w:rFonts w:ascii="Berlin Sans FB" w:hAnsi="Berlin Sans FB"/>
          <w:noProof/>
          <w:sz w:val="24"/>
          <w:szCs w:val="24"/>
          <w:highlight w:val="yellow"/>
          <w:lang w:eastAsia="de-CH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8E1F44" wp14:editId="32525376">
                <wp:simplePos x="0" y="0"/>
                <wp:positionH relativeFrom="margin">
                  <wp:align>left</wp:align>
                </wp:positionH>
                <wp:positionV relativeFrom="paragraph">
                  <wp:posOffset>255674</wp:posOffset>
                </wp:positionV>
                <wp:extent cx="6412230" cy="0"/>
                <wp:effectExtent l="0" t="0" r="26670" b="19050"/>
                <wp:wrapNone/>
                <wp:docPr id="58" name="Gerader Verbinde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3CA1BF" id="Gerader Verbinder 58" o:spid="_x0000_s1026" style="position:absolute;z-index:2516490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0.15pt" to="504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6A39B3" w:rsidRDefault="00B93ABC">
      <w:r w:rsidRPr="008351F3">
        <w:rPr>
          <w:rFonts w:ascii="Berlin Sans FB" w:hAnsi="Berlin Sans FB"/>
          <w:noProof/>
          <w:sz w:val="24"/>
          <w:szCs w:val="24"/>
          <w:highlight w:val="yellow"/>
          <w:lang w:eastAsia="de-C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60306A" wp14:editId="6D2E17BD">
                <wp:simplePos x="0" y="0"/>
                <wp:positionH relativeFrom="margin">
                  <wp:align>left</wp:align>
                </wp:positionH>
                <wp:positionV relativeFrom="paragraph">
                  <wp:posOffset>297712</wp:posOffset>
                </wp:positionV>
                <wp:extent cx="6412230" cy="0"/>
                <wp:effectExtent l="0" t="0" r="26670" b="1905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E961B1" id="Gerader Verbinder 12" o:spid="_x0000_s1026" style="position:absolute;z-index:2517217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3.45pt" to="504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" strokecolor="black [3040]">
                <w10:wrap anchorx="margin"/>
              </v:line>
            </w:pict>
          </mc:Fallback>
        </mc:AlternateContent>
      </w:r>
      <w:r w:rsidR="006A39B3"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E50174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E50174" w:rsidRPr="00FA4658" w:rsidRDefault="00E50174" w:rsidP="00CD1E3E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lastRenderedPageBreak/>
              <w:t>5.3.1   Diskriminierung im Alltag</w:t>
            </w:r>
          </w:p>
        </w:tc>
      </w:tr>
    </w:tbl>
    <w:p w:rsidR="00E50174" w:rsidRPr="00F84C6B" w:rsidRDefault="00E50174" w:rsidP="00E50174">
      <w:pPr>
        <w:rPr>
          <w:sz w:val="12"/>
        </w:rPr>
      </w:pPr>
    </w:p>
    <w:p w:rsidR="0030271C" w:rsidRDefault="0030271C" w:rsidP="00E50174">
      <w:pPr>
        <w:rPr>
          <w:rFonts w:ascii="Berlin Sans FB" w:hAnsi="Berlin Sans FB"/>
          <w:sz w:val="28"/>
          <w:szCs w:val="28"/>
        </w:rPr>
      </w:pPr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563360" cy="478155"/>
            <wp:effectExtent l="0" t="0" r="8890" b="0"/>
            <wp:wrapNone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39295" r="20654" b="51447"/>
                    <a:stretch/>
                  </pic:blipFill>
                  <pic:spPr bwMode="auto">
                    <a:xfrm>
                      <a:off x="0" y="0"/>
                      <a:ext cx="6563360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71C" w:rsidRDefault="0030271C" w:rsidP="00E50174">
      <w:pPr>
        <w:rPr>
          <w:rFonts w:ascii="Berlin Sans FB" w:hAnsi="Berlin Sans FB"/>
          <w:sz w:val="28"/>
          <w:szCs w:val="28"/>
        </w:rPr>
      </w:pPr>
    </w:p>
    <w:p w:rsidR="00E50174" w:rsidRPr="00FA4658" w:rsidRDefault="00E50174" w:rsidP="00E50174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E64E14" wp14:editId="514E28A9">
                <wp:simplePos x="0" y="0"/>
                <wp:positionH relativeFrom="page">
                  <wp:posOffset>2755075</wp:posOffset>
                </wp:positionH>
                <wp:positionV relativeFrom="paragraph">
                  <wp:posOffset>155855</wp:posOffset>
                </wp:positionV>
                <wp:extent cx="4155605" cy="0"/>
                <wp:effectExtent l="0" t="0" r="35560" b="19050"/>
                <wp:wrapNone/>
                <wp:docPr id="59" name="Gerader Verbinde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92977C" id="Gerader Verbinder 59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216.95pt,12.25pt" to="544.1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" strokecolor="black [3040]">
                <w10:wrap anchorx="page"/>
              </v:line>
            </w:pict>
          </mc:Fallback>
        </mc:AlternateContent>
      </w:r>
      <w:r w:rsidR="0030271C">
        <w:rPr>
          <w:rFonts w:ascii="Berlin Sans FB" w:hAnsi="Berlin Sans FB"/>
          <w:sz w:val="28"/>
          <w:szCs w:val="28"/>
        </w:rPr>
        <w:t>Wie entsteht Diskriminierung</w:t>
      </w:r>
      <w:r>
        <w:rPr>
          <w:rFonts w:ascii="Berlin Sans FB" w:hAnsi="Berlin Sans FB"/>
          <w:sz w:val="28"/>
          <w:szCs w:val="28"/>
        </w:rPr>
        <w:t>?</w:t>
      </w:r>
      <w:r w:rsidRPr="00FA4658">
        <w:rPr>
          <w:rFonts w:ascii="Berlin Sans FB" w:hAnsi="Berlin Sans FB"/>
          <w:sz w:val="28"/>
          <w:szCs w:val="28"/>
        </w:rPr>
        <w:t xml:space="preserve"> </w:t>
      </w:r>
    </w:p>
    <w:p w:rsidR="00E50174" w:rsidRPr="00794A81" w:rsidRDefault="00E50174" w:rsidP="00E50174">
      <w:pPr>
        <w:rPr>
          <w:sz w:val="28"/>
        </w:rPr>
      </w:pPr>
      <w:r w:rsidRPr="00794A81">
        <w:rPr>
          <w:rFonts w:ascii="Berlin Sans FB" w:hAnsi="Berlin Sans FB"/>
          <w:noProof/>
          <w:sz w:val="20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E7ABB9A" wp14:editId="057BE57B">
                <wp:simplePos x="0" y="0"/>
                <wp:positionH relativeFrom="margin">
                  <wp:posOffset>0</wp:posOffset>
                </wp:positionH>
                <wp:positionV relativeFrom="paragraph">
                  <wp:posOffset>161452</wp:posOffset>
                </wp:positionV>
                <wp:extent cx="6460177" cy="0"/>
                <wp:effectExtent l="0" t="0" r="36195" b="19050"/>
                <wp:wrapNone/>
                <wp:docPr id="60" name="Gerader Verbinde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08B88C" id="Gerader Verbinder 60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7pt" to="508.7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E50174" w:rsidRDefault="0030271C" w:rsidP="00E50174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Notiere deine Gedanken zu den drei Aussagen auf dem Auftrag: </w:t>
      </w:r>
    </w:p>
    <w:p w:rsidR="00E50174" w:rsidRDefault="00E50174" w:rsidP="00E50174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1F4DB0" wp14:editId="34F44702">
                <wp:simplePos x="0" y="0"/>
                <wp:positionH relativeFrom="margin">
                  <wp:align>left</wp:align>
                </wp:positionH>
                <wp:positionV relativeFrom="paragraph">
                  <wp:posOffset>189370</wp:posOffset>
                </wp:positionV>
                <wp:extent cx="6460177" cy="0"/>
                <wp:effectExtent l="0" t="0" r="36195" b="19050"/>
                <wp:wrapNone/>
                <wp:docPr id="61" name="Gerader Verbinde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805481" id="Gerader Verbinder 61" o:spid="_x0000_s1026" style="position:absolute;z-index:2516572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4.9pt" to="508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E50174" w:rsidRDefault="00E50174" w:rsidP="00E50174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54EB20" wp14:editId="46CCE478">
                <wp:simplePos x="0" y="0"/>
                <wp:positionH relativeFrom="margin">
                  <wp:align>left</wp:align>
                </wp:positionH>
                <wp:positionV relativeFrom="paragraph">
                  <wp:posOffset>217813</wp:posOffset>
                </wp:positionV>
                <wp:extent cx="6460177" cy="0"/>
                <wp:effectExtent l="0" t="0" r="36195" b="19050"/>
                <wp:wrapNone/>
                <wp:docPr id="62" name="Gerader Verbinde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6BC1C3" id="Gerader Verbinder 62" o:spid="_x0000_s1026" style="position:absolute;z-index:251656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15pt" to="508.7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862D29" w:rsidRDefault="00E50174" w:rsidP="00E50174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65B220" wp14:editId="016F4A00">
                <wp:simplePos x="0" y="0"/>
                <wp:positionH relativeFrom="margin">
                  <wp:align>left</wp:align>
                </wp:positionH>
                <wp:positionV relativeFrom="paragraph">
                  <wp:posOffset>226852</wp:posOffset>
                </wp:positionV>
                <wp:extent cx="6412395" cy="0"/>
                <wp:effectExtent l="0" t="0" r="26670" b="19050"/>
                <wp:wrapNone/>
                <wp:docPr id="63" name="Gerader Verbinde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144E73" id="Gerader Verbinder 63" o:spid="_x0000_s1026" style="position:absolute;z-index:2516541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85pt" to="504.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862D29" w:rsidRPr="00862D29" w:rsidRDefault="00862D29" w:rsidP="00E50174">
      <w:pPr>
        <w:rPr>
          <w:sz w:val="10"/>
          <w:szCs w:val="10"/>
        </w:rPr>
      </w:pPr>
    </w:p>
    <w:p w:rsidR="00862D29" w:rsidRDefault="00862D29" w:rsidP="00862D29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Schreibe die drei Schritte für Zivilcourage auf: </w:t>
      </w:r>
    </w:p>
    <w:p w:rsidR="00862D29" w:rsidRDefault="00862D29" w:rsidP="00862D29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2D988" wp14:editId="32EFF187">
                <wp:simplePos x="0" y="0"/>
                <wp:positionH relativeFrom="margin">
                  <wp:align>left</wp:align>
                </wp:positionH>
                <wp:positionV relativeFrom="paragraph">
                  <wp:posOffset>189370</wp:posOffset>
                </wp:positionV>
                <wp:extent cx="6460177" cy="0"/>
                <wp:effectExtent l="0" t="0" r="36195" b="19050"/>
                <wp:wrapNone/>
                <wp:docPr id="66" name="Gerader Verbinde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1712D4" id="Gerader Verbinder 66" o:spid="_x0000_s1026" style="position:absolute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4.9pt" to="508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862D29" w:rsidRDefault="00862D29" w:rsidP="00862D29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18795" wp14:editId="4D8B3A2B">
                <wp:simplePos x="0" y="0"/>
                <wp:positionH relativeFrom="margin">
                  <wp:posOffset>0</wp:posOffset>
                </wp:positionH>
                <wp:positionV relativeFrom="paragraph">
                  <wp:posOffset>174787</wp:posOffset>
                </wp:positionV>
                <wp:extent cx="6460177" cy="0"/>
                <wp:effectExtent l="0" t="0" r="36195" b="19050"/>
                <wp:wrapNone/>
                <wp:docPr id="67" name="Gerader Verbinde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981E90" id="Gerader Verbinder 6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.75pt" to="508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862D29" w:rsidRPr="00B44B57" w:rsidRDefault="00862D29" w:rsidP="00E50174"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1FDD8" wp14:editId="67941BC3">
                <wp:simplePos x="0" y="0"/>
                <wp:positionH relativeFrom="margin">
                  <wp:align>left</wp:align>
                </wp:positionH>
                <wp:positionV relativeFrom="paragraph">
                  <wp:posOffset>187635</wp:posOffset>
                </wp:positionV>
                <wp:extent cx="6460177" cy="0"/>
                <wp:effectExtent l="0" t="0" r="36195" b="19050"/>
                <wp:wrapNone/>
                <wp:docPr id="68" name="Gerader Verbinde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AFEFEF" id="Gerader Verbinder 68" o:spid="_x0000_s1026" style="position:absolute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4.75pt" to="508.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1D5A5F" w:rsidRPr="00B44B57" w:rsidRDefault="001D5A5F" w:rsidP="001D5A5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862D29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862D29" w:rsidRPr="00FA4658" w:rsidRDefault="00862D29" w:rsidP="00CD1E3E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t xml:space="preserve">5.3.2   weg vom Schubladendenken </w:t>
            </w:r>
          </w:p>
        </w:tc>
      </w:tr>
    </w:tbl>
    <w:p w:rsidR="00862D29" w:rsidRPr="00F84C6B" w:rsidRDefault="00862D29" w:rsidP="00862D29">
      <w:pPr>
        <w:rPr>
          <w:sz w:val="12"/>
        </w:rPr>
      </w:pPr>
    </w:p>
    <w:p w:rsidR="00862D29" w:rsidRPr="00FA4658" w:rsidRDefault="00862D29" w:rsidP="00862D29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A317D7" wp14:editId="69D683B8">
                <wp:simplePos x="0" y="0"/>
                <wp:positionH relativeFrom="page">
                  <wp:posOffset>3300730</wp:posOffset>
                </wp:positionH>
                <wp:positionV relativeFrom="paragraph">
                  <wp:posOffset>186528</wp:posOffset>
                </wp:positionV>
                <wp:extent cx="3609777" cy="0"/>
                <wp:effectExtent l="0" t="0" r="29210" b="19050"/>
                <wp:wrapNone/>
                <wp:docPr id="69" name="Gerader Verbinde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7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73C9D3" id="Gerader Verbinder 6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259.9pt,14.7pt" to="544.1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" strokecolor="black [3040]">
                <w10:wrap anchorx="page"/>
              </v:line>
            </w:pict>
          </mc:Fallback>
        </mc:AlternateContent>
      </w:r>
      <w:r w:rsidR="00FE131E">
        <w:rPr>
          <w:rFonts w:ascii="Berlin Sans FB" w:hAnsi="Berlin Sans FB"/>
          <w:sz w:val="28"/>
          <w:szCs w:val="28"/>
        </w:rPr>
        <w:t xml:space="preserve">Was </w:t>
      </w:r>
      <w:r w:rsidR="00FE131E" w:rsidRPr="00FE131E">
        <w:rPr>
          <w:rFonts w:ascii="Berlin Sans FB" w:hAnsi="Berlin Sans FB"/>
          <w:sz w:val="28"/>
          <w:szCs w:val="28"/>
        </w:rPr>
        <w:t>bedeutet «Schubladendenken»</w:t>
      </w:r>
      <w:r w:rsidRPr="00FE131E">
        <w:rPr>
          <w:rFonts w:ascii="Berlin Sans FB" w:hAnsi="Berlin Sans FB"/>
          <w:sz w:val="28"/>
          <w:szCs w:val="28"/>
        </w:rPr>
        <w:t>?</w:t>
      </w:r>
      <w:r w:rsidRPr="00FA4658">
        <w:rPr>
          <w:rFonts w:ascii="Berlin Sans FB" w:hAnsi="Berlin Sans FB"/>
          <w:sz w:val="28"/>
          <w:szCs w:val="28"/>
        </w:rPr>
        <w:t xml:space="preserve"> </w:t>
      </w:r>
    </w:p>
    <w:p w:rsidR="00862D29" w:rsidRPr="00DD03E1" w:rsidRDefault="00862D29" w:rsidP="00862D29">
      <w:pPr>
        <w:rPr>
          <w:sz w:val="36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82A58" wp14:editId="33CD5F84">
                <wp:simplePos x="0" y="0"/>
                <wp:positionH relativeFrom="margin">
                  <wp:posOffset>0</wp:posOffset>
                </wp:positionH>
                <wp:positionV relativeFrom="paragraph">
                  <wp:posOffset>204632</wp:posOffset>
                </wp:positionV>
                <wp:extent cx="6460177" cy="0"/>
                <wp:effectExtent l="0" t="0" r="36195" b="19050"/>
                <wp:wrapNone/>
                <wp:docPr id="70" name="Gerader Verbinde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54CF8A" id="Gerader Verbinder 7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6.1pt" to="508.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FE131E" w:rsidRDefault="00FE131E" w:rsidP="00FE131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Wieso sind diese Schubladen wichtig und auch nützlich für unser Gehirn</w:t>
      </w:r>
      <w:r w:rsidRPr="00FE131E">
        <w:rPr>
          <w:rFonts w:ascii="Berlin Sans FB" w:hAnsi="Berlin Sans FB"/>
          <w:sz w:val="28"/>
          <w:szCs w:val="28"/>
        </w:rPr>
        <w:t>?</w:t>
      </w:r>
      <w:r w:rsidRPr="00FA4658">
        <w:rPr>
          <w:rFonts w:ascii="Berlin Sans FB" w:hAnsi="Berlin Sans FB"/>
          <w:sz w:val="28"/>
          <w:szCs w:val="28"/>
        </w:rPr>
        <w:t xml:space="preserve"> </w:t>
      </w:r>
    </w:p>
    <w:p w:rsidR="00FE131E" w:rsidRPr="00FA4658" w:rsidRDefault="00FE131E" w:rsidP="00FE131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F8C5DA" wp14:editId="4DCB1DC0">
                <wp:simplePos x="0" y="0"/>
                <wp:positionH relativeFrom="margin">
                  <wp:align>left</wp:align>
                </wp:positionH>
                <wp:positionV relativeFrom="paragraph">
                  <wp:posOffset>180119</wp:posOffset>
                </wp:positionV>
                <wp:extent cx="6460177" cy="0"/>
                <wp:effectExtent l="0" t="0" r="36195" b="19050"/>
                <wp:wrapNone/>
                <wp:docPr id="81" name="Gerader Verbinde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94DFDB" id="Gerader Verbinder 81" o:spid="_x0000_s1026" style="position:absolute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4.2pt" to="508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FE131E" w:rsidRPr="00FE131E" w:rsidRDefault="00FE131E" w:rsidP="00FE131E">
      <w:pPr>
        <w:rPr>
          <w:sz w:val="32"/>
        </w:rPr>
      </w:pPr>
      <w:r w:rsidRPr="00FE131E">
        <w:rPr>
          <w:rFonts w:ascii="Berlin Sans FB" w:hAnsi="Berlin Sans FB"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6169A" wp14:editId="2B5DF753">
                <wp:simplePos x="0" y="0"/>
                <wp:positionH relativeFrom="margin">
                  <wp:align>left</wp:align>
                </wp:positionH>
                <wp:positionV relativeFrom="paragraph">
                  <wp:posOffset>161939</wp:posOffset>
                </wp:positionV>
                <wp:extent cx="6460177" cy="0"/>
                <wp:effectExtent l="0" t="0" r="36195" b="19050"/>
                <wp:wrapNone/>
                <wp:docPr id="76" name="Gerader Verbinde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01B25B" id="Gerader Verbinder 76" o:spid="_x0000_s1026" style="position:absolute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2.75pt" to="508.7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FE131E" w:rsidRPr="00FA4658" w:rsidRDefault="00FE131E" w:rsidP="00FE131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2F50A1" wp14:editId="5D350322">
                <wp:simplePos x="0" y="0"/>
                <wp:positionH relativeFrom="page">
                  <wp:posOffset>4189227</wp:posOffset>
                </wp:positionH>
                <wp:positionV relativeFrom="paragraph">
                  <wp:posOffset>185597</wp:posOffset>
                </wp:positionV>
                <wp:extent cx="2716205" cy="0"/>
                <wp:effectExtent l="0" t="0" r="27305" b="19050"/>
                <wp:wrapNone/>
                <wp:docPr id="77" name="Gerader Verbinde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6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F33299" id="Gerader Verbinder 7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29.85pt,14.6pt" to="543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" strokecolor="black [3040]">
                <w10:wrap anchorx="page"/>
              </v:line>
            </w:pict>
          </mc:Fallback>
        </mc:AlternateContent>
      </w:r>
      <w:r>
        <w:rPr>
          <w:rFonts w:ascii="Berlin Sans FB" w:hAnsi="Berlin Sans FB"/>
          <w:sz w:val="28"/>
          <w:szCs w:val="28"/>
        </w:rPr>
        <w:t>Wieso sind diese Schubladen aber auch gefährlich</w:t>
      </w:r>
      <w:r w:rsidRPr="00FE131E">
        <w:rPr>
          <w:rFonts w:ascii="Berlin Sans FB" w:hAnsi="Berlin Sans FB"/>
          <w:sz w:val="28"/>
          <w:szCs w:val="28"/>
        </w:rPr>
        <w:t>?</w:t>
      </w:r>
      <w:r w:rsidRPr="00FA4658">
        <w:rPr>
          <w:rFonts w:ascii="Berlin Sans FB" w:hAnsi="Berlin Sans FB"/>
          <w:sz w:val="28"/>
          <w:szCs w:val="28"/>
        </w:rPr>
        <w:t xml:space="preserve"> </w:t>
      </w:r>
    </w:p>
    <w:p w:rsidR="00FE131E" w:rsidRPr="00DD03E1" w:rsidRDefault="00FE131E" w:rsidP="00FE131E">
      <w:pPr>
        <w:rPr>
          <w:sz w:val="36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6169A" wp14:editId="2B5DF753">
                <wp:simplePos x="0" y="0"/>
                <wp:positionH relativeFrom="margin">
                  <wp:posOffset>0</wp:posOffset>
                </wp:positionH>
                <wp:positionV relativeFrom="paragraph">
                  <wp:posOffset>204632</wp:posOffset>
                </wp:positionV>
                <wp:extent cx="6460177" cy="0"/>
                <wp:effectExtent l="0" t="0" r="36195" b="19050"/>
                <wp:wrapNone/>
                <wp:docPr id="78" name="Gerader Verbinde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7D768D" id="Gerader Verbinder 7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6.1pt" to="508.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" strokecolor="black [3040]">
                <w10:wrap anchorx="margin"/>
              </v:line>
            </w:pict>
          </mc:Fallback>
        </mc:AlternateContent>
      </w:r>
    </w:p>
    <w:p w:rsidR="00FE131E" w:rsidRPr="00FA4658" w:rsidRDefault="00FE131E" w:rsidP="00FE131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Wieso ist es wichtig, über diese Schubladen nachzudenken</w:t>
      </w:r>
      <w:r w:rsidRPr="00FE131E">
        <w:rPr>
          <w:rFonts w:ascii="Berlin Sans FB" w:hAnsi="Berlin Sans FB"/>
          <w:sz w:val="28"/>
          <w:szCs w:val="28"/>
        </w:rPr>
        <w:t>?</w:t>
      </w:r>
      <w:r w:rsidRPr="00FA4658">
        <w:rPr>
          <w:rFonts w:ascii="Berlin Sans FB" w:hAnsi="Berlin Sans FB"/>
          <w:sz w:val="28"/>
          <w:szCs w:val="28"/>
        </w:rPr>
        <w:t xml:space="preserve"> </w:t>
      </w:r>
    </w:p>
    <w:p w:rsidR="00FE131E" w:rsidRPr="00DD03E1" w:rsidRDefault="00FE131E" w:rsidP="00FE131E">
      <w:pPr>
        <w:rPr>
          <w:sz w:val="36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C12A27" wp14:editId="497B0D68">
                <wp:simplePos x="0" y="0"/>
                <wp:positionH relativeFrom="margin">
                  <wp:align>left</wp:align>
                </wp:positionH>
                <wp:positionV relativeFrom="paragraph">
                  <wp:posOffset>499095</wp:posOffset>
                </wp:positionV>
                <wp:extent cx="6460177" cy="0"/>
                <wp:effectExtent l="0" t="0" r="36195" b="19050"/>
                <wp:wrapNone/>
                <wp:docPr id="82" name="Gerader Verbinde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E49683" id="Gerader Verbinder 82" o:spid="_x0000_s1026" style="position:absolute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9.3pt" to="508.7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" strokecolor="black [3040]">
                <w10:wrap anchorx="margin"/>
              </v:line>
            </w:pict>
          </mc:Fallback>
        </mc:AlternateContent>
      </w: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6169A" wp14:editId="2B5DF753">
                <wp:simplePos x="0" y="0"/>
                <wp:positionH relativeFrom="margin">
                  <wp:posOffset>0</wp:posOffset>
                </wp:positionH>
                <wp:positionV relativeFrom="paragraph">
                  <wp:posOffset>172247</wp:posOffset>
                </wp:positionV>
                <wp:extent cx="6460177" cy="0"/>
                <wp:effectExtent l="0" t="0" r="36195" b="19050"/>
                <wp:wrapNone/>
                <wp:docPr id="80" name="Gerader Verbinde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01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BB5B14" id="Gerader Verbinder 80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.55pt" to="508.7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C11950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C11950" w:rsidRPr="00FA4658" w:rsidRDefault="00C11950" w:rsidP="00CD1E3E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lastRenderedPageBreak/>
              <w:t xml:space="preserve">7.3.1   Zimmer der Welt  </w:t>
            </w:r>
          </w:p>
        </w:tc>
      </w:tr>
    </w:tbl>
    <w:p w:rsidR="00C11950" w:rsidRPr="00F84C6B" w:rsidRDefault="00C11950" w:rsidP="00C11950">
      <w:pPr>
        <w:rPr>
          <w:sz w:val="12"/>
        </w:rPr>
      </w:pPr>
    </w:p>
    <w:p w:rsidR="00C11950" w:rsidRDefault="00C11950" w:rsidP="00C119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Zwei überraschende Fakten zu den Schlafplätzen:</w:t>
      </w:r>
    </w:p>
    <w:p w:rsidR="00C11950" w:rsidRDefault="00C11950" w:rsidP="00C119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3A425F" wp14:editId="3310EF02">
                <wp:simplePos x="0" y="0"/>
                <wp:positionH relativeFrom="margin">
                  <wp:posOffset>0</wp:posOffset>
                </wp:positionH>
                <wp:positionV relativeFrom="paragraph">
                  <wp:posOffset>157834</wp:posOffset>
                </wp:positionV>
                <wp:extent cx="6459855" cy="0"/>
                <wp:effectExtent l="0" t="0" r="36195" b="19050"/>
                <wp:wrapNone/>
                <wp:docPr id="90" name="Gerader Verbinde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D88A23" id="Gerader Verbinder 90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45pt" to="508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C11950" w:rsidRDefault="00C11950" w:rsidP="00C119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39D16" wp14:editId="4D2E387F">
                <wp:simplePos x="0" y="0"/>
                <wp:positionH relativeFrom="margin">
                  <wp:posOffset>0</wp:posOffset>
                </wp:positionH>
                <wp:positionV relativeFrom="paragraph">
                  <wp:posOffset>132434</wp:posOffset>
                </wp:positionV>
                <wp:extent cx="6459855" cy="0"/>
                <wp:effectExtent l="0" t="0" r="36195" b="19050"/>
                <wp:wrapNone/>
                <wp:docPr id="89" name="Gerader Verbinde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0DB0B4" id="Gerader Verbinder 8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0.45pt" to="508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C11950" w:rsidRDefault="00C11950" w:rsidP="00C119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Beschreibe in Stichworten den für dich extremsten Schlafplatz.</w:t>
      </w:r>
    </w:p>
    <w:p w:rsidR="00C11950" w:rsidRDefault="00C11950" w:rsidP="00C119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26EFD8" wp14:editId="2FCC1F04">
                <wp:simplePos x="0" y="0"/>
                <wp:positionH relativeFrom="margin">
                  <wp:align>left</wp:align>
                </wp:positionH>
                <wp:positionV relativeFrom="paragraph">
                  <wp:posOffset>211735</wp:posOffset>
                </wp:positionV>
                <wp:extent cx="6459855" cy="0"/>
                <wp:effectExtent l="0" t="0" r="36195" b="19050"/>
                <wp:wrapNone/>
                <wp:docPr id="91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29C821" id="Gerader Verbinder 91" o:spid="_x0000_s1026" style="position:absolute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65pt" to="508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C11950" w:rsidRDefault="00C11950" w:rsidP="00C119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6EFD8" wp14:editId="2FCC1F04">
                <wp:simplePos x="0" y="0"/>
                <wp:positionH relativeFrom="margin">
                  <wp:posOffset>42531</wp:posOffset>
                </wp:positionH>
                <wp:positionV relativeFrom="paragraph">
                  <wp:posOffset>193527</wp:posOffset>
                </wp:positionV>
                <wp:extent cx="6459855" cy="0"/>
                <wp:effectExtent l="0" t="0" r="36195" b="19050"/>
                <wp:wrapNone/>
                <wp:docPr id="92" name="Gerader Verbinde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686925" id="Gerader Verbinder 9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.35pt,15.25pt" to="512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C11950" w:rsidRPr="00CF58E0" w:rsidRDefault="00C11950" w:rsidP="00CF58E0">
      <w:pPr>
        <w:ind w:firstLine="708"/>
        <w:rPr>
          <w:rFonts w:ascii="Berlin Sans FB" w:hAnsi="Berlin Sans FB"/>
          <w:sz w:val="2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4F5AE5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4F5AE5" w:rsidRPr="00FA4658" w:rsidRDefault="00AC5AEB" w:rsidP="00CD1E3E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t>8.3.1</w:t>
            </w:r>
            <w:r w:rsidR="004F5AE5">
              <w:rPr>
                <w:rFonts w:ascii="Berlin Sans FB" w:hAnsi="Berlin Sans FB"/>
                <w:sz w:val="32"/>
              </w:rPr>
              <w:t xml:space="preserve">   Geheimnisse auf dem Smartphone  </w:t>
            </w:r>
          </w:p>
        </w:tc>
      </w:tr>
    </w:tbl>
    <w:p w:rsidR="004F5AE5" w:rsidRPr="00F84C6B" w:rsidRDefault="004F5AE5" w:rsidP="004F5AE5">
      <w:pPr>
        <w:rPr>
          <w:sz w:val="12"/>
        </w:rPr>
      </w:pPr>
    </w:p>
    <w:p w:rsidR="004F5AE5" w:rsidRDefault="00427EB5" w:rsidP="004F5AE5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Notiert eure Gedanken zu der Füllhöhe der Gläser.</w:t>
      </w:r>
    </w:p>
    <w:p w:rsidR="004F5AE5" w:rsidRDefault="004F5AE5" w:rsidP="004F5AE5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A717C1" wp14:editId="2A47369C">
                <wp:simplePos x="0" y="0"/>
                <wp:positionH relativeFrom="margin">
                  <wp:posOffset>0</wp:posOffset>
                </wp:positionH>
                <wp:positionV relativeFrom="paragraph">
                  <wp:posOffset>157834</wp:posOffset>
                </wp:positionV>
                <wp:extent cx="6459855" cy="0"/>
                <wp:effectExtent l="0" t="0" r="36195" b="19050"/>
                <wp:wrapNone/>
                <wp:docPr id="100" name="Gerader Verbinde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384D86" id="Gerader Verbinder 100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45pt" to="508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427EB5" w:rsidRDefault="004F5AE5" w:rsidP="004F5AE5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06BCF1" wp14:editId="628B1ADA">
                <wp:simplePos x="0" y="0"/>
                <wp:positionH relativeFrom="margin">
                  <wp:posOffset>0</wp:posOffset>
                </wp:positionH>
                <wp:positionV relativeFrom="paragraph">
                  <wp:posOffset>132434</wp:posOffset>
                </wp:positionV>
                <wp:extent cx="6459855" cy="0"/>
                <wp:effectExtent l="0" t="0" r="36195" b="19050"/>
                <wp:wrapNone/>
                <wp:docPr id="101" name="Gerader Verbinde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38DEB4" id="Gerader Verbinder 10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0.45pt" to="508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4F5AE5" w:rsidRDefault="00427EB5" w:rsidP="004F5AE5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Welche Inhalte in Chats muss du unbedingt melden?</w:t>
      </w:r>
      <w:r w:rsidR="00196C9E">
        <w:rPr>
          <w:rFonts w:ascii="Berlin Sans FB" w:hAnsi="Berlin Sans FB"/>
          <w:sz w:val="28"/>
          <w:szCs w:val="28"/>
        </w:rPr>
        <w:t xml:space="preserve"> </w:t>
      </w:r>
    </w:p>
    <w:p w:rsidR="004F5AE5" w:rsidRDefault="004F5AE5" w:rsidP="004F5AE5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920AF8" wp14:editId="36BB838B">
                <wp:simplePos x="0" y="0"/>
                <wp:positionH relativeFrom="margin">
                  <wp:align>left</wp:align>
                </wp:positionH>
                <wp:positionV relativeFrom="paragraph">
                  <wp:posOffset>211735</wp:posOffset>
                </wp:positionV>
                <wp:extent cx="6459855" cy="0"/>
                <wp:effectExtent l="0" t="0" r="36195" b="19050"/>
                <wp:wrapNone/>
                <wp:docPr id="102" name="Gerader Verbinde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422D37" id="Gerader Verbinder 102" o:spid="_x0000_s1026" style="position:absolute;z-index:2516817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65pt" to="508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4F5AE5" w:rsidRDefault="00427EB5" w:rsidP="004F5AE5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B22EDB" wp14:editId="18BC6CB7">
                <wp:simplePos x="0" y="0"/>
                <wp:positionH relativeFrom="margin">
                  <wp:align>left</wp:align>
                </wp:positionH>
                <wp:positionV relativeFrom="paragraph">
                  <wp:posOffset>224938</wp:posOffset>
                </wp:positionV>
                <wp:extent cx="6459855" cy="0"/>
                <wp:effectExtent l="0" t="0" r="36195" b="19050"/>
                <wp:wrapNone/>
                <wp:docPr id="103" name="Gerader Verbinde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1C6BAA" id="Gerader Verbinder 103" o:spid="_x0000_s1026" style="position:absolute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7pt" to="508.6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4F5AE5" w:rsidRDefault="00427EB5" w:rsidP="004F5AE5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8C48B2" wp14:editId="1FCD7CC1">
                <wp:simplePos x="0" y="0"/>
                <wp:positionH relativeFrom="margin">
                  <wp:align>left</wp:align>
                </wp:positionH>
                <wp:positionV relativeFrom="paragraph">
                  <wp:posOffset>233916</wp:posOffset>
                </wp:positionV>
                <wp:extent cx="6459855" cy="0"/>
                <wp:effectExtent l="0" t="0" r="36195" b="19050"/>
                <wp:wrapNone/>
                <wp:docPr id="105" name="Gerader Verbinde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1F99C9" id="Gerader Verbinder 105" o:spid="_x0000_s1026" style="position:absolute;z-index:2516848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8.4pt" to="508.6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8672E3" w:rsidRDefault="00AC5AEB" w:rsidP="00C11950">
      <w:pPr>
        <w:rPr>
          <w:rFonts w:ascii="Berlin Sans FB" w:hAnsi="Berlin Sans FB"/>
          <w:sz w:val="28"/>
          <w:szCs w:val="28"/>
        </w:rPr>
      </w:pPr>
      <w:r>
        <w:rPr>
          <w:noProof/>
          <w:lang w:eastAsia="de-CH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3717603</wp:posOffset>
            </wp:positionH>
            <wp:positionV relativeFrom="paragraph">
              <wp:posOffset>128080</wp:posOffset>
            </wp:positionV>
            <wp:extent cx="1605280" cy="3852545"/>
            <wp:effectExtent l="0" t="0" r="0" b="0"/>
            <wp:wrapNone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7" t="22064" r="50903" b="4408"/>
                    <a:stretch/>
                  </pic:blipFill>
                  <pic:spPr bwMode="auto">
                    <a:xfrm>
                      <a:off x="0" y="0"/>
                      <a:ext cx="1605280" cy="385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725228</wp:posOffset>
            </wp:positionH>
            <wp:positionV relativeFrom="paragraph">
              <wp:posOffset>131321</wp:posOffset>
            </wp:positionV>
            <wp:extent cx="3024505" cy="3858260"/>
            <wp:effectExtent l="0" t="0" r="4445" b="889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2" t="21108" r="35272" b="4795"/>
                    <a:stretch/>
                  </pic:blipFill>
                  <pic:spPr bwMode="auto">
                    <a:xfrm>
                      <a:off x="0" y="0"/>
                      <a:ext cx="3024505" cy="385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AEB" w:rsidRDefault="00AC5AEB" w:rsidP="00C11950">
      <w:pPr>
        <w:rPr>
          <w:rFonts w:ascii="Berlin Sans FB" w:hAnsi="Berlin Sans FB"/>
          <w:sz w:val="28"/>
          <w:szCs w:val="28"/>
        </w:rPr>
      </w:pPr>
    </w:p>
    <w:p w:rsidR="00AC5AEB" w:rsidRDefault="00AC5AEB" w:rsidP="00C11950">
      <w:pPr>
        <w:rPr>
          <w:rFonts w:ascii="Berlin Sans FB" w:hAnsi="Berlin Sans FB"/>
          <w:sz w:val="28"/>
          <w:szCs w:val="28"/>
        </w:rPr>
      </w:pPr>
    </w:p>
    <w:p w:rsidR="00AC5AEB" w:rsidRDefault="00AC5AEB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AC5AEB" w:rsidTr="00DE54AC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AC5AEB" w:rsidRPr="00FA4658" w:rsidRDefault="00AC5AEB" w:rsidP="00DE54AC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lastRenderedPageBreak/>
              <w:t xml:space="preserve">8.3.2   Spuren im Netz </w:t>
            </w:r>
          </w:p>
        </w:tc>
      </w:tr>
    </w:tbl>
    <w:p w:rsidR="00AC5AEB" w:rsidRPr="00F84C6B" w:rsidRDefault="00AC5AEB" w:rsidP="00AC5AEB">
      <w:pPr>
        <w:rPr>
          <w:sz w:val="12"/>
        </w:rPr>
      </w:pPr>
    </w:p>
    <w:p w:rsidR="00AC5AEB" w:rsidRDefault="00AC5AEB" w:rsidP="00AC5AEB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Warum ist es wichtig, deine Privatsphäre zu schützen?</w:t>
      </w:r>
    </w:p>
    <w:p w:rsidR="00AC5AEB" w:rsidRDefault="00AC5AEB" w:rsidP="00AC5AEB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9D44D1" wp14:editId="0665C70B">
                <wp:simplePos x="0" y="0"/>
                <wp:positionH relativeFrom="margin">
                  <wp:posOffset>0</wp:posOffset>
                </wp:positionH>
                <wp:positionV relativeFrom="paragraph">
                  <wp:posOffset>157834</wp:posOffset>
                </wp:positionV>
                <wp:extent cx="6459855" cy="0"/>
                <wp:effectExtent l="0" t="0" r="36195" b="19050"/>
                <wp:wrapNone/>
                <wp:docPr id="94" name="Gerader Verbinde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0235B7" id="Gerader Verbinder 94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45pt" to="508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AC5AEB" w:rsidRDefault="00AC5AEB" w:rsidP="00AC5AEB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919E8E" wp14:editId="327C71D9">
                <wp:simplePos x="0" y="0"/>
                <wp:positionH relativeFrom="margin">
                  <wp:posOffset>0</wp:posOffset>
                </wp:positionH>
                <wp:positionV relativeFrom="paragraph">
                  <wp:posOffset>132434</wp:posOffset>
                </wp:positionV>
                <wp:extent cx="6459855" cy="0"/>
                <wp:effectExtent l="0" t="0" r="36195" b="19050"/>
                <wp:wrapNone/>
                <wp:docPr id="95" name="Gerader Verbinde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E2F37B" id="Gerader Verbinder 95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0.45pt" to="508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AC5AEB" w:rsidRDefault="00AC5AEB" w:rsidP="00AC5AEB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Hast du auf Google etwas über dich entdeckt, was nicht öffentlich sein sollte? Wie kannst du das ändern?</w:t>
      </w:r>
    </w:p>
    <w:p w:rsidR="00AC5AEB" w:rsidRDefault="00AC5AEB" w:rsidP="00AC5AEB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285783" wp14:editId="05B239F3">
                <wp:simplePos x="0" y="0"/>
                <wp:positionH relativeFrom="margin">
                  <wp:align>left</wp:align>
                </wp:positionH>
                <wp:positionV relativeFrom="paragraph">
                  <wp:posOffset>211735</wp:posOffset>
                </wp:positionV>
                <wp:extent cx="6459855" cy="0"/>
                <wp:effectExtent l="0" t="0" r="36195" b="19050"/>
                <wp:wrapNone/>
                <wp:docPr id="96" name="Gerader Verbinde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88D003" id="Gerader Verbinder 96" o:spid="_x0000_s1026" style="position:absolute;z-index:2517145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65pt" to="508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AC5AEB" w:rsidRDefault="00AC5AEB" w:rsidP="00C119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9F48B3" wp14:editId="51B4D76A">
                <wp:simplePos x="0" y="0"/>
                <wp:positionH relativeFrom="margin">
                  <wp:align>left</wp:align>
                </wp:positionH>
                <wp:positionV relativeFrom="paragraph">
                  <wp:posOffset>221161</wp:posOffset>
                </wp:positionV>
                <wp:extent cx="6459855" cy="0"/>
                <wp:effectExtent l="0" t="0" r="36195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53EB50" id="Gerader Verbinder 11" o:spid="_x0000_s1026" style="position:absolute;z-index:2517166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4pt" to="508.6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AC5AEB" w:rsidRDefault="00AC5AEB" w:rsidP="00C11950">
      <w:pPr>
        <w:rPr>
          <w:rFonts w:ascii="Berlin Sans FB" w:hAnsi="Berlin Sans FB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D329AE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D329AE" w:rsidRPr="00FA4658" w:rsidRDefault="00D329AE" w:rsidP="00CD1E3E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t xml:space="preserve">9.3.1   Hungriger Planet  </w:t>
            </w:r>
          </w:p>
        </w:tc>
      </w:tr>
    </w:tbl>
    <w:p w:rsidR="00D329AE" w:rsidRPr="00F84C6B" w:rsidRDefault="00D329AE" w:rsidP="00D329AE">
      <w:pPr>
        <w:rPr>
          <w:sz w:val="12"/>
        </w:rPr>
      </w:pPr>
    </w:p>
    <w:p w:rsidR="00D329AE" w:rsidRDefault="00A76FE3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Food </w:t>
      </w:r>
      <w:proofErr w:type="spellStart"/>
      <w:r>
        <w:rPr>
          <w:rFonts w:ascii="Berlin Sans FB" w:hAnsi="Berlin Sans FB"/>
          <w:sz w:val="28"/>
          <w:szCs w:val="28"/>
        </w:rPr>
        <w:t>Waste</w:t>
      </w:r>
      <w:proofErr w:type="spellEnd"/>
      <w:r>
        <w:rPr>
          <w:rFonts w:ascii="Berlin Sans FB" w:hAnsi="Berlin Sans FB"/>
          <w:sz w:val="28"/>
          <w:szCs w:val="28"/>
        </w:rPr>
        <w:t>: Wie viel musstet ihr von was wegwerfen? Was denkst du darüber?</w:t>
      </w:r>
    </w:p>
    <w:p w:rsidR="00D329AE" w:rsidRDefault="00D329AE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B56ED5" wp14:editId="3469E4E1">
                <wp:simplePos x="0" y="0"/>
                <wp:positionH relativeFrom="margin">
                  <wp:posOffset>0</wp:posOffset>
                </wp:positionH>
                <wp:positionV relativeFrom="paragraph">
                  <wp:posOffset>157834</wp:posOffset>
                </wp:positionV>
                <wp:extent cx="6459855" cy="0"/>
                <wp:effectExtent l="0" t="0" r="36195" b="19050"/>
                <wp:wrapNone/>
                <wp:docPr id="106" name="Gerader Verbinde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5769DA" id="Gerader Verbinder 106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45pt" to="508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D329AE" w:rsidRDefault="00D329AE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7E5D2F" wp14:editId="53C9BEEC">
                <wp:simplePos x="0" y="0"/>
                <wp:positionH relativeFrom="margin">
                  <wp:posOffset>0</wp:posOffset>
                </wp:positionH>
                <wp:positionV relativeFrom="paragraph">
                  <wp:posOffset>132434</wp:posOffset>
                </wp:positionV>
                <wp:extent cx="6459855" cy="0"/>
                <wp:effectExtent l="0" t="0" r="36195" b="19050"/>
                <wp:wrapNone/>
                <wp:docPr id="107" name="Gerader Verbinde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129FD1" id="Gerader Verbinder 107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0.45pt" to="508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D329AE" w:rsidRDefault="00D329AE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AE3E52" wp14:editId="2099C0C8">
                <wp:simplePos x="0" y="0"/>
                <wp:positionH relativeFrom="margin">
                  <wp:posOffset>0</wp:posOffset>
                </wp:positionH>
                <wp:positionV relativeFrom="paragraph">
                  <wp:posOffset>127797</wp:posOffset>
                </wp:positionV>
                <wp:extent cx="6459855" cy="0"/>
                <wp:effectExtent l="0" t="0" r="36195" b="19050"/>
                <wp:wrapNone/>
                <wp:docPr id="108" name="Gerader Verbinde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6BC311" id="Gerader Verbinder 108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0.05pt" to="508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A76FE3" w:rsidRDefault="00A76FE3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724D2C" wp14:editId="1D076176">
                <wp:simplePos x="0" y="0"/>
                <wp:positionH relativeFrom="margin">
                  <wp:align>left</wp:align>
                </wp:positionH>
                <wp:positionV relativeFrom="paragraph">
                  <wp:posOffset>118790</wp:posOffset>
                </wp:positionV>
                <wp:extent cx="6459855" cy="0"/>
                <wp:effectExtent l="0" t="0" r="36195" b="19050"/>
                <wp:wrapNone/>
                <wp:docPr id="112" name="Gerader Verbinde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5D5EEA" id="Gerader Verbinder 112" o:spid="_x0000_s1026" style="position:absolute;z-index:251692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9.35pt" to="508.6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A76FE3" w:rsidRDefault="00A76FE3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724D2C" wp14:editId="1D076176">
                <wp:simplePos x="0" y="0"/>
                <wp:positionH relativeFrom="margin">
                  <wp:align>left</wp:align>
                </wp:positionH>
                <wp:positionV relativeFrom="paragraph">
                  <wp:posOffset>138224</wp:posOffset>
                </wp:positionV>
                <wp:extent cx="6459855" cy="0"/>
                <wp:effectExtent l="0" t="0" r="36195" b="19050"/>
                <wp:wrapNone/>
                <wp:docPr id="113" name="Gerader Verbinde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747E35" id="Gerader Verbinder 113" o:spid="_x0000_s1026" style="position:absolute;z-index:2516930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0.9pt" to="508.6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D329AE" w:rsidRDefault="00A76FE3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Wer ist für Food </w:t>
      </w:r>
      <w:proofErr w:type="spellStart"/>
      <w:r>
        <w:rPr>
          <w:rFonts w:ascii="Berlin Sans FB" w:hAnsi="Berlin Sans FB"/>
          <w:sz w:val="28"/>
          <w:szCs w:val="28"/>
        </w:rPr>
        <w:t>Waste</w:t>
      </w:r>
      <w:proofErr w:type="spellEnd"/>
      <w:r>
        <w:rPr>
          <w:rFonts w:ascii="Berlin Sans FB" w:hAnsi="Berlin Sans FB"/>
          <w:sz w:val="28"/>
          <w:szCs w:val="28"/>
        </w:rPr>
        <w:t xml:space="preserve"> verantwortlich? Was kannst du persönlich tun?</w:t>
      </w:r>
    </w:p>
    <w:p w:rsidR="00D329AE" w:rsidRDefault="00D329AE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858F33" wp14:editId="2FD36980">
                <wp:simplePos x="0" y="0"/>
                <wp:positionH relativeFrom="margin">
                  <wp:align>left</wp:align>
                </wp:positionH>
                <wp:positionV relativeFrom="paragraph">
                  <wp:posOffset>211735</wp:posOffset>
                </wp:positionV>
                <wp:extent cx="6459855" cy="0"/>
                <wp:effectExtent l="0" t="0" r="36195" b="19050"/>
                <wp:wrapNone/>
                <wp:docPr id="109" name="Gerader Verbinde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4E2382" id="Gerader Verbinder 109" o:spid="_x0000_s1026" style="position:absolute;z-index:2516879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65pt" to="508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D329AE" w:rsidRDefault="00D329AE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832266" wp14:editId="2DCB8729">
                <wp:simplePos x="0" y="0"/>
                <wp:positionH relativeFrom="margin">
                  <wp:align>left</wp:align>
                </wp:positionH>
                <wp:positionV relativeFrom="paragraph">
                  <wp:posOffset>224938</wp:posOffset>
                </wp:positionV>
                <wp:extent cx="6459855" cy="0"/>
                <wp:effectExtent l="0" t="0" r="36195" b="19050"/>
                <wp:wrapNone/>
                <wp:docPr id="110" name="Gerader Verbinde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D3E557" id="Gerader Verbinder 110" o:spid="_x0000_s1026" style="position:absolute;z-index:2516889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7.7pt" to="508.6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D329AE" w:rsidRDefault="00D329AE" w:rsidP="00D329AE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0CFD25" wp14:editId="315858B2">
                <wp:simplePos x="0" y="0"/>
                <wp:positionH relativeFrom="margin">
                  <wp:align>left</wp:align>
                </wp:positionH>
                <wp:positionV relativeFrom="paragraph">
                  <wp:posOffset>233916</wp:posOffset>
                </wp:positionV>
                <wp:extent cx="6459855" cy="0"/>
                <wp:effectExtent l="0" t="0" r="36195" b="19050"/>
                <wp:wrapNone/>
                <wp:docPr id="111" name="Gerader Verbinde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97FDF6" id="Gerader Verbinder 111" o:spid="_x0000_s1026" style="position:absolute;z-index:2516910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8.4pt" to="508.6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D329AE" w:rsidRDefault="00371FA1" w:rsidP="00D329AE">
      <w:pPr>
        <w:rPr>
          <w:rFonts w:ascii="Berlin Sans FB" w:hAnsi="Berlin Sans FB"/>
          <w:sz w:val="28"/>
          <w:szCs w:val="28"/>
        </w:rPr>
      </w:pPr>
      <w:r>
        <w:rPr>
          <w:noProof/>
          <w:lang w:eastAsia="de-CH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369442" cy="1994667"/>
            <wp:effectExtent l="0" t="0" r="3175" b="5715"/>
            <wp:wrapNone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3" t="39699" r="20060" b="18306"/>
                    <a:stretch/>
                  </pic:blipFill>
                  <pic:spPr bwMode="auto">
                    <a:xfrm>
                      <a:off x="0" y="0"/>
                      <a:ext cx="5369442" cy="199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EB5" w:rsidRDefault="00427EB5" w:rsidP="00C11950">
      <w:pPr>
        <w:rPr>
          <w:rFonts w:ascii="Berlin Sans FB" w:hAnsi="Berlin Sans FB"/>
          <w:sz w:val="28"/>
          <w:szCs w:val="28"/>
        </w:rPr>
      </w:pPr>
    </w:p>
    <w:p w:rsidR="00A76FE3" w:rsidRDefault="00A76FE3" w:rsidP="00C11950">
      <w:pPr>
        <w:rPr>
          <w:rFonts w:ascii="Berlin Sans FB" w:hAnsi="Berlin Sans FB"/>
          <w:sz w:val="28"/>
          <w:szCs w:val="28"/>
        </w:rPr>
      </w:pPr>
    </w:p>
    <w:p w:rsidR="00A76FE3" w:rsidRDefault="00A76FE3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A9026D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A9026D" w:rsidRPr="00FA4658" w:rsidRDefault="00A9026D" w:rsidP="00CD1E3E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lastRenderedPageBreak/>
              <w:t xml:space="preserve">10.3.1   Last Exit: Flucht  </w:t>
            </w:r>
          </w:p>
        </w:tc>
      </w:tr>
    </w:tbl>
    <w:p w:rsidR="00A9026D" w:rsidRPr="00955BE8" w:rsidRDefault="00A9026D" w:rsidP="00A9026D">
      <w:pPr>
        <w:rPr>
          <w:sz w:val="10"/>
        </w:rPr>
      </w:pPr>
    </w:p>
    <w:p w:rsidR="00A9026D" w:rsidRPr="00955BE8" w:rsidRDefault="00955BE8" w:rsidP="00A9026D">
      <w:pPr>
        <w:rPr>
          <w:rFonts w:ascii="Berlin Sans FB" w:hAnsi="Berlin Sans FB"/>
          <w:sz w:val="28"/>
          <w:szCs w:val="28"/>
        </w:rPr>
      </w:pPr>
      <w:r w:rsidRPr="00955BE8">
        <w:rPr>
          <w:rFonts w:ascii="Berlin Sans FB" w:hAnsi="Berlin Sans FB"/>
          <w:sz w:val="28"/>
          <w:szCs w:val="28"/>
        </w:rPr>
        <w:t>Woher kommt deine Person? Wieso musste sie flüchten?</w:t>
      </w:r>
    </w:p>
    <w:p w:rsidR="00A9026D" w:rsidRPr="00955BE8" w:rsidRDefault="00A9026D" w:rsidP="00A9026D">
      <w:pPr>
        <w:rPr>
          <w:rFonts w:ascii="Berlin Sans FB" w:hAnsi="Berlin Sans FB"/>
          <w:sz w:val="28"/>
          <w:szCs w:val="28"/>
        </w:rPr>
      </w:pPr>
      <w:r w:rsidRPr="00955BE8"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D654E1" wp14:editId="63830FE2">
                <wp:simplePos x="0" y="0"/>
                <wp:positionH relativeFrom="margin">
                  <wp:posOffset>0</wp:posOffset>
                </wp:positionH>
                <wp:positionV relativeFrom="paragraph">
                  <wp:posOffset>178273</wp:posOffset>
                </wp:positionV>
                <wp:extent cx="6459855" cy="0"/>
                <wp:effectExtent l="0" t="0" r="36195" b="19050"/>
                <wp:wrapNone/>
                <wp:docPr id="115" name="Gerader Verbinde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E1943A" id="Gerader Verbinder 115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4.05pt" to="508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A9026D" w:rsidRPr="00955BE8" w:rsidRDefault="00A9026D" w:rsidP="00A9026D">
      <w:pPr>
        <w:rPr>
          <w:rFonts w:ascii="Berlin Sans FB" w:hAnsi="Berlin Sans FB"/>
          <w:sz w:val="28"/>
          <w:szCs w:val="28"/>
        </w:rPr>
      </w:pPr>
      <w:r w:rsidRPr="00955BE8"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052A44" wp14:editId="7F335262">
                <wp:simplePos x="0" y="0"/>
                <wp:positionH relativeFrom="margin">
                  <wp:posOffset>0</wp:posOffset>
                </wp:positionH>
                <wp:positionV relativeFrom="paragraph">
                  <wp:posOffset>152873</wp:posOffset>
                </wp:positionV>
                <wp:extent cx="6459855" cy="0"/>
                <wp:effectExtent l="0" t="0" r="36195" b="19050"/>
                <wp:wrapNone/>
                <wp:docPr id="116" name="Gerader Verbinde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CFC2D7" id="Gerader Verbinder 116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05pt" to="508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A9026D" w:rsidRPr="00955BE8" w:rsidRDefault="00955BE8" w:rsidP="00955BE8">
      <w:pPr>
        <w:spacing w:after="120"/>
        <w:rPr>
          <w:rFonts w:ascii="Berlin Sans FB" w:hAnsi="Berlin Sans FB"/>
          <w:sz w:val="28"/>
          <w:szCs w:val="28"/>
        </w:rPr>
      </w:pPr>
      <w:r w:rsidRPr="00955BE8">
        <w:rPr>
          <w:rFonts w:ascii="Berlin Sans FB" w:hAnsi="Berlin Sans FB"/>
          <w:sz w:val="28"/>
          <w:szCs w:val="28"/>
        </w:rPr>
        <w:t>Welche Ziele hat deine Person für das Leben in der Schweiz?</w:t>
      </w:r>
    </w:p>
    <w:p w:rsidR="00A9026D" w:rsidRPr="002D2925" w:rsidRDefault="00A9026D" w:rsidP="00A9026D">
      <w:pPr>
        <w:rPr>
          <w:rFonts w:ascii="Berlin Sans FB" w:hAnsi="Berlin Sans FB"/>
          <w:sz w:val="28"/>
          <w:szCs w:val="28"/>
          <w:highlight w:val="yellow"/>
        </w:rPr>
      </w:pPr>
      <w:r w:rsidRPr="002D2925">
        <w:rPr>
          <w:rFonts w:ascii="Berlin Sans FB" w:hAnsi="Berlin Sans FB"/>
          <w:noProof/>
          <w:sz w:val="24"/>
          <w:szCs w:val="24"/>
          <w:highlight w:val="yellow"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CBC236" wp14:editId="00E637D6">
                <wp:simplePos x="0" y="0"/>
                <wp:positionH relativeFrom="margin">
                  <wp:posOffset>0</wp:posOffset>
                </wp:positionH>
                <wp:positionV relativeFrom="paragraph">
                  <wp:posOffset>272888</wp:posOffset>
                </wp:positionV>
                <wp:extent cx="6459855" cy="0"/>
                <wp:effectExtent l="0" t="0" r="36195" b="19050"/>
                <wp:wrapNone/>
                <wp:docPr id="118" name="Gerader Verbinde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0B7F2D" id="Gerader Verbinder 118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21.5pt" to="508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A9026D" w:rsidRPr="002D2925" w:rsidRDefault="00A9026D" w:rsidP="00A9026D">
      <w:pPr>
        <w:rPr>
          <w:rFonts w:ascii="Berlin Sans FB" w:hAnsi="Berlin Sans FB"/>
          <w:sz w:val="28"/>
          <w:szCs w:val="28"/>
          <w:highlight w:val="yellow"/>
        </w:rPr>
      </w:pPr>
      <w:r w:rsidRPr="002D2925">
        <w:rPr>
          <w:rFonts w:ascii="Berlin Sans FB" w:hAnsi="Berlin Sans FB"/>
          <w:noProof/>
          <w:sz w:val="24"/>
          <w:szCs w:val="24"/>
          <w:highlight w:val="yellow"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F8BDC8" wp14:editId="53957339">
                <wp:simplePos x="0" y="0"/>
                <wp:positionH relativeFrom="margin">
                  <wp:posOffset>0</wp:posOffset>
                </wp:positionH>
                <wp:positionV relativeFrom="paragraph">
                  <wp:posOffset>286223</wp:posOffset>
                </wp:positionV>
                <wp:extent cx="6459855" cy="0"/>
                <wp:effectExtent l="0" t="0" r="36195" b="19050"/>
                <wp:wrapNone/>
                <wp:docPr id="119" name="Gerader Verbinde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C2511E" id="Gerader Verbinder 119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22.55pt" to="508.6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A9026D" w:rsidRPr="00955BE8" w:rsidRDefault="00A9026D" w:rsidP="00A9026D">
      <w:pPr>
        <w:rPr>
          <w:rFonts w:ascii="Berlin Sans FB" w:hAnsi="Berlin Sans FB"/>
          <w:sz w:val="8"/>
          <w:szCs w:val="28"/>
        </w:rPr>
      </w:pPr>
    </w:p>
    <w:p w:rsidR="00A76FE3" w:rsidRDefault="00955BE8" w:rsidP="00C119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Was ist der wichtigste Gegenstand für diese Person?</w:t>
      </w:r>
    </w:p>
    <w:p w:rsidR="00955BE8" w:rsidRPr="00955BE8" w:rsidRDefault="00955BE8" w:rsidP="00C11950">
      <w:pPr>
        <w:rPr>
          <w:rFonts w:ascii="Berlin Sans FB" w:hAnsi="Berlin Sans FB"/>
          <w:sz w:val="4"/>
          <w:szCs w:val="4"/>
        </w:rPr>
      </w:pPr>
    </w:p>
    <w:p w:rsidR="00955BE8" w:rsidRDefault="00955BE8" w:rsidP="00C11950">
      <w:pPr>
        <w:rPr>
          <w:rFonts w:ascii="Berlin Sans FB" w:hAnsi="Berlin Sans FB"/>
          <w:sz w:val="28"/>
          <w:szCs w:val="28"/>
        </w:rPr>
      </w:pPr>
      <w:r w:rsidRPr="002D2925">
        <w:rPr>
          <w:rFonts w:ascii="Berlin Sans FB" w:hAnsi="Berlin Sans FB"/>
          <w:noProof/>
          <w:sz w:val="24"/>
          <w:szCs w:val="24"/>
          <w:highlight w:val="yellow"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723793" wp14:editId="63CAC6BC">
                <wp:simplePos x="0" y="0"/>
                <wp:positionH relativeFrom="margin">
                  <wp:posOffset>0</wp:posOffset>
                </wp:positionH>
                <wp:positionV relativeFrom="paragraph">
                  <wp:posOffset>29048</wp:posOffset>
                </wp:positionV>
                <wp:extent cx="6459855" cy="0"/>
                <wp:effectExtent l="0" t="0" r="36195" b="19050"/>
                <wp:wrapNone/>
                <wp:docPr id="120" name="Gerader Verbinde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C57C29" id="Gerader Verbinder 120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2.3pt" to="508.6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" strokecolor="black [3040]">
                <w10:wrap anchorx="margin"/>
              </v:lin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DB6046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DB6046" w:rsidRPr="00FA4658" w:rsidRDefault="00E80346" w:rsidP="00CD1E3E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t>11.3.2</w:t>
            </w:r>
            <w:r w:rsidR="00DB6046">
              <w:rPr>
                <w:rFonts w:ascii="Berlin Sans FB" w:hAnsi="Berlin Sans FB"/>
                <w:sz w:val="32"/>
              </w:rPr>
              <w:t xml:space="preserve">   die Smartphone-Beichte  </w:t>
            </w:r>
          </w:p>
        </w:tc>
      </w:tr>
    </w:tbl>
    <w:p w:rsidR="00DB6046" w:rsidRPr="00F84C6B" w:rsidRDefault="00DB6046" w:rsidP="00DB6046">
      <w:pPr>
        <w:rPr>
          <w:sz w:val="12"/>
        </w:rPr>
      </w:pPr>
    </w:p>
    <w:p w:rsidR="00DB6046" w:rsidRDefault="00DB6046" w:rsidP="00DB604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Notiere drei Erkenntnisse:</w:t>
      </w:r>
    </w:p>
    <w:p w:rsidR="00DB6046" w:rsidRDefault="00DB6046" w:rsidP="00DB604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D654E1" wp14:editId="63830FE2">
                <wp:simplePos x="0" y="0"/>
                <wp:positionH relativeFrom="margin">
                  <wp:posOffset>0</wp:posOffset>
                </wp:positionH>
                <wp:positionV relativeFrom="paragraph">
                  <wp:posOffset>157834</wp:posOffset>
                </wp:positionV>
                <wp:extent cx="6459855" cy="0"/>
                <wp:effectExtent l="0" t="0" r="36195" b="19050"/>
                <wp:wrapNone/>
                <wp:docPr id="121" name="Gerader Verbinde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9EB3B5" id="Gerader Verbinder 121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45pt" to="508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DB6046" w:rsidRDefault="00DB6046" w:rsidP="00DB604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052A44" wp14:editId="7F335262">
                <wp:simplePos x="0" y="0"/>
                <wp:positionH relativeFrom="margin">
                  <wp:posOffset>0</wp:posOffset>
                </wp:positionH>
                <wp:positionV relativeFrom="paragraph">
                  <wp:posOffset>132434</wp:posOffset>
                </wp:positionV>
                <wp:extent cx="6459855" cy="0"/>
                <wp:effectExtent l="0" t="0" r="36195" b="19050"/>
                <wp:wrapNone/>
                <wp:docPr id="122" name="Gerader Verbinde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7088C2" id="Gerader Verbinder 122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0.45pt" to="508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DB6046" w:rsidRDefault="00DB6046" w:rsidP="00DB604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EC7814" wp14:editId="00C7887D">
                <wp:simplePos x="0" y="0"/>
                <wp:positionH relativeFrom="margin">
                  <wp:align>left</wp:align>
                </wp:positionH>
                <wp:positionV relativeFrom="paragraph">
                  <wp:posOffset>149771</wp:posOffset>
                </wp:positionV>
                <wp:extent cx="6459855" cy="0"/>
                <wp:effectExtent l="0" t="0" r="36195" b="19050"/>
                <wp:wrapNone/>
                <wp:docPr id="123" name="Gerader Verbinde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067CAB" id="Gerader Verbinder 123" o:spid="_x0000_s1026" style="position:absolute;z-index:2517022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1.8pt" to="508.6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A9026D" w:rsidRDefault="00A9026D" w:rsidP="00C11950">
      <w:pPr>
        <w:rPr>
          <w:rFonts w:ascii="Berlin Sans FB" w:hAnsi="Berlin Sans FB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DB6046" w:rsidTr="00CD1E3E">
        <w:trPr>
          <w:trHeight w:val="705"/>
        </w:trPr>
        <w:tc>
          <w:tcPr>
            <w:tcW w:w="10338" w:type="dxa"/>
            <w:shd w:val="clear" w:color="auto" w:fill="92D050"/>
            <w:vAlign w:val="center"/>
          </w:tcPr>
          <w:p w:rsidR="00DB6046" w:rsidRPr="00FA4658" w:rsidRDefault="00E80346" w:rsidP="00CD1E3E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32"/>
              </w:rPr>
              <w:t>11.3.3</w:t>
            </w:r>
            <w:r w:rsidR="00DB6046">
              <w:rPr>
                <w:rFonts w:ascii="Berlin Sans FB" w:hAnsi="Berlin Sans FB"/>
                <w:sz w:val="32"/>
              </w:rPr>
              <w:t xml:space="preserve">   Woher kommen meine Kleider?  </w:t>
            </w:r>
          </w:p>
        </w:tc>
      </w:tr>
    </w:tbl>
    <w:p w:rsidR="00DB6046" w:rsidRPr="00F84C6B" w:rsidRDefault="00DB6046" w:rsidP="00DB6046">
      <w:pPr>
        <w:rPr>
          <w:sz w:val="12"/>
        </w:rPr>
      </w:pPr>
    </w:p>
    <w:p w:rsidR="00DB6046" w:rsidRDefault="007F7881" w:rsidP="00DB604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Was kannst du dafür tun, dass andere Menschen bessere Arbeitsbedingungen haben?</w:t>
      </w:r>
    </w:p>
    <w:p w:rsidR="00DB6046" w:rsidRDefault="00DB6046" w:rsidP="00DB604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D654E1" wp14:editId="63830FE2">
                <wp:simplePos x="0" y="0"/>
                <wp:positionH relativeFrom="margin">
                  <wp:posOffset>0</wp:posOffset>
                </wp:positionH>
                <wp:positionV relativeFrom="paragraph">
                  <wp:posOffset>157834</wp:posOffset>
                </wp:positionV>
                <wp:extent cx="6459855" cy="0"/>
                <wp:effectExtent l="0" t="0" r="36195" b="19050"/>
                <wp:wrapNone/>
                <wp:docPr id="127" name="Gerader Verbinde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6F3E4" id="Gerader Verbinder 127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45pt" to="508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" strokecolor="black [3040]">
                <w10:wrap anchorx="margin"/>
              </v:line>
            </w:pict>
          </mc:Fallback>
        </mc:AlternateContent>
      </w:r>
    </w:p>
    <w:p w:rsidR="00DB6046" w:rsidRPr="007F7881" w:rsidRDefault="00DB6046" w:rsidP="00DB6046">
      <w:pPr>
        <w:rPr>
          <w:rFonts w:ascii="Berlin Sans FB" w:hAnsi="Berlin Sans FB"/>
          <w:szCs w:val="28"/>
        </w:rPr>
      </w:pPr>
      <w:r w:rsidRPr="007F7881">
        <w:rPr>
          <w:rFonts w:ascii="Berlin Sans FB" w:hAnsi="Berlin Sans FB"/>
          <w:noProof/>
          <w:sz w:val="20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052A44" wp14:editId="7F335262">
                <wp:simplePos x="0" y="0"/>
                <wp:positionH relativeFrom="margin">
                  <wp:posOffset>0</wp:posOffset>
                </wp:positionH>
                <wp:positionV relativeFrom="paragraph">
                  <wp:posOffset>132434</wp:posOffset>
                </wp:positionV>
                <wp:extent cx="6459855" cy="0"/>
                <wp:effectExtent l="0" t="0" r="36195" b="19050"/>
                <wp:wrapNone/>
                <wp:docPr id="128" name="Gerader Verbinde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AFBE6D" id="Gerader Verbinder 128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0.45pt" to="508.6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" strokecolor="black [3040]">
                <w10:wrap anchorx="margin"/>
              </v:line>
            </w:pict>
          </mc:Fallback>
        </mc:AlternateContent>
      </w:r>
    </w:p>
    <w:p w:rsidR="00DB6046" w:rsidRDefault="007F7881" w:rsidP="00DB604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F8BDC8" wp14:editId="53957339">
                <wp:simplePos x="0" y="0"/>
                <wp:positionH relativeFrom="margin">
                  <wp:posOffset>3515729</wp:posOffset>
                </wp:positionH>
                <wp:positionV relativeFrom="paragraph">
                  <wp:posOffset>155605</wp:posOffset>
                </wp:positionV>
                <wp:extent cx="2940478" cy="0"/>
                <wp:effectExtent l="0" t="0" r="31750" b="19050"/>
                <wp:wrapNone/>
                <wp:docPr id="131" name="Gerader Verbinde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04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C2ACF9" id="Gerader Verbinder 131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76.85pt,12.25pt" to="508.4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" strokecolor="black [3040]">
                <w10:wrap anchorx="margin"/>
              </v:line>
            </w:pict>
          </mc:Fallback>
        </mc:AlternateContent>
      </w:r>
      <w:r>
        <w:rPr>
          <w:rFonts w:ascii="Berlin Sans FB" w:hAnsi="Berlin Sans FB"/>
          <w:sz w:val="28"/>
          <w:szCs w:val="28"/>
        </w:rPr>
        <w:t>Was sind für dich gerecht produzierte Kleider?</w:t>
      </w:r>
    </w:p>
    <w:p w:rsidR="00DB6046" w:rsidRDefault="00DB6046" w:rsidP="00DB6046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CBC236" wp14:editId="00E637D6">
                <wp:simplePos x="0" y="0"/>
                <wp:positionH relativeFrom="margin">
                  <wp:posOffset>0</wp:posOffset>
                </wp:positionH>
                <wp:positionV relativeFrom="paragraph">
                  <wp:posOffset>168437</wp:posOffset>
                </wp:positionV>
                <wp:extent cx="6459855" cy="0"/>
                <wp:effectExtent l="0" t="0" r="36195" b="19050"/>
                <wp:wrapNone/>
                <wp:docPr id="130" name="Gerader Verbinde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49991A" id="Gerader Verbinder 130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.25pt" to="508.6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7F7881" w:rsidRDefault="007F7881" w:rsidP="007F7881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>Welche Regeln wünschst du dir für deinen späteren Arbeitsplatz?</w:t>
      </w:r>
    </w:p>
    <w:p w:rsidR="00A9026D" w:rsidRDefault="007F7881" w:rsidP="00C11950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5BD4DA" wp14:editId="32019E51">
                <wp:simplePos x="0" y="0"/>
                <wp:positionH relativeFrom="margin">
                  <wp:align>left</wp:align>
                </wp:positionH>
                <wp:positionV relativeFrom="paragraph">
                  <wp:posOffset>860602</wp:posOffset>
                </wp:positionV>
                <wp:extent cx="6459855" cy="0"/>
                <wp:effectExtent l="0" t="0" r="36195" b="19050"/>
                <wp:wrapNone/>
                <wp:docPr id="135" name="Gerader Verbinde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4E26F2" id="Gerader Verbinder 135" o:spid="_x0000_s1026" style="position:absolute;z-index:2517094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67.75pt" to="508.65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" strokecolor="black [3040]">
                <w10:wrap anchorx="margin"/>
              </v:line>
            </w:pict>
          </mc:Fallback>
        </mc:AlternateContent>
      </w: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41FF2F" wp14:editId="56E78571">
                <wp:simplePos x="0" y="0"/>
                <wp:positionH relativeFrom="margin">
                  <wp:align>left</wp:align>
                </wp:positionH>
                <wp:positionV relativeFrom="paragraph">
                  <wp:posOffset>530151</wp:posOffset>
                </wp:positionV>
                <wp:extent cx="6459855" cy="0"/>
                <wp:effectExtent l="0" t="0" r="36195" b="19050"/>
                <wp:wrapNone/>
                <wp:docPr id="134" name="Gerader Verbinde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C35170" id="Gerader Verbinder 134" o:spid="_x0000_s1026" style="position:absolute;z-index:2517084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41.75pt" to="508.6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" strokecolor="black [3040]">
                <w10:wrap anchorx="margin"/>
              </v:line>
            </w:pict>
          </mc:Fallback>
        </mc:AlternateContent>
      </w:r>
      <w:r>
        <w:rPr>
          <w:rFonts w:ascii="Berlin Sans FB" w:hAnsi="Berlin Sans FB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6954C0" wp14:editId="1FE53C2B">
                <wp:simplePos x="0" y="0"/>
                <wp:positionH relativeFrom="margin">
                  <wp:align>left</wp:align>
                </wp:positionH>
                <wp:positionV relativeFrom="paragraph">
                  <wp:posOffset>211735</wp:posOffset>
                </wp:positionV>
                <wp:extent cx="6459855" cy="0"/>
                <wp:effectExtent l="0" t="0" r="36195" b="19050"/>
                <wp:wrapNone/>
                <wp:docPr id="133" name="Gerader Verbinde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9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5EFF7F" id="Gerader Verbinder 133" o:spid="_x0000_s1026" style="position:absolute;z-index:2517073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65pt" to="508.6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" strokecolor="black [3040]">
                <w10:wrap anchorx="margin"/>
              </v:line>
            </w:pict>
          </mc:Fallback>
        </mc:AlternateContent>
      </w:r>
    </w:p>
    <w:sectPr w:rsidR="00A9026D" w:rsidSect="00FA4658">
      <w:pgSz w:w="11906" w:h="16838"/>
      <w:pgMar w:top="709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30C"/>
    <w:rsid w:val="00133884"/>
    <w:rsid w:val="00196C9E"/>
    <w:rsid w:val="001D5A5F"/>
    <w:rsid w:val="002D2925"/>
    <w:rsid w:val="0030271C"/>
    <w:rsid w:val="00371FA1"/>
    <w:rsid w:val="00385826"/>
    <w:rsid w:val="00427EB5"/>
    <w:rsid w:val="004F5AE5"/>
    <w:rsid w:val="005629C5"/>
    <w:rsid w:val="00652BC0"/>
    <w:rsid w:val="00685B0E"/>
    <w:rsid w:val="006A39B3"/>
    <w:rsid w:val="006D0098"/>
    <w:rsid w:val="00794A81"/>
    <w:rsid w:val="007B37D5"/>
    <w:rsid w:val="007E7870"/>
    <w:rsid w:val="007F7881"/>
    <w:rsid w:val="008351F3"/>
    <w:rsid w:val="00862D29"/>
    <w:rsid w:val="008672E3"/>
    <w:rsid w:val="009128D6"/>
    <w:rsid w:val="00912D78"/>
    <w:rsid w:val="00915B52"/>
    <w:rsid w:val="00955BE8"/>
    <w:rsid w:val="00963FA1"/>
    <w:rsid w:val="00967084"/>
    <w:rsid w:val="0098699F"/>
    <w:rsid w:val="00987850"/>
    <w:rsid w:val="009E7FC9"/>
    <w:rsid w:val="00A24885"/>
    <w:rsid w:val="00A42D52"/>
    <w:rsid w:val="00A76FE3"/>
    <w:rsid w:val="00A9026D"/>
    <w:rsid w:val="00AC5AEB"/>
    <w:rsid w:val="00B44B57"/>
    <w:rsid w:val="00B93ABC"/>
    <w:rsid w:val="00C11950"/>
    <w:rsid w:val="00C67E63"/>
    <w:rsid w:val="00CF58E0"/>
    <w:rsid w:val="00D0430C"/>
    <w:rsid w:val="00D329AE"/>
    <w:rsid w:val="00D32EAD"/>
    <w:rsid w:val="00DB6046"/>
    <w:rsid w:val="00DD03E1"/>
    <w:rsid w:val="00DE0180"/>
    <w:rsid w:val="00E50174"/>
    <w:rsid w:val="00E80346"/>
    <w:rsid w:val="00F5798F"/>
    <w:rsid w:val="00F84C6B"/>
    <w:rsid w:val="00FA4658"/>
    <w:rsid w:val="00FE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7E0C17"/>
  <w15:chartTrackingRefBased/>
  <w15:docId w15:val="{EB9128E4-2CDD-43F5-A98C-4C3D32778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0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0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01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A61FE-355C-461B-A8F9-BCBF1C257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9F32A4A</Template>
  <TotalTime>0</TotalTime>
  <Pages>8</Pages>
  <Words>414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Citera Selina PHSG</dc:creator>
  <cp:keywords/>
  <dc:description/>
  <cp:lastModifiedBy>Citera Selina PHSG</cp:lastModifiedBy>
  <cp:revision>2</cp:revision>
  <cp:lastPrinted>2019-11-14T14:22:00Z</cp:lastPrinted>
  <dcterms:created xsi:type="dcterms:W3CDTF">2019-11-14T14:22:00Z</dcterms:created>
  <dcterms:modified xsi:type="dcterms:W3CDTF">2019-11-14T14:22:00Z</dcterms:modified>
</cp:coreProperties>
</file>